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A" w:rsidRPr="00941E09" w:rsidRDefault="00F9046A" w:rsidP="0097282F">
      <w:pPr>
        <w:jc w:val="center"/>
        <w:rPr>
          <w:rFonts w:ascii="Arial" w:hAnsi="Arial"/>
          <w:b/>
          <w:sz w:val="24"/>
        </w:rPr>
      </w:pPr>
      <w:r w:rsidRPr="00941E09">
        <w:rPr>
          <w:rFonts w:ascii="Arial" w:hAnsi="Arial"/>
          <w:b/>
          <w:sz w:val="24"/>
        </w:rPr>
        <w:t xml:space="preserve">Experimental and </w:t>
      </w:r>
      <w:r>
        <w:rPr>
          <w:rFonts w:ascii="Arial" w:hAnsi="Arial"/>
          <w:b/>
          <w:sz w:val="24"/>
        </w:rPr>
        <w:t>numerical investigations of … “</w:t>
      </w:r>
      <w:r w:rsidRPr="00941E09">
        <w:rPr>
          <w:rFonts w:ascii="Arial" w:hAnsi="Arial"/>
          <w:b/>
          <w:color w:val="FF0000"/>
          <w:sz w:val="24"/>
        </w:rPr>
        <w:t>Arial, 12points, bold</w:t>
      </w:r>
      <w:r>
        <w:rPr>
          <w:rFonts w:ascii="Arial" w:hAnsi="Arial"/>
          <w:b/>
          <w:sz w:val="24"/>
        </w:rPr>
        <w:t>”</w:t>
      </w:r>
    </w:p>
    <w:p w:rsidR="00F9046A" w:rsidRPr="00BD1674" w:rsidRDefault="00F9046A" w:rsidP="00372CC4">
      <w:pPr>
        <w:pStyle w:val="Title"/>
        <w:rPr>
          <w:rFonts w:cs="Arial"/>
          <w:b/>
          <w:sz w:val="28"/>
          <w:szCs w:val="28"/>
          <w:lang w:val="en-GB"/>
        </w:rPr>
      </w:pPr>
    </w:p>
    <w:p w:rsidR="00F9046A" w:rsidRPr="00935CB0" w:rsidRDefault="00F9046A" w:rsidP="00372CC4">
      <w:pPr>
        <w:pStyle w:val="Title"/>
        <w:rPr>
          <w:rFonts w:cs="Arial"/>
          <w:b/>
          <w:lang w:val="en-GB"/>
        </w:rPr>
      </w:pPr>
      <w:r w:rsidRPr="00B9225B">
        <w:rPr>
          <w:rFonts w:cs="Arial"/>
          <w:sz w:val="18"/>
          <w:szCs w:val="18"/>
          <w:vertAlign w:val="superscript"/>
          <w:lang w:val="en-GB"/>
        </w:rPr>
        <w:t>1*</w:t>
      </w:r>
      <w:r w:rsidR="00476447">
        <w:rPr>
          <w:rFonts w:cs="Arial"/>
          <w:sz w:val="18"/>
          <w:szCs w:val="18"/>
          <w:lang w:val="en-GB"/>
        </w:rPr>
        <w:t xml:space="preserve">Name </w:t>
      </w:r>
      <w:r w:rsidR="007D332E">
        <w:rPr>
          <w:rFonts w:cs="Arial"/>
          <w:sz w:val="18"/>
          <w:szCs w:val="18"/>
          <w:lang w:val="en-GB"/>
        </w:rPr>
        <w:t>Surname</w:t>
      </w:r>
      <w:r w:rsidR="00476447">
        <w:rPr>
          <w:rFonts w:cs="Arial"/>
          <w:sz w:val="18"/>
          <w:szCs w:val="18"/>
          <w:lang w:val="en-GB"/>
        </w:rPr>
        <w:t xml:space="preserve">, </w:t>
      </w:r>
      <w:r w:rsidRPr="00B9225B">
        <w:rPr>
          <w:rFonts w:cs="Arial"/>
          <w:sz w:val="18"/>
          <w:szCs w:val="18"/>
          <w:vertAlign w:val="superscript"/>
          <w:lang w:val="en-GB"/>
        </w:rPr>
        <w:t>2</w:t>
      </w:r>
      <w:r w:rsidR="00476447">
        <w:rPr>
          <w:rFonts w:cs="Arial"/>
          <w:sz w:val="18"/>
          <w:szCs w:val="18"/>
          <w:lang w:val="en-GB"/>
        </w:rPr>
        <w:t xml:space="preserve">Name </w:t>
      </w:r>
      <w:r w:rsidR="007D332E">
        <w:rPr>
          <w:rFonts w:cs="Arial"/>
          <w:sz w:val="18"/>
          <w:szCs w:val="18"/>
          <w:lang w:val="en-GB"/>
        </w:rPr>
        <w:t>Surname</w:t>
      </w:r>
      <w:r w:rsidRPr="00B9225B">
        <w:rPr>
          <w:rFonts w:cs="Arial"/>
          <w:sz w:val="18"/>
          <w:szCs w:val="18"/>
          <w:lang w:val="en-GB"/>
        </w:rPr>
        <w:t xml:space="preserve">, </w:t>
      </w:r>
      <w:r w:rsidRPr="00B9225B">
        <w:rPr>
          <w:rFonts w:cs="Arial"/>
          <w:sz w:val="18"/>
          <w:szCs w:val="18"/>
          <w:vertAlign w:val="superscript"/>
          <w:lang w:val="en-GB"/>
        </w:rPr>
        <w:t>3</w:t>
      </w:r>
      <w:r w:rsidR="00476447">
        <w:rPr>
          <w:rFonts w:cs="Arial"/>
          <w:sz w:val="18"/>
          <w:szCs w:val="18"/>
          <w:lang w:val="en-GB"/>
        </w:rPr>
        <w:t xml:space="preserve">Name </w:t>
      </w:r>
      <w:r w:rsidR="007D332E">
        <w:rPr>
          <w:rFonts w:cs="Arial"/>
          <w:sz w:val="18"/>
          <w:szCs w:val="18"/>
          <w:lang w:val="en-GB"/>
        </w:rPr>
        <w:t>Surname</w:t>
      </w:r>
      <w:r>
        <w:rPr>
          <w:rFonts w:cs="Arial"/>
          <w:sz w:val="18"/>
          <w:szCs w:val="18"/>
          <w:lang w:val="en-GB"/>
        </w:rPr>
        <w:t xml:space="preserve">, </w:t>
      </w:r>
      <w:r w:rsidRPr="00935CB0">
        <w:t>“</w:t>
      </w:r>
      <w:r w:rsidRPr="00013FBE">
        <w:rPr>
          <w:color w:val="FF0000"/>
          <w:sz w:val="18"/>
          <w:szCs w:val="18"/>
        </w:rPr>
        <w:t>Arial, 9points</w:t>
      </w:r>
      <w:r>
        <w:t>”</w:t>
      </w:r>
    </w:p>
    <w:p w:rsidR="00F9046A" w:rsidRPr="00B9225B" w:rsidRDefault="00F9046A" w:rsidP="00372CC4">
      <w:pPr>
        <w:pStyle w:val="Title"/>
        <w:rPr>
          <w:rFonts w:cs="Arial"/>
          <w:sz w:val="18"/>
          <w:szCs w:val="18"/>
          <w:lang w:val="en-GB"/>
        </w:rPr>
      </w:pPr>
    </w:p>
    <w:p w:rsidR="00F9046A" w:rsidRPr="00B9225B" w:rsidRDefault="00F9046A" w:rsidP="00476447">
      <w:pPr>
        <w:pStyle w:val="Subtitle"/>
        <w:jc w:val="center"/>
        <w:rPr>
          <w:rFonts w:ascii="Arial" w:hAnsi="Arial" w:cs="Arial"/>
          <w:sz w:val="18"/>
          <w:szCs w:val="18"/>
          <w:lang w:val="en-GB"/>
        </w:rPr>
      </w:pPr>
      <w:r w:rsidRPr="00B9225B">
        <w:rPr>
          <w:rFonts w:ascii="Arial" w:hAnsi="Arial" w:cs="Arial"/>
          <w:sz w:val="18"/>
          <w:szCs w:val="18"/>
          <w:vertAlign w:val="superscript"/>
          <w:lang w:val="en-GB"/>
        </w:rPr>
        <w:t>1</w:t>
      </w:r>
      <w:r w:rsidRPr="00B9225B">
        <w:rPr>
          <w:rFonts w:ascii="Arial" w:hAnsi="Arial" w:cs="Arial"/>
          <w:sz w:val="18"/>
          <w:szCs w:val="18"/>
          <w:lang w:val="en-GB"/>
        </w:rPr>
        <w:t xml:space="preserve"> Affiliation University, Faculty, Department, InstituteAddress, City, Postal Code, Country</w:t>
      </w:r>
      <w:r w:rsidR="00476447" w:rsidRPr="00935CB0">
        <w:rPr>
          <w:rFonts w:ascii="Arial" w:hAnsi="Arial" w:cs="Arial"/>
          <w:sz w:val="18"/>
          <w:szCs w:val="18"/>
        </w:rPr>
        <w:t>“</w:t>
      </w:r>
      <w:r w:rsidR="00476447" w:rsidRPr="00013FBE">
        <w:rPr>
          <w:rFonts w:ascii="Arial" w:hAnsi="Arial" w:cs="Arial"/>
          <w:color w:val="FF0000"/>
          <w:sz w:val="18"/>
          <w:szCs w:val="18"/>
        </w:rPr>
        <w:t>Arial, 9points</w:t>
      </w:r>
      <w:r w:rsidR="00476447" w:rsidRPr="00935CB0">
        <w:rPr>
          <w:rFonts w:ascii="Arial" w:hAnsi="Arial" w:cs="Arial"/>
          <w:sz w:val="18"/>
          <w:szCs w:val="18"/>
        </w:rPr>
        <w:t>”</w:t>
      </w:r>
    </w:p>
    <w:p w:rsidR="00F9046A" w:rsidRPr="00B9225B" w:rsidRDefault="00F9046A" w:rsidP="00476447">
      <w:pPr>
        <w:pStyle w:val="Subtitle"/>
        <w:jc w:val="center"/>
        <w:rPr>
          <w:rFonts w:ascii="Arial" w:hAnsi="Arial" w:cs="Arial"/>
          <w:sz w:val="18"/>
          <w:szCs w:val="18"/>
          <w:lang w:val="en-GB"/>
        </w:rPr>
      </w:pPr>
      <w:r w:rsidRPr="00B9225B">
        <w:rPr>
          <w:rFonts w:ascii="Arial" w:hAnsi="Arial" w:cs="Arial"/>
          <w:sz w:val="18"/>
          <w:szCs w:val="18"/>
          <w:vertAlign w:val="superscript"/>
          <w:lang w:val="en-GB"/>
        </w:rPr>
        <w:t>2</w:t>
      </w:r>
      <w:r w:rsidRPr="00B9225B">
        <w:rPr>
          <w:rFonts w:ascii="Arial" w:hAnsi="Arial" w:cs="Arial"/>
          <w:sz w:val="18"/>
          <w:szCs w:val="18"/>
          <w:lang w:val="en-GB"/>
        </w:rPr>
        <w:t xml:space="preserve"> Affiliation University, Faculty, Department, InstituteAddress, City, Postal Code, Country</w:t>
      </w:r>
    </w:p>
    <w:p w:rsidR="00F9046A" w:rsidRDefault="00F9046A" w:rsidP="00372CC4">
      <w:pPr>
        <w:pStyle w:val="Subtitle"/>
        <w:jc w:val="center"/>
        <w:rPr>
          <w:rFonts w:ascii="Arial" w:hAnsi="Arial" w:cs="Arial"/>
          <w:sz w:val="18"/>
          <w:szCs w:val="18"/>
          <w:lang w:val="en-GB"/>
        </w:rPr>
      </w:pPr>
      <w:r w:rsidRPr="00B9225B">
        <w:rPr>
          <w:rFonts w:ascii="Arial" w:hAnsi="Arial" w:cs="Arial"/>
          <w:sz w:val="18"/>
          <w:szCs w:val="18"/>
          <w:vertAlign w:val="superscript"/>
          <w:lang w:val="en-GB"/>
        </w:rPr>
        <w:t>3</w:t>
      </w:r>
      <w:r w:rsidRPr="00B9225B">
        <w:rPr>
          <w:rFonts w:ascii="Arial" w:hAnsi="Arial" w:cs="Arial"/>
          <w:sz w:val="18"/>
          <w:szCs w:val="18"/>
          <w:lang w:val="en-GB"/>
        </w:rPr>
        <w:t xml:space="preserve"> Affiliation University, Faculty, Department, InstituteAddress, City, Postal Code, Country</w:t>
      </w:r>
    </w:p>
    <w:p w:rsidR="00F9046A" w:rsidRPr="00B9225B" w:rsidRDefault="00F9046A" w:rsidP="00372CC4">
      <w:pPr>
        <w:pStyle w:val="Subtitle"/>
        <w:jc w:val="center"/>
        <w:rPr>
          <w:rFonts w:ascii="Arial" w:hAnsi="Arial" w:cs="Arial"/>
          <w:sz w:val="18"/>
          <w:szCs w:val="18"/>
          <w:lang w:val="en-GB"/>
        </w:rPr>
      </w:pPr>
    </w:p>
    <w:p w:rsidR="00F9046A" w:rsidRPr="00F9046A" w:rsidRDefault="00F9046A" w:rsidP="00372CC4">
      <w:pPr>
        <w:pStyle w:val="Subtitle"/>
        <w:jc w:val="center"/>
        <w:rPr>
          <w:rFonts w:ascii="Arial" w:hAnsi="Arial" w:cs="Arial"/>
          <w:sz w:val="18"/>
          <w:szCs w:val="18"/>
          <w:lang w:val="en-GB"/>
        </w:rPr>
      </w:pPr>
      <w:r w:rsidRPr="00F9046A">
        <w:rPr>
          <w:rFonts w:ascii="Arial" w:hAnsi="Arial" w:cs="Arial"/>
          <w:sz w:val="18"/>
          <w:szCs w:val="18"/>
          <w:lang w:val="en-GB"/>
        </w:rPr>
        <w:t xml:space="preserve"> * </w:t>
      </w:r>
      <w:smartTag w:uri="urn:schemas-microsoft-com:office:smarttags" w:element="PersonName">
        <w:r w:rsidRPr="00F9046A">
          <w:rPr>
            <w:rFonts w:ascii="Arial" w:hAnsi="Arial" w:cs="Arial"/>
            <w:sz w:val="18"/>
            <w:szCs w:val="18"/>
            <w:lang w:val="en-GB"/>
          </w:rPr>
          <w:t>E-mail:</w:t>
        </w:r>
      </w:smartTag>
      <w:r w:rsidRPr="00F9046A">
        <w:rPr>
          <w:rFonts w:ascii="Arial" w:hAnsi="Arial" w:cs="Arial"/>
          <w:color w:val="0000FF"/>
          <w:sz w:val="18"/>
          <w:szCs w:val="18"/>
          <w:lang w:val="en-GB"/>
        </w:rPr>
        <w:t>xxx@yyy.com</w:t>
      </w:r>
      <w:r w:rsidRPr="00F9046A">
        <w:rPr>
          <w:rFonts w:ascii="Arial" w:hAnsi="Arial" w:cs="Arial"/>
          <w:bCs/>
          <w:sz w:val="18"/>
          <w:szCs w:val="18"/>
          <w:lang w:val="en-GB"/>
        </w:rPr>
        <w:t>“</w:t>
      </w:r>
      <w:r w:rsidRPr="00F9046A">
        <w:rPr>
          <w:rFonts w:ascii="Arial" w:hAnsi="Arial" w:cs="Arial"/>
          <w:color w:val="FF0000"/>
          <w:sz w:val="18"/>
          <w:szCs w:val="18"/>
          <w:lang w:val="en-GB"/>
        </w:rPr>
        <w:t>Arial, 9 points</w:t>
      </w:r>
      <w:r w:rsidRPr="00F9046A">
        <w:rPr>
          <w:rFonts w:ascii="Arial" w:hAnsi="Arial" w:cs="Arial"/>
          <w:sz w:val="18"/>
          <w:szCs w:val="18"/>
          <w:lang w:val="en-GB"/>
        </w:rPr>
        <w:t>”</w:t>
      </w:r>
    </w:p>
    <w:p w:rsidR="009B1B0C" w:rsidRPr="00F9046A" w:rsidRDefault="009B1B0C" w:rsidP="00372CC4">
      <w:pPr>
        <w:pStyle w:val="Subtitle"/>
        <w:jc w:val="center"/>
        <w:rPr>
          <w:rFonts w:ascii="Arial" w:hAnsi="Arial" w:cs="Arial"/>
          <w:sz w:val="14"/>
          <w:szCs w:val="14"/>
          <w:lang w:val="en-GB"/>
        </w:rPr>
      </w:pPr>
    </w:p>
    <w:p w:rsidR="00F23B94" w:rsidRPr="00F9046A" w:rsidRDefault="00F23B94" w:rsidP="00372CC4">
      <w:pPr>
        <w:pStyle w:val="Subtitle"/>
        <w:jc w:val="center"/>
        <w:rPr>
          <w:rFonts w:ascii="Arial" w:hAnsi="Arial" w:cs="Arial"/>
          <w:sz w:val="14"/>
          <w:szCs w:val="14"/>
          <w:lang w:val="en-GB"/>
        </w:rPr>
      </w:pPr>
    </w:p>
    <w:p w:rsidR="00C0223B" w:rsidRPr="00BD1674" w:rsidRDefault="00C0223B" w:rsidP="00372CC4">
      <w:pPr>
        <w:pStyle w:val="Subtitle"/>
        <w:jc w:val="left"/>
        <w:rPr>
          <w:rFonts w:ascii="Arial" w:hAnsi="Arial" w:cs="Arial"/>
          <w:b/>
          <w:bCs/>
          <w:sz w:val="20"/>
          <w:lang w:val="en-GB"/>
        </w:rPr>
      </w:pPr>
    </w:p>
    <w:p w:rsidR="00C0223B" w:rsidRDefault="00180A67" w:rsidP="0097282F">
      <w:pPr>
        <w:pStyle w:val="Subtitle"/>
        <w:jc w:val="left"/>
        <w:rPr>
          <w:rFonts w:ascii="Arial" w:hAnsi="Arial" w:cs="Arial"/>
          <w:b/>
          <w:sz w:val="20"/>
          <w:szCs w:val="20"/>
        </w:rPr>
      </w:pPr>
      <w:r w:rsidRPr="00BD1674">
        <w:rPr>
          <w:rFonts w:ascii="Arial" w:hAnsi="Arial" w:cs="Arial"/>
          <w:b/>
          <w:bCs/>
          <w:sz w:val="20"/>
          <w:lang w:val="en-GB"/>
        </w:rPr>
        <w:t>Abstract</w:t>
      </w:r>
    </w:p>
    <w:p w:rsidR="00F0725F" w:rsidRPr="00BD1674" w:rsidRDefault="00F0725F" w:rsidP="0097282F">
      <w:pPr>
        <w:pStyle w:val="Subtitle"/>
        <w:jc w:val="left"/>
        <w:rPr>
          <w:rFonts w:ascii="Arial" w:hAnsi="Arial" w:cs="Arial"/>
          <w:b/>
          <w:bCs/>
          <w:sz w:val="20"/>
          <w:lang w:val="en-GB"/>
        </w:rPr>
      </w:pPr>
    </w:p>
    <w:p w:rsidR="00C0223B" w:rsidRPr="00BD1674" w:rsidRDefault="00935CB0" w:rsidP="0097282F">
      <w:pPr>
        <w:pStyle w:val="Subtitle"/>
        <w:rPr>
          <w:rFonts w:ascii="Arial" w:hAnsi="Arial" w:cs="Arial"/>
          <w:b/>
          <w:bCs/>
          <w:sz w:val="20"/>
          <w:lang w:val="en-GB"/>
        </w:rPr>
      </w:pPr>
      <w:r w:rsidRPr="00935CB0">
        <w:rPr>
          <w:rFonts w:ascii="Arial" w:hAnsi="Arial" w:cs="Arial"/>
          <w:bCs/>
          <w:sz w:val="20"/>
          <w:szCs w:val="20"/>
          <w:lang w:val="en-GB"/>
        </w:rPr>
        <w:t>“</w:t>
      </w:r>
      <w:r w:rsidRPr="00013FBE">
        <w:rPr>
          <w:rFonts w:ascii="Arial" w:hAnsi="Arial" w:cs="Arial"/>
          <w:color w:val="FF0000"/>
          <w:sz w:val="20"/>
          <w:szCs w:val="20"/>
        </w:rPr>
        <w:t>Arial, 10 points</w:t>
      </w:r>
      <w:r w:rsidRPr="00935CB0">
        <w:rPr>
          <w:rFonts w:ascii="Arial" w:hAnsi="Arial" w:cs="Arial"/>
          <w:sz w:val="20"/>
          <w:szCs w:val="20"/>
        </w:rPr>
        <w:t xml:space="preserve">” </w:t>
      </w:r>
      <w:r w:rsidR="00013FBE" w:rsidRPr="00BD1674">
        <w:rPr>
          <w:rFonts w:ascii="Arial" w:hAnsi="Arial" w:cs="Arial"/>
          <w:sz w:val="20"/>
          <w:lang w:val="en-GB"/>
        </w:rPr>
        <w:t xml:space="preserve">Example </w:t>
      </w:r>
      <w:r w:rsidR="00013FBE">
        <w:rPr>
          <w:rFonts w:ascii="Arial" w:hAnsi="Arial" w:cs="Arial"/>
          <w:sz w:val="20"/>
          <w:lang w:val="en-GB"/>
        </w:rPr>
        <w:t>of t</w:t>
      </w:r>
      <w:r w:rsidR="00C0223B" w:rsidRPr="00BD1674">
        <w:rPr>
          <w:rFonts w:ascii="Arial" w:hAnsi="Arial" w:cs="Arial"/>
          <w:sz w:val="20"/>
          <w:lang w:val="en-GB"/>
        </w:rPr>
        <w:t xml:space="preserve">ext text text text text text text text text text text text </w:t>
      </w:r>
      <w:r w:rsidR="00F0725F" w:rsidRPr="00BD1674">
        <w:rPr>
          <w:rFonts w:ascii="Arial" w:hAnsi="Arial" w:cs="Arial"/>
          <w:sz w:val="20"/>
          <w:lang w:val="en-GB"/>
        </w:rPr>
        <w:t xml:space="preserve">text text text text text text text text text text text text text text text text text text text text text text text text text text text text text text text text text text text text text text text text text text text text text text text text text text </w:t>
      </w:r>
      <w:r w:rsidR="00C0223B" w:rsidRPr="00BD1674">
        <w:rPr>
          <w:rFonts w:ascii="Arial" w:hAnsi="Arial" w:cs="Arial"/>
          <w:sz w:val="20"/>
          <w:lang w:val="en-GB"/>
        </w:rPr>
        <w:t>text text text text text</w:t>
      </w:r>
      <w:r w:rsidR="00013FBE">
        <w:rPr>
          <w:rFonts w:ascii="Arial" w:hAnsi="Arial" w:cs="Arial"/>
          <w:sz w:val="20"/>
          <w:lang w:val="en-GB"/>
        </w:rPr>
        <w:t>.T</w:t>
      </w:r>
      <w:r w:rsidR="00C0223B" w:rsidRPr="00BD1674">
        <w:rPr>
          <w:rFonts w:ascii="Arial" w:hAnsi="Arial" w:cs="Arial"/>
          <w:sz w:val="20"/>
          <w:lang w:val="en-GB"/>
        </w:rPr>
        <w: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w:t>
      </w:r>
      <w:r w:rsidR="00013FBE">
        <w:rPr>
          <w:rFonts w:ascii="Arial" w:hAnsi="Arial" w:cs="Arial"/>
          <w:sz w:val="20"/>
          <w:lang w:val="en-GB"/>
        </w:rPr>
        <w:t xml:space="preserve">xt text text text text text </w:t>
      </w:r>
      <w:r w:rsidR="00C0223B" w:rsidRPr="00BD1674">
        <w:rPr>
          <w:rFonts w:ascii="Arial" w:hAnsi="Arial" w:cs="Arial"/>
          <w:sz w:val="20"/>
          <w:lang w:val="en-GB"/>
        </w:rPr>
        <w:t>text (</w:t>
      </w:r>
      <w:r w:rsidR="00494BA7" w:rsidRPr="00494BA7">
        <w:rPr>
          <w:rFonts w:ascii="Arial" w:hAnsi="Arial" w:cs="Arial"/>
          <w:color w:val="0000FF"/>
          <w:sz w:val="20"/>
          <w:lang w:val="en-GB"/>
        </w:rPr>
        <w:t>Williamson</w:t>
      </w:r>
      <w:r w:rsidR="00013FBE" w:rsidRPr="00494BA7">
        <w:rPr>
          <w:rFonts w:ascii="Arial" w:hAnsi="Arial" w:cs="Arial"/>
          <w:color w:val="0000FF"/>
          <w:sz w:val="20"/>
          <w:lang w:val="en-GB"/>
        </w:rPr>
        <w:t>,</w:t>
      </w:r>
      <w:r w:rsidR="00494BA7" w:rsidRPr="00494BA7">
        <w:rPr>
          <w:rFonts w:ascii="Arial" w:hAnsi="Arial" w:cs="Arial"/>
          <w:color w:val="0000FF"/>
          <w:sz w:val="20"/>
          <w:lang w:val="en-GB"/>
        </w:rPr>
        <w:t>1989</w:t>
      </w:r>
      <w:r w:rsidR="00C0223B" w:rsidRPr="00BD1674">
        <w:rPr>
          <w:rFonts w:ascii="Arial" w:hAnsi="Arial" w:cs="Arial"/>
          <w:sz w:val="20"/>
          <w:lang w:val="en-GB"/>
        </w:rPr>
        <w:t xml:space="preserve">). Text text </w:t>
      </w:r>
      <w:r w:rsidR="00013FBE" w:rsidRPr="00BD1674">
        <w:rPr>
          <w:rFonts w:ascii="Arial" w:hAnsi="Arial" w:cs="Arial"/>
          <w:sz w:val="20"/>
          <w:lang w:val="en-GB"/>
        </w:rPr>
        <w:t>text text te</w:t>
      </w:r>
      <w:r w:rsidR="00F0725F" w:rsidRPr="00BD1674">
        <w:rPr>
          <w:rFonts w:ascii="Arial" w:hAnsi="Arial" w:cs="Arial"/>
          <w:sz w:val="20"/>
          <w:lang w:val="en-GB"/>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00013FBE" w:rsidRPr="00BD1674">
        <w:rPr>
          <w:rFonts w:ascii="Arial" w:hAnsi="Arial" w:cs="Arial"/>
          <w:sz w:val="20"/>
          <w:lang w:val="en-GB"/>
        </w:rPr>
        <w:t>xttext text texttext text texttext text text</w:t>
      </w:r>
      <w:r w:rsidR="00013FBE">
        <w:rPr>
          <w:rFonts w:ascii="Arial" w:hAnsi="Arial" w:cs="Arial"/>
          <w:sz w:val="20"/>
          <w:lang w:val="en-GB"/>
        </w:rPr>
        <w:t>.</w:t>
      </w:r>
    </w:p>
    <w:p w:rsidR="00C0223B" w:rsidRDefault="00C0223B" w:rsidP="0097282F">
      <w:pPr>
        <w:pStyle w:val="Subtitle"/>
        <w:jc w:val="left"/>
        <w:rPr>
          <w:rFonts w:ascii="Arial" w:hAnsi="Arial" w:cs="Arial"/>
          <w:b/>
          <w:bCs/>
          <w:sz w:val="20"/>
          <w:lang w:val="en-GB"/>
        </w:rPr>
      </w:pPr>
    </w:p>
    <w:p w:rsidR="0097282F" w:rsidRPr="00BD1674" w:rsidRDefault="0097282F" w:rsidP="0097282F">
      <w:pPr>
        <w:pStyle w:val="Subtitle"/>
        <w:jc w:val="left"/>
        <w:rPr>
          <w:rFonts w:ascii="Arial" w:hAnsi="Arial" w:cs="Arial"/>
          <w:sz w:val="20"/>
          <w:lang w:val="en-GB"/>
        </w:rPr>
      </w:pPr>
      <w:r w:rsidRPr="00BD1674">
        <w:rPr>
          <w:rFonts w:ascii="Arial" w:hAnsi="Arial" w:cs="Arial"/>
          <w:b/>
          <w:bCs/>
          <w:sz w:val="20"/>
          <w:lang w:val="en-GB"/>
        </w:rPr>
        <w:t>Key</w:t>
      </w:r>
      <w:r w:rsidRPr="0097282F">
        <w:rPr>
          <w:rFonts w:ascii="Arial" w:hAnsi="Arial" w:cs="Arial"/>
          <w:b/>
          <w:bCs/>
          <w:sz w:val="20"/>
          <w:lang w:val="en-GB"/>
        </w:rPr>
        <w:t>w</w:t>
      </w:r>
      <w:r w:rsidRPr="00935CB0">
        <w:rPr>
          <w:rFonts w:ascii="Arial" w:hAnsi="Arial" w:cs="Arial"/>
          <w:b/>
          <w:bCs/>
          <w:sz w:val="20"/>
          <w:szCs w:val="20"/>
          <w:lang w:val="en-GB"/>
        </w:rPr>
        <w:t>ords</w:t>
      </w:r>
      <w:r w:rsidR="007E45A1">
        <w:rPr>
          <w:rFonts w:ascii="Arial" w:hAnsi="Arial" w:cs="Arial"/>
          <w:b/>
          <w:bCs/>
          <w:sz w:val="20"/>
          <w:szCs w:val="20"/>
          <w:lang w:val="en-GB"/>
        </w:rPr>
        <w:t>:</w:t>
      </w:r>
      <w:r>
        <w:rPr>
          <w:rFonts w:ascii="Arial" w:hAnsi="Arial" w:cs="Arial"/>
          <w:b/>
          <w:bCs/>
          <w:sz w:val="20"/>
          <w:szCs w:val="20"/>
          <w:lang w:val="en-GB"/>
        </w:rPr>
        <w:t>“</w:t>
      </w:r>
      <w:r w:rsidRPr="00013FBE">
        <w:rPr>
          <w:rFonts w:ascii="Arial" w:hAnsi="Arial" w:cs="Arial"/>
          <w:b/>
          <w:color w:val="FF0000"/>
          <w:sz w:val="20"/>
          <w:szCs w:val="20"/>
        </w:rPr>
        <w:t xml:space="preserve">Arial, 10 points, </w:t>
      </w:r>
      <w:r>
        <w:rPr>
          <w:rFonts w:ascii="Arial" w:hAnsi="Arial" w:cs="Arial"/>
          <w:b/>
          <w:color w:val="FF0000"/>
          <w:sz w:val="20"/>
          <w:szCs w:val="20"/>
        </w:rPr>
        <w:t>bold</w:t>
      </w:r>
      <w:r w:rsidRPr="00935CB0">
        <w:rPr>
          <w:rFonts w:ascii="Arial" w:hAnsi="Arial" w:cs="Arial"/>
          <w:b/>
          <w:sz w:val="20"/>
          <w:szCs w:val="20"/>
        </w:rPr>
        <w:t>”</w:t>
      </w:r>
      <w:r w:rsidRPr="00935CB0">
        <w:rPr>
          <w:rFonts w:ascii="Arial" w:hAnsi="Arial" w:cs="Arial"/>
          <w:sz w:val="20"/>
          <w:szCs w:val="20"/>
          <w:lang w:val="en-GB"/>
        </w:rPr>
        <w:t xml:space="preserve"> Keyword, keyword, keyword, </w:t>
      </w:r>
      <w:r w:rsidRPr="00935CB0">
        <w:rPr>
          <w:rFonts w:ascii="Arial" w:hAnsi="Arial" w:cs="Arial"/>
          <w:sz w:val="20"/>
          <w:szCs w:val="20"/>
        </w:rPr>
        <w:t>“</w:t>
      </w:r>
      <w:r w:rsidRPr="00013FBE">
        <w:rPr>
          <w:rFonts w:ascii="Arial" w:hAnsi="Arial" w:cs="Arial"/>
          <w:color w:val="FF0000"/>
          <w:sz w:val="20"/>
          <w:szCs w:val="20"/>
        </w:rPr>
        <w:t>Arial, 10 points</w:t>
      </w:r>
      <w:r w:rsidRPr="00935CB0">
        <w:rPr>
          <w:rFonts w:ascii="Arial" w:hAnsi="Arial" w:cs="Arial"/>
          <w:sz w:val="20"/>
          <w:szCs w:val="20"/>
        </w:rPr>
        <w:t>”</w:t>
      </w:r>
    </w:p>
    <w:p w:rsidR="0097282F" w:rsidRPr="00BD1674" w:rsidRDefault="0097282F" w:rsidP="0097282F">
      <w:pPr>
        <w:pStyle w:val="Subtitle"/>
        <w:jc w:val="left"/>
        <w:rPr>
          <w:rFonts w:ascii="Arial" w:hAnsi="Arial" w:cs="Arial"/>
          <w:b/>
          <w:bCs/>
          <w:sz w:val="20"/>
          <w:lang w:val="en-GB"/>
        </w:rPr>
      </w:pPr>
    </w:p>
    <w:p w:rsidR="00180A67" w:rsidRPr="00BD1674" w:rsidRDefault="00180A67" w:rsidP="0097282F">
      <w:pPr>
        <w:pStyle w:val="Subtitle"/>
        <w:rPr>
          <w:rFonts w:ascii="Arial" w:hAnsi="Arial" w:cs="Arial"/>
          <w:lang w:val="en-GB"/>
        </w:rPr>
      </w:pPr>
    </w:p>
    <w:p w:rsidR="00C0223B" w:rsidRPr="00BD1674" w:rsidRDefault="00C0223B" w:rsidP="0097282F">
      <w:pPr>
        <w:pStyle w:val="Subtitle"/>
        <w:rPr>
          <w:rFonts w:ascii="Arial" w:hAnsi="Arial" w:cs="Arial"/>
          <w:lang w:val="en-GB"/>
        </w:rPr>
        <w:sectPr w:rsidR="00C0223B" w:rsidRPr="00BD1674" w:rsidSect="00605A7D">
          <w:headerReference w:type="default" r:id="rId6"/>
          <w:footerReference w:type="even" r:id="rId7"/>
          <w:footerReference w:type="default" r:id="rId8"/>
          <w:pgSz w:w="11906" w:h="16838" w:code="9"/>
          <w:pgMar w:top="1021" w:right="851" w:bottom="1134" w:left="964" w:header="454" w:footer="397" w:gutter="0"/>
          <w:cols w:space="425"/>
          <w:docGrid w:linePitch="360"/>
        </w:sectPr>
      </w:pPr>
    </w:p>
    <w:p w:rsidR="00C0223B" w:rsidRDefault="007109D7" w:rsidP="0097282F">
      <w:pPr>
        <w:pStyle w:val="Subtitle"/>
        <w:jc w:val="left"/>
        <w:rPr>
          <w:rFonts w:ascii="Arial" w:hAnsi="Arial" w:cs="Arial"/>
          <w:b/>
          <w:sz w:val="20"/>
          <w:szCs w:val="20"/>
        </w:rPr>
      </w:pPr>
      <w:r>
        <w:rPr>
          <w:rFonts w:ascii="Arial" w:hAnsi="Arial" w:cs="Arial"/>
          <w:b/>
          <w:bCs/>
          <w:sz w:val="20"/>
          <w:lang w:val="en-GB"/>
        </w:rPr>
        <w:lastRenderedPageBreak/>
        <w:t xml:space="preserve">I. </w:t>
      </w:r>
      <w:r w:rsidR="00C0223B" w:rsidRPr="00BD1674">
        <w:rPr>
          <w:rFonts w:ascii="Arial" w:hAnsi="Arial" w:cs="Arial"/>
          <w:b/>
          <w:bCs/>
          <w:sz w:val="20"/>
          <w:lang w:val="en-GB"/>
        </w:rPr>
        <w:t>Introduction</w:t>
      </w:r>
      <w:r w:rsidR="00935CB0">
        <w:rPr>
          <w:rFonts w:ascii="Arial" w:hAnsi="Arial" w:cs="Arial"/>
          <w:b/>
          <w:bCs/>
          <w:sz w:val="20"/>
          <w:szCs w:val="20"/>
          <w:lang w:val="en-GB"/>
        </w:rPr>
        <w:t>“</w:t>
      </w:r>
      <w:r w:rsidR="00935CB0" w:rsidRPr="00013FBE">
        <w:rPr>
          <w:rFonts w:ascii="Arial" w:hAnsi="Arial" w:cs="Arial"/>
          <w:b/>
          <w:color w:val="FF0000"/>
          <w:sz w:val="20"/>
          <w:szCs w:val="20"/>
        </w:rPr>
        <w:t xml:space="preserve">Arial, 10 points, </w:t>
      </w:r>
      <w:r w:rsidR="00914ADC">
        <w:rPr>
          <w:rFonts w:ascii="Arial" w:hAnsi="Arial" w:cs="Arial"/>
          <w:b/>
          <w:color w:val="FF0000"/>
          <w:sz w:val="20"/>
          <w:szCs w:val="20"/>
        </w:rPr>
        <w:t>bold</w:t>
      </w:r>
      <w:r w:rsidR="00935CB0" w:rsidRPr="00935CB0">
        <w:rPr>
          <w:rFonts w:ascii="Arial" w:hAnsi="Arial" w:cs="Arial"/>
          <w:b/>
          <w:sz w:val="20"/>
          <w:szCs w:val="20"/>
        </w:rPr>
        <w:t>”</w:t>
      </w:r>
    </w:p>
    <w:p w:rsidR="0097282F" w:rsidRPr="00BD1674" w:rsidRDefault="0097282F" w:rsidP="0097282F">
      <w:pPr>
        <w:pStyle w:val="Subtitle"/>
        <w:jc w:val="left"/>
        <w:rPr>
          <w:rFonts w:ascii="Arial" w:hAnsi="Arial" w:cs="Arial"/>
          <w:b/>
          <w:bCs/>
          <w:sz w:val="20"/>
          <w:lang w:val="en-GB"/>
        </w:rPr>
      </w:pPr>
    </w:p>
    <w:p w:rsidR="00DA57E3" w:rsidRDefault="00935CB0" w:rsidP="0097282F">
      <w:pPr>
        <w:pStyle w:val="Subtitle"/>
        <w:rPr>
          <w:rFonts w:ascii="Arial" w:hAnsi="Arial" w:cs="Arial"/>
          <w:sz w:val="20"/>
          <w:lang w:val="en-GB"/>
        </w:rPr>
      </w:pPr>
      <w:r w:rsidRPr="00935CB0">
        <w:rPr>
          <w:rFonts w:ascii="Arial" w:hAnsi="Arial" w:cs="Arial"/>
          <w:bCs/>
          <w:sz w:val="20"/>
          <w:szCs w:val="20"/>
          <w:lang w:val="en-GB"/>
        </w:rPr>
        <w:t>“</w:t>
      </w:r>
      <w:r w:rsidRPr="00013FBE">
        <w:rPr>
          <w:rFonts w:ascii="Arial" w:hAnsi="Arial" w:cs="Arial"/>
          <w:color w:val="FF0000"/>
          <w:sz w:val="20"/>
          <w:szCs w:val="20"/>
        </w:rPr>
        <w:t>Arial, 10 points</w:t>
      </w:r>
      <w:r w:rsidRPr="00935CB0">
        <w:rPr>
          <w:rFonts w:ascii="Arial" w:hAnsi="Arial" w:cs="Arial"/>
          <w:sz w:val="20"/>
          <w:szCs w:val="20"/>
        </w:rPr>
        <w:t>”</w:t>
      </w:r>
      <w:r w:rsidR="003F05DF" w:rsidRPr="00BD1674">
        <w:rPr>
          <w:rFonts w:ascii="Arial" w:hAnsi="Arial" w:cs="Arial"/>
          <w:sz w:val="20"/>
          <w:lang w:val="en-GB"/>
        </w:rPr>
        <w:t>Example</w:t>
      </w:r>
      <w:r w:rsidR="00013FBE">
        <w:rPr>
          <w:rFonts w:ascii="Arial" w:hAnsi="Arial" w:cs="Arial"/>
          <w:sz w:val="20"/>
          <w:lang w:val="en-GB"/>
        </w:rPr>
        <w:t xml:space="preserve">of </w:t>
      </w:r>
      <w:r w:rsidR="005A6492" w:rsidRPr="00BD1674">
        <w:rPr>
          <w:rFonts w:ascii="Arial" w:hAnsi="Arial" w:cs="Arial"/>
          <w:sz w:val="20"/>
          <w:lang w:val="en-GB"/>
        </w:rPr>
        <w:t>texttext texttext texttexttexttexttexttext</w:t>
      </w:r>
      <w:r w:rsidR="00657CC6" w:rsidRPr="00BD1674">
        <w:rPr>
          <w:rFonts w:ascii="Arial" w:hAnsi="Arial" w:cs="Arial"/>
          <w:sz w:val="20"/>
          <w:lang w:val="en-GB"/>
        </w:rPr>
        <w:t xml:space="preserve">text text text text text text text text text text text text text text text text text text text text text text text text text text text text text text text text text text text text text text </w:t>
      </w:r>
      <w:r w:rsidR="00DA57E3" w:rsidRPr="00BD1674">
        <w:rPr>
          <w:rFonts w:ascii="Arial" w:hAnsi="Arial" w:cs="Arial"/>
          <w:sz w:val="20"/>
          <w:lang w:val="en-GB"/>
        </w:rPr>
        <w:t>(</w:t>
      </w:r>
      <w:r w:rsidR="00494BA7">
        <w:rPr>
          <w:rFonts w:ascii="Arial" w:hAnsi="Arial" w:cs="Arial"/>
          <w:color w:val="0000FF"/>
          <w:sz w:val="20"/>
          <w:lang w:val="en-GB"/>
        </w:rPr>
        <w:t>Escriva</w:t>
      </w:r>
      <w:r w:rsidR="00013FBE" w:rsidRPr="00494BA7">
        <w:rPr>
          <w:rFonts w:ascii="Arial" w:hAnsi="Arial" w:cs="Arial"/>
          <w:color w:val="0000FF"/>
          <w:sz w:val="20"/>
          <w:lang w:val="en-GB"/>
        </w:rPr>
        <w:t>,</w:t>
      </w:r>
      <w:r w:rsidR="00C46701">
        <w:rPr>
          <w:rFonts w:ascii="Arial" w:hAnsi="Arial" w:cs="Arial"/>
          <w:color w:val="0000FF"/>
          <w:sz w:val="20"/>
          <w:lang w:val="en-GB"/>
        </w:rPr>
        <w:t>1999</w:t>
      </w:r>
      <w:r w:rsidR="00DA57E3" w:rsidRPr="00BD1674">
        <w:rPr>
          <w:rFonts w:ascii="Arial" w:hAnsi="Arial" w:cs="Arial"/>
          <w:sz w:val="20"/>
          <w:lang w:val="en-GB"/>
        </w:rPr>
        <w:t xml:space="preserve">). </w:t>
      </w:r>
      <w:r w:rsidR="00657CC6" w:rsidRPr="00BD1674">
        <w:rPr>
          <w:rFonts w:ascii="Arial" w:hAnsi="Arial" w:cs="Arial"/>
          <w:sz w:val="20"/>
          <w:lang w:val="en-GB"/>
        </w:rPr>
        <w:t>text text text text text text text texttext text text text text text text</w:t>
      </w:r>
      <w:r w:rsidR="00DA57E3" w:rsidRPr="00BD1674">
        <w:rPr>
          <w:rFonts w:ascii="Arial" w:hAnsi="Arial" w:cs="Arial"/>
          <w:sz w:val="20"/>
          <w:lang w:val="en-GB"/>
        </w:rPr>
        <w:t>.</w:t>
      </w:r>
    </w:p>
    <w:p w:rsidR="0097282F" w:rsidRPr="00BD1674" w:rsidRDefault="0097282F" w:rsidP="0097282F">
      <w:pPr>
        <w:pStyle w:val="Subtitle"/>
        <w:rPr>
          <w:rFonts w:ascii="Arial" w:hAnsi="Arial" w:cs="Arial"/>
          <w:sz w:val="20"/>
          <w:lang w:val="en-GB"/>
        </w:rPr>
      </w:pPr>
    </w:p>
    <w:p w:rsidR="00C0223B" w:rsidRDefault="003F05DF" w:rsidP="0097282F">
      <w:pPr>
        <w:pStyle w:val="Subtitle"/>
        <w:rPr>
          <w:rFonts w:ascii="Arial" w:hAnsi="Arial" w:cs="Arial"/>
          <w:sz w:val="20"/>
          <w:lang w:val="en-GB"/>
        </w:rPr>
      </w:pPr>
      <w:r w:rsidRPr="00BD1674">
        <w:rPr>
          <w:rFonts w:ascii="Arial" w:hAnsi="Arial" w:cs="Arial"/>
          <w:sz w:val="20"/>
          <w:lang w:val="en-GB"/>
        </w:rPr>
        <w:t>T</w:t>
      </w:r>
      <w:r w:rsidR="00657CC6" w:rsidRPr="00BD1674">
        <w:rPr>
          <w:rFonts w:ascii="Arial" w:hAnsi="Arial" w:cs="Arial"/>
          <w:sz w:val="20"/>
          <w:lang w:val="en-GB"/>
        </w:rPr>
        <w:t>ext text text text text text text text text text text text text text text texttext text text text text text text text</w:t>
      </w:r>
      <w:r w:rsidR="00DA57E3" w:rsidRPr="00BD1674">
        <w:rPr>
          <w:rFonts w:ascii="Arial" w:hAnsi="Arial" w:cs="Arial"/>
          <w:sz w:val="20"/>
          <w:lang w:val="en-GB"/>
        </w:rPr>
        <w:t xml:space="preserve"> by </w:t>
      </w:r>
      <w:r w:rsidR="00494BA7" w:rsidRPr="00494BA7">
        <w:rPr>
          <w:rFonts w:ascii="Arial" w:hAnsi="Arial" w:cs="Arial"/>
          <w:color w:val="0000FF"/>
          <w:sz w:val="20"/>
          <w:lang w:val="en-GB"/>
        </w:rPr>
        <w:t>Zovatto and Pedrizzetti (2001)</w:t>
      </w:r>
      <w:r w:rsidR="00013FBE">
        <w:rPr>
          <w:rFonts w:ascii="Arial" w:hAnsi="Arial" w:cs="Arial"/>
          <w:sz w:val="20"/>
          <w:lang w:val="en-GB"/>
        </w:rPr>
        <w:t>.</w:t>
      </w:r>
      <w:r w:rsidRPr="00BD1674">
        <w:rPr>
          <w:rFonts w:ascii="Arial" w:hAnsi="Arial" w:cs="Arial"/>
          <w:sz w:val="20"/>
          <w:lang w:val="en-GB"/>
        </w:rPr>
        <w:t>T</w:t>
      </w:r>
      <w:r w:rsidR="00657CC6" w:rsidRPr="00BD1674">
        <w:rPr>
          <w:rFonts w:ascii="Arial" w:hAnsi="Arial" w:cs="Arial"/>
          <w:sz w:val="20"/>
          <w:lang w:val="en-GB"/>
        </w:rPr>
        <w: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r w:rsidR="007109D7" w:rsidRPr="00BD1674">
        <w:rPr>
          <w:rFonts w:ascii="Arial" w:hAnsi="Arial" w:cs="Arial"/>
          <w:sz w:val="20"/>
          <w:lang w:val="en-GB"/>
        </w:rPr>
        <w:t xml:space="preserve">Text text text text text text text text text text text text text text text text text text text text text text text text by </w:t>
      </w:r>
      <w:r w:rsidR="00C46701">
        <w:rPr>
          <w:rFonts w:ascii="Arial" w:hAnsi="Arial" w:cs="Arial"/>
          <w:color w:val="0000FF"/>
          <w:sz w:val="20"/>
          <w:lang w:val="en-GB"/>
        </w:rPr>
        <w:t>Escriva</w:t>
      </w:r>
      <w:r w:rsidR="00494BA7" w:rsidRPr="00494BA7">
        <w:rPr>
          <w:rFonts w:ascii="Arial" w:hAnsi="Arial" w:cs="Arial"/>
          <w:color w:val="0000FF"/>
          <w:sz w:val="20"/>
          <w:lang w:val="en-GB"/>
        </w:rPr>
        <w:t xml:space="preserve"> (1</w:t>
      </w:r>
      <w:r w:rsidR="00C46701">
        <w:rPr>
          <w:rFonts w:ascii="Arial" w:hAnsi="Arial" w:cs="Arial"/>
          <w:color w:val="0000FF"/>
          <w:sz w:val="20"/>
          <w:lang w:val="en-GB"/>
        </w:rPr>
        <w:t>99</w:t>
      </w:r>
      <w:r w:rsidR="00494BA7" w:rsidRPr="00494BA7">
        <w:rPr>
          <w:rFonts w:ascii="Arial" w:hAnsi="Arial" w:cs="Arial"/>
          <w:color w:val="0000FF"/>
          <w:sz w:val="20"/>
          <w:lang w:val="en-GB"/>
        </w:rPr>
        <w:t>9)</w:t>
      </w:r>
      <w:r w:rsidR="007109D7"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sidR="00494BA7" w:rsidRPr="00494BA7">
        <w:rPr>
          <w:rFonts w:ascii="Arial" w:hAnsi="Arial" w:cs="Arial"/>
          <w:color w:val="0000FF"/>
          <w:sz w:val="20"/>
          <w:lang w:val="en-GB"/>
        </w:rPr>
        <w:t>Graftieaux</w:t>
      </w:r>
      <w:r w:rsidR="00494BA7">
        <w:rPr>
          <w:rFonts w:ascii="Arial" w:hAnsi="Arial" w:cs="Arial"/>
          <w:color w:val="0000FF"/>
          <w:sz w:val="20"/>
          <w:lang w:val="en-GB"/>
        </w:rPr>
        <w:t>etal.</w:t>
      </w:r>
      <w:r w:rsidR="007109D7" w:rsidRPr="00494BA7">
        <w:rPr>
          <w:rFonts w:ascii="Arial" w:hAnsi="Arial" w:cs="Arial"/>
          <w:color w:val="0000FF"/>
          <w:sz w:val="20"/>
          <w:lang w:val="en-GB"/>
        </w:rPr>
        <w:t xml:space="preserve"> (200</w:t>
      </w:r>
      <w:r w:rsidR="00494BA7">
        <w:rPr>
          <w:rFonts w:ascii="Arial" w:hAnsi="Arial" w:cs="Arial"/>
          <w:color w:val="0000FF"/>
          <w:sz w:val="20"/>
          <w:lang w:val="en-GB"/>
        </w:rPr>
        <w:t>1</w:t>
      </w:r>
      <w:r w:rsidR="007109D7" w:rsidRPr="00494BA7">
        <w:rPr>
          <w:rFonts w:ascii="Arial" w:hAnsi="Arial" w:cs="Arial"/>
          <w:color w:val="0000FF"/>
          <w:sz w:val="20"/>
          <w:lang w:val="en-GB"/>
        </w:rPr>
        <w:t>)</w:t>
      </w:r>
      <w:r w:rsidR="007109D7"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007109D7" w:rsidRPr="00BD1674">
        <w:rPr>
          <w:rFonts w:ascii="Arial" w:hAnsi="Arial" w:cs="Arial"/>
          <w:sz w:val="20"/>
          <w:lang w:val="en-GB"/>
        </w:rPr>
        <w:lastRenderedPageBreak/>
        <w:t>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r w:rsidR="00C46701">
        <w:rPr>
          <w:rFonts w:ascii="Arial" w:hAnsi="Arial" w:cs="Arial"/>
          <w:sz w:val="20"/>
          <w:lang w:val="en-GB"/>
        </w:rPr>
        <w:t xml:space="preserve"> by </w:t>
      </w:r>
      <w:r w:rsidR="00C46701">
        <w:rPr>
          <w:rFonts w:ascii="Arial" w:hAnsi="Arial" w:cs="Arial"/>
          <w:color w:val="0000FF"/>
          <w:sz w:val="20"/>
          <w:lang w:val="en-GB"/>
        </w:rPr>
        <w:t>Escriva</w:t>
      </w:r>
      <w:r w:rsidR="00C46701" w:rsidRPr="00494BA7">
        <w:rPr>
          <w:rFonts w:ascii="Arial" w:hAnsi="Arial" w:cs="Arial"/>
          <w:color w:val="0000FF"/>
          <w:sz w:val="20"/>
          <w:lang w:val="en-GB"/>
        </w:rPr>
        <w:t xml:space="preserve"> (1</w:t>
      </w:r>
      <w:r w:rsidR="00C46701">
        <w:rPr>
          <w:rFonts w:ascii="Arial" w:hAnsi="Arial" w:cs="Arial"/>
          <w:color w:val="0000FF"/>
          <w:sz w:val="20"/>
          <w:lang w:val="en-GB"/>
        </w:rPr>
        <w:t>99</w:t>
      </w:r>
      <w:r w:rsidR="00C46701" w:rsidRPr="00494BA7">
        <w:rPr>
          <w:rFonts w:ascii="Arial" w:hAnsi="Arial" w:cs="Arial"/>
          <w:color w:val="0000FF"/>
          <w:sz w:val="20"/>
          <w:lang w:val="en-GB"/>
        </w:rPr>
        <w:t>9)</w:t>
      </w:r>
      <w:r w:rsidR="007109D7" w:rsidRPr="00BD1674">
        <w:rPr>
          <w:rFonts w:ascii="Arial" w:hAnsi="Arial" w:cs="Arial"/>
          <w:sz w:val="20"/>
          <w:lang w:val="en-GB"/>
        </w:rPr>
        <w:t>.Text text text text text text text text text text text text text text text text text text text text text text text text text text text text text text text text</w:t>
      </w:r>
      <w:r w:rsidR="00C46701">
        <w:rPr>
          <w:rFonts w:ascii="Arial" w:hAnsi="Arial" w:cs="Arial"/>
          <w:sz w:val="20"/>
          <w:lang w:val="en-GB"/>
        </w:rPr>
        <w:t>.</w:t>
      </w:r>
    </w:p>
    <w:p w:rsidR="0097282F" w:rsidRPr="00BD1674" w:rsidRDefault="0097282F" w:rsidP="0097282F">
      <w:pPr>
        <w:pStyle w:val="Subtitle"/>
        <w:rPr>
          <w:rFonts w:ascii="Arial" w:hAnsi="Arial" w:cs="Arial"/>
          <w:sz w:val="20"/>
          <w:lang w:val="en-GB"/>
        </w:rPr>
      </w:pPr>
    </w:p>
    <w:p w:rsidR="00C0223B" w:rsidRDefault="00C46701" w:rsidP="0097282F">
      <w:pPr>
        <w:pStyle w:val="Subtitle"/>
        <w:rPr>
          <w:rFonts w:ascii="Arial" w:hAnsi="Arial" w:cs="Arial"/>
          <w:sz w:val="20"/>
          <w:lang w:val="en-GB"/>
        </w:rPr>
      </w:pPr>
      <w:r>
        <w:rPr>
          <w:rFonts w:ascii="Arial" w:hAnsi="Arial" w:cs="Arial"/>
          <w:sz w:val="20"/>
          <w:lang w:val="en-GB"/>
        </w:rPr>
        <w:lastRenderedPageBreak/>
        <w:t>T</w:t>
      </w:r>
      <w:r w:rsidR="00013FBE" w:rsidRPr="00BD1674">
        <w:rPr>
          <w:rFonts w:ascii="Arial" w:hAnsi="Arial" w:cs="Arial"/>
          <w:sz w:val="20"/>
          <w:lang w:val="en-GB"/>
        </w:rPr>
        <w:t xml:space="preserve">ext text text text text text text text text text text text text text text text text text text text text text text text text text text text </w:t>
      </w:r>
      <w:r w:rsidR="00372CC4" w:rsidRPr="00BD1674">
        <w:rPr>
          <w:rFonts w:ascii="Arial" w:hAnsi="Arial" w:cs="Arial"/>
          <w:sz w:val="20"/>
          <w:lang w:val="en-GB"/>
        </w:rPr>
        <w:t xml:space="preserve">text text text text text text text text text text text text text text text text text text text text text text text text text text text text text text text text text text text text text text text text text text </w:t>
      </w:r>
      <w:r w:rsidR="00013FBE" w:rsidRPr="00BD1674">
        <w:rPr>
          <w:rFonts w:ascii="Arial" w:hAnsi="Arial" w:cs="Arial"/>
          <w:sz w:val="20"/>
          <w:lang w:val="en-GB"/>
        </w:rPr>
        <w:t xml:space="preserve">text text text text text text text text text </w:t>
      </w:r>
      <w:r w:rsidRPr="00BD1674">
        <w:rPr>
          <w:rFonts w:ascii="Arial" w:hAnsi="Arial" w:cs="Arial"/>
          <w:sz w:val="20"/>
          <w:lang w:val="en-GB"/>
        </w:rPr>
        <w:t>text text text text text text text text texttext text text text text text text text text text text text text text text text text text tex</w:t>
      </w:r>
      <w:r>
        <w:rPr>
          <w:rFonts w:ascii="Arial" w:hAnsi="Arial" w:cs="Arial"/>
          <w:sz w:val="20"/>
          <w:lang w:val="en-GB"/>
        </w:rPr>
        <w:t>t text text tex</w:t>
      </w:r>
      <w:r w:rsidRPr="00BD1674">
        <w:rPr>
          <w:rFonts w:ascii="Arial" w:hAnsi="Arial" w:cs="Arial"/>
          <w:sz w:val="20"/>
          <w:lang w:val="en-GB"/>
        </w:rPr>
        <w:t>text text text text text text text text texttext text text te</w:t>
      </w:r>
      <w:r>
        <w:rPr>
          <w:rFonts w:ascii="Arial" w:hAnsi="Arial" w:cs="Arial"/>
          <w:sz w:val="20"/>
          <w:lang w:val="en-GB"/>
        </w:rPr>
        <w:t>xt text text text text tex</w:t>
      </w:r>
      <w:r w:rsidR="00013FBE">
        <w:rPr>
          <w:rFonts w:ascii="Arial" w:hAnsi="Arial" w:cs="Arial"/>
          <w:sz w:val="20"/>
          <w:lang w:val="en-GB"/>
        </w:rPr>
        <w:t>t text text</w:t>
      </w:r>
      <w:r w:rsidRPr="00BD1674">
        <w:rPr>
          <w:rFonts w:ascii="Arial" w:hAnsi="Arial" w:cs="Arial"/>
          <w:sz w:val="20"/>
          <w:lang w:val="en-GB"/>
        </w:rPr>
        <w:t xml:space="preserve">by </w:t>
      </w:r>
      <w:r w:rsidRPr="00494BA7">
        <w:rPr>
          <w:rFonts w:ascii="Arial" w:hAnsi="Arial" w:cs="Arial"/>
          <w:color w:val="0000FF"/>
          <w:sz w:val="20"/>
          <w:lang w:val="en-GB"/>
        </w:rPr>
        <w:t>Zovatto and Pedrizzetti (2001)</w:t>
      </w:r>
      <w:r w:rsidR="00013FBE">
        <w:rPr>
          <w:rFonts w:ascii="Arial" w:hAnsi="Arial" w:cs="Arial"/>
          <w:sz w:val="20"/>
          <w:lang w:val="en-GB"/>
        </w:rPr>
        <w:t>.</w:t>
      </w:r>
    </w:p>
    <w:p w:rsidR="007D332E" w:rsidRDefault="007D332E" w:rsidP="0097282F">
      <w:pPr>
        <w:pStyle w:val="Subtitle"/>
        <w:jc w:val="left"/>
        <w:rPr>
          <w:rFonts w:ascii="Arial" w:hAnsi="Arial" w:cs="Arial"/>
          <w:b/>
          <w:bCs/>
          <w:sz w:val="20"/>
          <w:lang w:val="en-GB"/>
        </w:rPr>
      </w:pPr>
    </w:p>
    <w:p w:rsidR="00C0223B" w:rsidRDefault="00914ADC" w:rsidP="0097282F">
      <w:pPr>
        <w:pStyle w:val="Subtitle"/>
        <w:jc w:val="left"/>
        <w:rPr>
          <w:rFonts w:ascii="Arial" w:hAnsi="Arial" w:cs="Arial"/>
          <w:b/>
          <w:sz w:val="20"/>
          <w:szCs w:val="20"/>
        </w:rPr>
      </w:pPr>
      <w:r>
        <w:rPr>
          <w:rFonts w:ascii="Arial" w:hAnsi="Arial" w:cs="Arial"/>
          <w:b/>
          <w:bCs/>
          <w:sz w:val="20"/>
          <w:lang w:val="en-GB"/>
        </w:rPr>
        <w:t xml:space="preserve">II. </w:t>
      </w:r>
      <w:r w:rsidR="00C0223B" w:rsidRPr="00BD1674">
        <w:rPr>
          <w:rFonts w:ascii="Arial" w:hAnsi="Arial" w:cs="Arial"/>
          <w:b/>
          <w:bCs/>
          <w:sz w:val="20"/>
          <w:lang w:val="en-GB"/>
        </w:rPr>
        <w:t>Experimental Facility</w:t>
      </w:r>
      <w:r w:rsidR="00935CB0">
        <w:rPr>
          <w:rFonts w:ascii="Arial" w:hAnsi="Arial" w:cs="Arial"/>
          <w:b/>
          <w:bCs/>
          <w:sz w:val="20"/>
          <w:szCs w:val="20"/>
          <w:lang w:val="en-GB"/>
        </w:rPr>
        <w:t>“</w:t>
      </w:r>
      <w:r w:rsidR="00935CB0" w:rsidRPr="00914ADC">
        <w:rPr>
          <w:rFonts w:ascii="Arial" w:hAnsi="Arial" w:cs="Arial"/>
          <w:b/>
          <w:color w:val="FF0000"/>
          <w:sz w:val="20"/>
          <w:szCs w:val="20"/>
        </w:rPr>
        <w:t xml:space="preserve">Arial, 10 points, </w:t>
      </w:r>
      <w:r>
        <w:rPr>
          <w:rFonts w:ascii="Arial" w:hAnsi="Arial" w:cs="Arial"/>
          <w:b/>
          <w:color w:val="FF0000"/>
          <w:sz w:val="20"/>
          <w:szCs w:val="20"/>
        </w:rPr>
        <w:t>bold</w:t>
      </w:r>
      <w:r w:rsidR="00935CB0" w:rsidRPr="00935CB0">
        <w:rPr>
          <w:rFonts w:ascii="Arial" w:hAnsi="Arial" w:cs="Arial"/>
          <w:b/>
          <w:sz w:val="20"/>
          <w:szCs w:val="20"/>
        </w:rPr>
        <w:t>”</w:t>
      </w:r>
    </w:p>
    <w:p w:rsidR="00476447" w:rsidRDefault="00476447" w:rsidP="0097282F">
      <w:pPr>
        <w:pStyle w:val="Subtitle"/>
        <w:jc w:val="left"/>
        <w:rPr>
          <w:rFonts w:ascii="Arial" w:hAnsi="Arial" w:cs="Arial"/>
          <w:b/>
          <w:bCs/>
          <w:i/>
          <w:sz w:val="20"/>
          <w:lang w:val="en-GB"/>
        </w:rPr>
      </w:pPr>
    </w:p>
    <w:p w:rsidR="00914ADC" w:rsidRDefault="00914ADC" w:rsidP="0097282F">
      <w:pPr>
        <w:pStyle w:val="Subtitle"/>
        <w:jc w:val="left"/>
        <w:rPr>
          <w:rFonts w:ascii="Arial" w:hAnsi="Arial" w:cs="Arial"/>
          <w:b/>
          <w:sz w:val="20"/>
          <w:szCs w:val="20"/>
        </w:rPr>
      </w:pPr>
      <w:r w:rsidRPr="00914ADC">
        <w:rPr>
          <w:rFonts w:ascii="Arial" w:hAnsi="Arial" w:cs="Arial"/>
          <w:b/>
          <w:bCs/>
          <w:i/>
          <w:sz w:val="20"/>
          <w:lang w:val="en-GB"/>
        </w:rPr>
        <w:t>II.1. Setup</w:t>
      </w:r>
      <w:r>
        <w:rPr>
          <w:rFonts w:ascii="Arial" w:hAnsi="Arial" w:cs="Arial"/>
          <w:b/>
          <w:bCs/>
          <w:sz w:val="20"/>
          <w:szCs w:val="20"/>
          <w:lang w:val="en-GB"/>
        </w:rPr>
        <w:t>“</w:t>
      </w:r>
      <w:r w:rsidRPr="00FD2E48">
        <w:rPr>
          <w:rFonts w:ascii="Arial" w:hAnsi="Arial" w:cs="Arial"/>
          <w:b/>
          <w:i/>
          <w:color w:val="FF0000"/>
          <w:sz w:val="20"/>
          <w:szCs w:val="20"/>
        </w:rPr>
        <w:t>Arial, 10 points, Italic, bold</w:t>
      </w:r>
      <w:r w:rsidRPr="00935CB0">
        <w:rPr>
          <w:rFonts w:ascii="Arial" w:hAnsi="Arial" w:cs="Arial"/>
          <w:b/>
          <w:sz w:val="20"/>
          <w:szCs w:val="20"/>
        </w:rPr>
        <w:t>”</w:t>
      </w:r>
    </w:p>
    <w:p w:rsidR="00476447" w:rsidRDefault="00476447" w:rsidP="0097282F">
      <w:pPr>
        <w:pStyle w:val="Subtitle"/>
        <w:jc w:val="left"/>
        <w:rPr>
          <w:rFonts w:ascii="Arial" w:hAnsi="Arial" w:cs="Arial"/>
          <w:b/>
          <w:sz w:val="20"/>
          <w:szCs w:val="20"/>
        </w:rPr>
      </w:pPr>
    </w:p>
    <w:p w:rsidR="00DA57E3" w:rsidRDefault="00935CB0" w:rsidP="0097282F">
      <w:pPr>
        <w:pStyle w:val="Subtitle"/>
        <w:rPr>
          <w:rFonts w:ascii="Arial" w:hAnsi="Arial" w:cs="Arial"/>
          <w:sz w:val="20"/>
          <w:lang w:val="en-GB"/>
        </w:rPr>
      </w:pPr>
      <w:r w:rsidRPr="00935CB0">
        <w:rPr>
          <w:rFonts w:ascii="Arial" w:hAnsi="Arial" w:cs="Arial"/>
          <w:bCs/>
          <w:sz w:val="20"/>
          <w:szCs w:val="20"/>
          <w:lang w:val="en-GB"/>
        </w:rPr>
        <w:t>“</w:t>
      </w:r>
      <w:r w:rsidRPr="00945393">
        <w:rPr>
          <w:rFonts w:ascii="Arial" w:hAnsi="Arial" w:cs="Arial"/>
          <w:color w:val="FF0000"/>
          <w:sz w:val="20"/>
          <w:szCs w:val="20"/>
        </w:rPr>
        <w:t>Arial, 10 points</w:t>
      </w:r>
      <w:r w:rsidRPr="00935CB0">
        <w:rPr>
          <w:rFonts w:ascii="Arial" w:hAnsi="Arial" w:cs="Arial"/>
          <w:sz w:val="20"/>
          <w:szCs w:val="20"/>
        </w:rPr>
        <w:t xml:space="preserve">” </w:t>
      </w:r>
      <w:r w:rsidR="00B9225B">
        <w:rPr>
          <w:rFonts w:ascii="Arial" w:hAnsi="Arial" w:cs="Arial"/>
          <w:sz w:val="20"/>
          <w:lang w:val="en-GB"/>
        </w:rPr>
        <w:t>T</w:t>
      </w:r>
      <w:r w:rsidR="00657CC6" w:rsidRPr="00BD1674">
        <w:rPr>
          <w:rFonts w:ascii="Arial" w:hAnsi="Arial" w:cs="Arial"/>
          <w:sz w:val="20"/>
          <w:lang w:val="en-GB"/>
        </w:rPr>
        <w: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w:t>
      </w:r>
      <w:r w:rsidR="00DA57E3" w:rsidRPr="00BD1674">
        <w:rPr>
          <w:rFonts w:ascii="Arial" w:hAnsi="Arial" w:cs="Arial"/>
          <w:sz w:val="20"/>
          <w:lang w:val="en-GB"/>
        </w:rPr>
        <w:t xml:space="preserve">. </w:t>
      </w:r>
      <w:r w:rsidR="003F05DF" w:rsidRPr="00BD1674">
        <w:rPr>
          <w:rFonts w:ascii="Arial" w:hAnsi="Arial" w:cs="Arial"/>
          <w:sz w:val="20"/>
          <w:lang w:val="en-GB"/>
        </w:rPr>
        <w:t>T</w:t>
      </w:r>
      <w:r w:rsidR="00657CC6" w:rsidRPr="00BD1674">
        <w:rPr>
          <w:rFonts w:ascii="Arial" w:hAnsi="Arial" w:cs="Arial"/>
          <w:sz w:val="20"/>
          <w:lang w:val="en-GB"/>
        </w:rPr>
        <w:t xml:space="preserve">ext text text text text text text text text text text text text text text </w:t>
      </w:r>
      <w:r w:rsidR="00C46701" w:rsidRPr="00BD1674">
        <w:rPr>
          <w:rFonts w:ascii="Arial" w:hAnsi="Arial" w:cs="Arial"/>
          <w:sz w:val="20"/>
          <w:lang w:val="en-GB"/>
        </w:rPr>
        <w:t>text tex</w:t>
      </w:r>
      <w:r w:rsidR="00C46701">
        <w:rPr>
          <w:rFonts w:ascii="Arial" w:hAnsi="Arial" w:cs="Arial"/>
          <w:sz w:val="20"/>
          <w:lang w:val="en-GB"/>
        </w:rPr>
        <w:t>t text</w:t>
      </w:r>
      <w:r w:rsidR="00C46701" w:rsidRPr="00BD1674">
        <w:rPr>
          <w:rFonts w:ascii="Arial" w:hAnsi="Arial" w:cs="Arial"/>
          <w:sz w:val="20"/>
          <w:lang w:val="en-GB"/>
        </w:rPr>
        <w:t>text tex</w:t>
      </w:r>
      <w:r w:rsidR="00C46701">
        <w:rPr>
          <w:rFonts w:ascii="Arial" w:hAnsi="Arial" w:cs="Arial"/>
          <w:sz w:val="20"/>
          <w:lang w:val="en-GB"/>
        </w:rPr>
        <w:t>t text</w:t>
      </w:r>
      <w:r w:rsidR="00C46701" w:rsidRPr="00BD1674">
        <w:rPr>
          <w:rFonts w:ascii="Arial" w:hAnsi="Arial" w:cs="Arial"/>
          <w:sz w:val="20"/>
          <w:lang w:val="en-GB"/>
        </w:rPr>
        <w:t>text tex</w:t>
      </w:r>
      <w:r w:rsidR="00C46701">
        <w:rPr>
          <w:rFonts w:ascii="Arial" w:hAnsi="Arial" w:cs="Arial"/>
          <w:sz w:val="20"/>
          <w:lang w:val="en-GB"/>
        </w:rPr>
        <w:t>t text</w:t>
      </w:r>
      <w:r w:rsidR="00555CE0">
        <w:rPr>
          <w:rFonts w:ascii="Arial" w:hAnsi="Arial" w:cs="Arial"/>
          <w:sz w:val="20"/>
          <w:lang w:val="en-GB"/>
        </w:rPr>
        <w:t xml:space="preserve"> text text text text text </w:t>
      </w:r>
      <w:r w:rsidR="00657CC6" w:rsidRPr="00BD1674">
        <w:rPr>
          <w:rFonts w:ascii="Arial" w:hAnsi="Arial" w:cs="Arial"/>
          <w:sz w:val="20"/>
          <w:lang w:val="en-GB"/>
        </w:rPr>
        <w:t>text text text text</w:t>
      </w:r>
      <w:r w:rsidR="00DA57E3" w:rsidRPr="00BD1674">
        <w:rPr>
          <w:rFonts w:ascii="Arial" w:hAnsi="Arial" w:cs="Arial"/>
          <w:sz w:val="20"/>
          <w:lang w:val="en-GB"/>
        </w:rPr>
        <w:t>.</w:t>
      </w:r>
    </w:p>
    <w:p w:rsidR="00D2515D" w:rsidRDefault="00D2515D" w:rsidP="0097282F">
      <w:pPr>
        <w:pStyle w:val="Subtitle"/>
        <w:rPr>
          <w:rFonts w:ascii="Arial" w:hAnsi="Arial" w:cs="Arial"/>
          <w:sz w:val="20"/>
          <w:lang w:val="en-GB"/>
        </w:rPr>
      </w:pPr>
    </w:p>
    <w:bookmarkStart w:id="0" w:name="_GoBack"/>
    <w:bookmarkEnd w:id="0"/>
    <w:p w:rsidR="001F3131" w:rsidRDefault="00E904F1" w:rsidP="0097282F">
      <w:pPr>
        <w:pStyle w:val="BodyTextIndent"/>
        <w:ind w:firstLine="0"/>
        <w:jc w:val="center"/>
      </w:pPr>
      <w:r w:rsidRPr="00E904F1">
        <w:rPr>
          <w:noProof/>
          <w:lang w:val="tr-TR" w:eastAsia="tr-TR"/>
        </w:rPr>
      </w:r>
      <w:r w:rsidRPr="00E904F1">
        <w:rPr>
          <w:noProof/>
          <w:lang w:val="tr-TR" w:eastAsia="tr-TR"/>
        </w:rPr>
        <w:pict>
          <v:group id="Group 184" o:spid="_x0000_s1026" style="width:241.75pt;height:185.8pt;mso-position-horizontal-relative:char;mso-position-vertical-relative:line" coordorigin="1425,2253" coordsize="4835,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">
            <v:rect id="Rectangle 185" o:spid="_x0000_s1027" alt="Petits confettis" style="position:absolute;left:4452;top:3830;width:507;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6PcQA&#10;AADcAAAADwAAAGRycy9kb3ducmV2LnhtbESPQWsCMRSE74X+h/AKXkrNKiJ2axSpCN6kq1i8PTbP&#10;TejmZdlEd/33Rih4HGbmG2a+7F0trtQG61nBaJiBIC69tlwpOOw3HzMQISJrrD2TghsFWC5eX+aY&#10;a9/xD12LWIkE4ZCjAhNjk0sZSkMOw9A3xMk7+9ZhTLKtpG6xS3BXy3GWTaVDy2nBYEPfhsq/4uIU&#10;nMrRZrb6LT4dnaI5dva8frc7pQZv/eoLRKQ+PsP/7a1WMJmM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Oj3EAAAA3AAAAA8AAAAAAAAAAAAAAAAAmAIAAGRycy9k&#10;b3ducmV2LnhtbFBLBQYAAAAABAAEAPUAAACJAwAAAAA=&#10;" fillcolor="black" stroked="f">
              <v:fill r:id="rId9" o:title="" type="pattern"/>
              <o:lock v:ext="edit" aspectratio="t"/>
            </v:rect>
            <v:roundrect id="AutoShape 186" o:spid="_x0000_s1028" alt="Petits confettis" style="position:absolute;left:4398;top:3921;width:617;height:511;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RlccA&#10;AADcAAAADwAAAGRycy9kb3ducmV2LnhtbESPW2vCQBSE3wv9D8sp+FY31nghdRVRWqqC4vX5kD1N&#10;QrNn0+xWY399tyD4OMzMN8xo0phSnKl2hWUFnXYEgji1uuBMwWH/9jwE4TyyxtIyKbiSg8n48WGE&#10;ibYX3tJ55zMRIOwSVJB7XyVSujQng65tK+LgfdraoA+yzqSu8RLgppQvUdSXBgsOCzlWNMsp/dr9&#10;GAW9eNNdv7vB0MxXp85xffr+XUyXSrWemukrCE+Nv4dv7Q+tII678H8mH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kZXHAAAA3AAAAA8AAAAAAAAAAAAAAAAAmAIAAGRy&#10;cy9kb3ducmV2LnhtbFBLBQYAAAAABAAEAPUAAACMAwAAAAA=&#10;" fillcolor="black" stroked="f">
              <v:fill r:id="rId9" o:title="" type="pattern"/>
              <o:lock v:ext="edit" aspectratio="t"/>
            </v:roundrect>
            <v:rect id="Rectangle 187" o:spid="_x0000_s1029" alt="noir)" style="position:absolute;left:2765;top:5877;width:249;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M/sIA&#10;AADcAAAADwAAAGRycy9kb3ducmV2LnhtbESPQYvCMBSE7wv+h/AEb2uqFpFqFBUW3aPdBa+P5tkW&#10;m5eSZLX1128EweMwM98wq01nGnEj52vLCibjBARxYXXNpYLfn6/PBQgfkDU2lklBTx4268HHCjNt&#10;73yiWx5KESHsM1RQhdBmUvqiIoN+bFvi6F2sMxiidKXUDu8Rbho5TZK5NFhzXKiwpX1FxTX/MwoO&#10;8/I74WM/6/Le5eG82OFD75QaDbvtEkSgLrzDr/ZRK0jTFJ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Iz+wgAAANwAAAAPAAAAAAAAAAAAAAAAAJgCAABkcnMvZG93&#10;bnJldi54bWxQSwUGAAAAAAQABAD1AAAAhwMAAAAA&#10;" fillcolor="black" stroked="f">
              <v:fill r:id="rId10" o:title="" type="pattern"/>
              <o:lock v:ext="edit" aspectratio="t"/>
            </v:rect>
            <v:roundrect id="AutoShape 188" o:spid="_x0000_s1030" alt="Petits confettis" style="position:absolute;left:3567;top:4620;width:2169;height:10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fFMIA&#10;AADcAAAADwAAAGRycy9kb3ducmV2LnhtbESPQWsCMRSE7wX/Q3iF3mpWsbWsRhGttNeuXnp7bJ6b&#10;pZuXJXmu23/fFAo9DjPzDbPejr5TA8XUBjYwmxagiOtgW24MnE/HxxdQSZAtdoHJwDcl2G4md2ss&#10;bbjxBw2VNCpDOJVowIn0pdapduQxTUNPnL1LiB4ly9hoG/GW4b7T86J41h5bzgsOe9o7qr+qq8+U&#10;QfTyeJV5dK/V7MBv8rk/iDEP9+NuBUpolP/wX/vdGlgsnuD3TD4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N8UwgAAANwAAAAPAAAAAAAAAAAAAAAAAJgCAABkcnMvZG93&#10;bnJldi54bWxQSwUGAAAAAAQABAD1AAAAhwMAAAAA&#10;" fillcolor="black" stroked="f">
              <v:fill r:id="rId9" o:title="" type="pattern"/>
              <o:lock v:ext="edit" aspectratio="t"/>
            </v:roundrect>
            <v:rect id="Rectangle 189" o:spid="_x0000_s1031" style="position:absolute;left:1425;top:2253;width:4835;height: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7NMMA&#10;AADcAAAADwAAAGRycy9kb3ducmV2LnhtbESPQWsCMRSE70L/Q3iF3jSrqJTVKNui4EmoFtTbY/NM&#10;FjcvyyZ1139vCoUeh5n5hlmue1eLO7Wh8qxgPMpAEJdeV2wUfB+3w3cQISJrrD2TggcFWK9eBkvM&#10;te/4i+6HaESCcMhRgY2xyaUMpSWHYeQb4uRdfeswJtkaqVvsEtzVcpJlc+mw4rRgsaFPS+Xt8OMU&#10;bJrLvpiZIItTtOeb/+i2dm+UenvtiwWISH38D/+1d1rBdDq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7NMMAAADcAAAADwAAAAAAAAAAAAAAAACYAgAAZHJzL2Rv&#10;d25yZXYueG1sUEsFBgAAAAAEAAQA9QAAAIgDAAAAAA==&#10;" filled="f">
              <o:lock v:ext="edit" aspectratio="t"/>
            </v:rect>
            <v:rect id="Rectangle 190" o:spid="_x0000_s1032" style="position:absolute;left:4428;top:2386;width:1154;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er8QA&#10;AADcAAAADwAAAGRycy9kb3ducmV2LnhtbESPQWsCMRSE74L/ITzBm2YrtpWtUVZR8CTUFmpvj81r&#10;srh5WTbRXf99Uyh4HGbmG2a57l0tbtSGyrOCp2kGgrj0umKj4PNjP1mACBFZY+2ZFNwpwHo1HCwx&#10;177jd7qdohEJwiFHBTbGJpcylJYchqlviJP341uHMcnWSN1il+CulrMse5EOK04LFhvaWiovp6tT&#10;sGu+j8WzCbL4ivZ88Ztub49GqfGoL95AROrjI/zfPmgF8/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Xq/EAAAA3AAAAA8AAAAAAAAAAAAAAAAAmAIAAGRycy9k&#10;b3ducmV2LnhtbFBLBQYAAAAABAAEAPUAAACJAwAAAAA=&#10;" filled="f">
              <o:lock v:ext="edit" aspectratio="t"/>
            </v:rect>
            <v:shape id="AutoShape 191" o:spid="_x0000_s1033" style="position:absolute;left:4198;top:2327;width:171;height:28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xCL8A&#10;AADcAAAADwAAAGRycy9kb3ducmV2LnhtbERPyWrDMBC9F/oPYgq5NXKME4prJZRAoadCnHzAII0X&#10;ao1cSfXy99UhkOPj7dVpsYOYyIfesYLdNgNBrJ3puVVwu36+voEIEdng4JgUrBTgdHx+qrA0buYL&#10;TXVsRQrhUKKCLsaxlDLojiyGrRuJE9c4bzEm6FtpPM4p3A4yz7KDtNhzauhwpHNH+qf+swrOq3YF&#10;5bthrff6e2kmH36DV2rzsny8g4i0xIf47v4yCooirU1n0hGQx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0zEIvwAAANwAAAAPAAAAAAAAAAAAAAAAAJgCAABkcnMvZG93bnJl&#10;di54bWxQSwUGAAAAAAQABAD1AAAAhAMAAAAA&#10;" adj="0,,0" path="m,l5400,21600r10800,l21600,,,xe">
              <v:stroke joinstyle="miter"/>
              <v:formulas/>
              <v:path o:connecttype="custom" o:connectlocs="150,145;86,289;21,145;86,0" o:connectangles="0,0,0,0" textboxrect="4547,4484,17053,17116"/>
              <o:lock v:ext="edit" aspectratio="t"/>
            </v:shape>
            <v:rect id="Rectangle 192" o:spid="_x0000_s1034" style="position:absolute;left:3118;top:2427;width:1021;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vRsQA&#10;AADcAAAADwAAAGRycy9kb3ducmV2LnhtbESPQWsCMRSE74L/ITzBm2YrttStUVZR8CTUFmpvj81r&#10;srh5WTbRXf99Uyh4HGbmG2a57l0tbtSGyrOCp2kGgrj0umKj4PNjP3kFESKyxtozKbhTgPVqOFhi&#10;rn3H73Q7RSMShEOOCmyMTS5lKC05DFPfECfvx7cOY5KtkbrFLsFdLWdZ9iIdVpwWLDa0tVReTlen&#10;YNd8H4tnE2TxFe354jfd3h6NUuNRX7yBiNTHR/i/fdAK5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b0bEAAAA3AAAAA8AAAAAAAAAAAAAAAAAmAIAAGRycy9k&#10;b3ducmV2LnhtbFBLBQYAAAAABAAEAPUAAACJAwAAAAA=&#10;" filled="f">
              <o:lock v:ext="edit" aspectratio="t"/>
            </v:rect>
            <v:shape id="AutoShape 193" o:spid="_x0000_s1035" style="position:absolute;left:5668;top:2302;width:172;height:343;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7a8MA&#10;AADcAAAADwAAAGRycy9kb3ducmV2LnhtbERPW2vCMBR+F/YfwhnsTVNlk1GNZQwEhcFY3WCPx+bY&#10;i81JaKJt9+uXB8HHj+++zgbTiit1vrasYD5LQBAXVtdcKvg+bKevIHxA1thaJgUjecg2D5M1ptr2&#10;/EXXPJQihrBPUUEVgkul9EVFBv3MOuLInWxnMETYlVJ32Mdw08pFkiylwZpjQ4WO3isqzvnFKGhw&#10;+eH29Hnq/0ZTzn/cb3M875R6ehzeViACDeEuvrl3WsHzS5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M7a8MAAADcAAAADwAAAAAAAAAAAAAAAACYAgAAZHJzL2Rv&#10;d25yZXYueG1sUEsFBgAAAAAEAAQA9QAAAIgDAAAAAA==&#10;" adj="0,,0" path="m,l5400,21600r10800,l21600,,,xe" fillcolor="black">
              <v:stroke joinstyle="miter"/>
              <v:formulas/>
              <v:path o:connecttype="custom" o:connectlocs="151,172;86,343;22,172;86,0" o:connectangles="0,0,0,0" textboxrect="4521,4471,17079,17129"/>
              <o:lock v:ext="edit" aspectratio="t"/>
            </v:shape>
            <v:shape id="AutoShape 194" o:spid="_x0000_s1036" style="position:absolute;left:1792;top:2418;width:83;height:106;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qbcYA&#10;AADcAAAADwAAAGRycy9kb3ducmV2LnhtbESPT2vCQBTE7wW/w/IKXkQ3Ef+mriKi0B61Fa/P7GuS&#10;mn0bs2tMv323IHgcZuY3zGLVmlI0VLvCsoJ4EIEgTq0uOFPw9bnrz0A4j6yxtEwKfsnBatl5WWCi&#10;7Z331Bx8JgKEXYIKcu+rREqX5mTQDWxFHLxvWxv0QdaZ1DXeA9yUchhFE2mw4LCQY0WbnNLL4WYU&#10;bIfX83h3nX/oUe/nNI0nt+Ox6SnVfW3XbyA8tf4ZfrTftYLRO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qbcYAAADcAAAADwAAAAAAAAAAAAAAAACYAgAAZHJz&#10;L2Rvd25yZXYueG1sUEsFBgAAAAAEAAQA9QAAAIsDAAAAAA==&#10;" adj="0,,0" path="m,l5400,21600r10800,l21600,,,xe" fillcolor="black">
              <v:stroke joinstyle="miter"/>
              <v:formulas/>
              <v:path o:connecttype="custom" o:connectlocs="73,53;42,106;10,53;42,0" o:connectangles="0,0,0,0" textboxrect="4424,4483,17176,17117"/>
              <o:lock v:ext="edit" aspectratio="t"/>
            </v:shape>
            <v:line id="Line 195" o:spid="_x0000_s1037" style="position:absolute;flip:x;visibility:visible" from="2593,2472" to="3124,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WWcUAAADcAAAADwAAAGRycy9kb3ducmV2LnhtbESPQWvCQBSE74L/YXlCL6FuDLXY6Cql&#10;UMhVTT2/Zl+zwezbmN3GtL++WxA8DjPzDbPZjbYVA/W+caxgMU9BEFdON1wrKI/vjysQPiBrbB2T&#10;gh/ysNtOJxvMtbvynoZDqEWEsM9RgQmhy6X0lSGLfu464uh9ud5iiLKvpe7xGuG2lVmaPkuLDccF&#10;gx29GarOh2+rYPnxckoudeCkWBh7borfffl5VOphNr6uQQQawz18axdawdMyg/8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WWcUAAADcAAAADwAAAAAAAAAA&#10;AAAAAAChAgAAZHJzL2Rvd25yZXYueG1sUEsFBgAAAAAEAAQA+QAAAJMDAAAAAA==&#10;" strokeweight="5.5pt">
              <o:lock v:ext="edit" aspectratio="t"/>
            </v:line>
            <v:shape id="Arc 196" o:spid="_x0000_s1038" style="position:absolute;left:2526;top:2472;width:77;height:7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OisQA&#10;AADcAAAADwAAAGRycy9kb3ducmV2LnhtbESPQWsCMRSE74X+h/AKXkrNVqvo1igiLrTe1Hp/bp7Z&#10;pZuXbRLX7b9vCoUeh5n5hlmsetuIjnyoHSt4HmYgiEunazYKPo7F0wxEiMgaG8ek4JsCrJb3dwvM&#10;tbvxnrpDNCJBOOSooIqxzaUMZUUWw9C1xMm7OG8xJumN1B5vCW4bOcqyqbRYc1qosKVNReXn4WoV&#10;aFOcrDF+/nV+P9K26Ea786NVavDQr19BROrjf/iv/aYVvEzG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TorEAAAA3AAAAA8AAAAAAAAAAAAAAAAAmAIAAGRycy9k&#10;b3ducmV2LnhtbFBLBQYAAAAABAAEAPUAAACJAwAAAAA=&#10;" adj="0,,0" path="m,nfc11929,,21600,9670,21600,21600em,nsc11929,,21600,9670,21600,21600l,21600,,xe" filled="f" strokeweight="5.5pt">
              <v:stroke joinstyle="round"/>
              <v:formulas/>
              <v:path arrowok="t" o:extrusionok="f" o:connecttype="custom" o:connectlocs="0,0;77,77;0,77" o:connectangles="0,0,0"/>
              <o:lock v:ext="edit" aspectratio="t"/>
            </v:shape>
            <v:line id="Line 197" o:spid="_x0000_s1039" style="position:absolute;rotation:90;visibility:visible" from="2374,2691" to="2678,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9d78AAADcAAAADwAAAGRycy9kb3ducmV2LnhtbESPywrCMBBF94L/EEZwI5oqVaQaRQTF&#10;rU9wNzRjW2wmpYla/94IgsvLfRzufNmYUjypdoVlBcNBBII4tbrgTMHpuOlPQTiPrLG0TAre5GC5&#10;aLfmmGj74j09Dz4TYYRdggpy76tESpfmZNANbEUcvJutDfog60zqGl9h3JRyFEUTabDgQMixonVO&#10;6f3wMIG7L47x/byZbN/jtHdxV1xVBpXqdprVDISnxv/Dv/ZOK4jHMXzPhCM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v9d78AAADcAAAADwAAAAAAAAAAAAAAAACh&#10;AgAAZHJzL2Rvd25yZXYueG1sUEsFBgAAAAAEAAQA+QAAAI0DAAAAAA==&#10;" strokeweight="5.5pt">
              <o:lock v:ext="edit" aspectratio="t"/>
            </v:line>
            <v:shape id="Arc 198" o:spid="_x0000_s1040" style="position:absolute;left:2448;top:2832;width:77;height:7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NQ8QA&#10;AADcAAAADwAAAGRycy9kb3ducmV2LnhtbESPT4vCMBTE7wt+h/AEL4umyipSjSKCuODBtf45P5pn&#10;W9q8lCbW7rffCAseh5n5DbNcd6YSLTWusKxgPIpAEKdWF5wpuJx3wzkI55E1VpZJwS85WK96H0uM&#10;tX3yidrEZyJA2MWoIPe+jqV0aU4G3cjWxMG728agD7LJpG7wGeCmkpMomkmDBYeFHGva5pSWycMo&#10;kLaePcru8Hkr9z/X+SGSx9K0Sg363WYBwlPn3+H/9rdW8DWdwut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jUPEAAAA3AAAAA8AAAAAAAAAAAAAAAAAmAIAAGRycy9k&#10;b3ducmV2LnhtbFBLBQYAAAAABAAEAPUAAACJAwAAAAA=&#10;" adj="0,,0" path="m,nfc11929,,21600,9670,21600,21600em,nsc11929,,21600,9670,21600,21600l,21600,,xe" filled="f" strokeweight="5.5pt">
              <v:stroke joinstyle="round"/>
              <v:formulas/>
              <v:path arrowok="t" o:extrusionok="f" o:connecttype="custom" o:connectlocs="0,0;77,77;0,77" o:connectangles="0,0,0"/>
              <o:lock v:ext="edit" aspectratio="t"/>
            </v:shape>
            <v:line id="Line 199" o:spid="_x0000_s1041" style="position:absolute;visibility:visible" from="2181,2909" to="2455,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LLsgAAADcAAAADwAAAGRycy9kb3ducmV2LnhtbESP3WrCQBSE7wu+w3KE3ohuLDaV1FWK&#10;WBBKLY0/eHnIniah2bMxu4nx7buFQi+HmfmGWax6U4mOGldaVjCdRCCIM6tLzhUc9q/jOQjnkTVW&#10;lknBjRysloO7BSbaXvmTutTnIkDYJaig8L5OpHRZQQbdxNbEwfuyjUEfZJNL3eA1wE0lH6IolgZL&#10;DgsF1rQuKPtOW6NgZLrT7eJ2m/T89J69HT/aYzxqlbof9i/PIDz1/j/8195qBbPHGH7PhCM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uLLsgAAADcAAAADwAAAAAA&#10;AAAAAAAAAAChAgAAZHJzL2Rvd25yZXYueG1sUEsFBgAAAAAEAAQA+QAAAJYDAAAAAA==&#10;" strokeweight="5.25pt">
              <o:lock v:ext="edit" aspectratio="t"/>
            </v:line>
            <v:shape id="Arc 200" o:spid="_x0000_s1042" style="position:absolute;left:2038;top:2472;width:77;height:7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BmMQA&#10;AADcAAAADwAAAGRycy9kb3ducmV2LnhtbESPQWvCQBSE7wX/w/KE3uqmtWpJs5GilPaaKIi3R/Y1&#10;Ccm+Ddk1Rn99VxA8DjPzDZOsR9OKgXpXW1bwOotAEBdW11wq2O++Xz5AOI+ssbVMCi7kYJ1OnhKM&#10;tT1zRkPuSxEg7GJUUHnfxVK6oiKDbmY74uD92d6gD7Ivpe7xHOCmlW9RtJQGaw4LFXa0qaho8pNR&#10;kB0PTS4bM9/h1i6G43yLP9lVqefp+PUJwtPoH+F7+1creF+s4HY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AZjEAAAA3AAAAA8AAAAAAAAAAAAAAAAAmAIAAGRycy9k&#10;b3ducmV2LnhtbFBLBQYAAAAABAAEAPUAAACJAwAAAAA=&#10;" adj="0,,0" path="m,nfc11929,,21600,9670,21600,21600em,nsc11929,,21600,9670,21600,21600l,21600,,xe" filled="f" strokeweight="5.25pt">
              <v:stroke joinstyle="round"/>
              <v:formulas/>
              <v:path arrowok="t" o:extrusionok="f" o:connecttype="custom" o:connectlocs="0,0;77,77;0,77" o:connectangles="0,0,0"/>
              <o:lock v:ext="edit" aspectratio="t"/>
            </v:shape>
            <v:line id="Line 201" o:spid="_x0000_s1043" style="position:absolute;rotation:90;flip:x;visibility:visible" from="1963,2691" to="2267,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438EAAADcAAAADwAAAGRycy9kb3ducmV2LnhtbERPy4rCMBTdC/5DuIIbGVOfDNUoIgi6&#10;UFFnM7tLc22qzU1ponb+frIQXB7Oe75sbCmeVPvCsYJBPwFBnDldcK7g57L5+gbhA7LG0jEp+CMP&#10;y0W7NcdUuxef6HkOuYgh7FNUYEKoUil9Zsii77uKOHJXV1sMEda51DW+Yrgt5TBJptJiwbHBYEVr&#10;Q9n9/LAKbvvsJH9H5jhdTYqmd7jtRgnvlOp2mtUMRKAmfMRv91YrGE/i2ng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jjfwQAAANwAAAAPAAAAAAAAAAAAAAAA&#10;AKECAABkcnMvZG93bnJldi54bWxQSwUGAAAAAAQABAD5AAAAjwMAAAAA&#10;" strokeweight="5.25pt">
              <o:lock v:ext="edit" aspectratio="t"/>
            </v:line>
            <v:shape id="Arc 202" o:spid="_x0000_s1044" style="position:absolute;left:2116;top:2832;width:77;height:77;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S4cYA&#10;AADcAAAADwAAAGRycy9kb3ducmV2LnhtbESPUWvCMBSF3wX/Q7iDvdm04mR2RhFBEAaD6VD2dmnu&#10;mrLmpiRRu/76ZSDs8XDO+Q5nue5tK67kQ+NYQZHlIIgrpxuuFXwcd5NnECEia2wdk4IfCrBejUdL&#10;LLW78TtdD7EWCcKhRAUmxq6UMlSGLIbMdcTJ+3LeYkzS11J7vCW4beU0z+fSYsNpwWBHW0PV9+Fi&#10;FThzPm59+1YMp925+DwFPwyLV6UeH/rNC4hIffwP39t7rWD2tIC/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S4cYAAADcAAAADwAAAAAAAAAAAAAAAACYAgAAZHJz&#10;L2Rvd25yZXYueG1sUEsFBgAAAAAEAAQA9QAAAIsDAAAAAA==&#10;" adj="0,,0" path="m,nfc11929,,21600,9670,21600,21600em,nsc11929,,21600,9670,21600,21600l,21600,,xe" filled="f" strokeweight="5.25pt">
              <v:stroke joinstyle="round"/>
              <v:formulas/>
              <v:path arrowok="t" o:extrusionok="f" o:connecttype="custom" o:connectlocs="0,0;77,77;0,77" o:connectangles="0,0,0"/>
              <o:lock v:ext="edit" aspectratio="t"/>
            </v:shape>
            <v:line id="Line 203" o:spid="_x0000_s1045" style="position:absolute;rotation:90;flip:y;visibility:visible" from="185,4077" to="3246,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8ycEAAADcAAAADwAAAGRycy9kb3ducmV2LnhtbERPz2vCMBS+C/sfwht4s+mGyKhGGUJl&#10;h13qvHh7NM+mW/NSk6yt/705CB4/vt+b3WQ7MZAPrWMFb1kOgrh2uuVGwemnXHyACBFZY+eYFNwo&#10;wG77Mttgod3IFQ3H2IgUwqFABSbGvpAy1IYshsz1xIm7OG8xJugbqT2OKdx28j3PV9Jiy6nBYE97&#10;Q/Xf8d8qsKWPFZnyWp1H+b0/mcN1+D0oNX+dPtcgIk3xKX64v7SC5SrNT2fSEZ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zJwQAAANwAAAAPAAAAAAAAAAAAAAAA&#10;AKECAABkcnMvZG93bnJldi54bWxQSwUGAAAAAAQABAD5AAAAjwMAAAAA&#10;" strokeweight="3pt">
              <o:lock v:ext="edit" aspectratio="t"/>
            </v:line>
            <v:shape id="Arc 204" o:spid="_x0000_s1046" style="position:absolute;left:1717;top:2472;width:77;height:77;rotation:9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NesYA&#10;AADcAAAADwAAAGRycy9kb3ducmV2LnhtbESPT2vCQBTE74LfYXmF3nRjEZHoKqXYPxQPJrHQ4yP7&#10;zIZm34bsmqTf3i0UPA4z8xtmux9tI3rqfO1YwWKegCAuna65UnAuXmdrED4ga2wck4Jf8rDfTSdb&#10;TLUbOKM+D5WIEPYpKjAhtKmUvjRk0c9dSxy9i+sshii7SuoOhwi3jXxKkpW0WHNcMNjSi6HyJ79a&#10;BdfT4c0U8j05NnV7WX7K7Dt8jUo9PozPGxCBxnAP/7c/tILlagF/Z+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kNesYAAADcAAAADwAAAAAAAAAAAAAAAACYAgAAZHJz&#10;L2Rvd25yZXYueG1sUEsFBgAAAAAEAAQA9QAAAIsDAAAAAA==&#10;" adj="0,,0" path="m,nfc11929,,21600,9670,21600,21600em,nsc11929,,21600,9670,21600,21600l,21600,,xe" filled="f" strokeweight="3pt">
              <v:stroke joinstyle="round"/>
              <v:formulas/>
              <v:path arrowok="t" o:extrusionok="f" o:connecttype="custom" o:connectlocs="0,0;77,77;0,77" o:connectangles="0,0,0"/>
              <o:lock v:ext="edit" aspectratio="t"/>
            </v:shape>
            <v:line id="Line 205" o:spid="_x0000_s1047" style="position:absolute;flip:y;visibility:visible" from="1886,2472" to="2043,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T8MAAADcAAAADwAAAGRycy9kb3ducmV2LnhtbESPQYvCMBSE74L/ITzBm6aWXdFqFBEW&#10;hQXRqvdH82yLzUtJonb//UZY2OMwM98wy3VnGvEk52vLCibjBARxYXXNpYLL+Ws0A+EDssbGMin4&#10;IQ/rVb+3xEzbF5/omYdSRAj7DBVUIbSZlL6oyKAf25Y4ejfrDIYoXSm1w1eEm0amSTKVBmuOCxW2&#10;tK2ouOcPo+C6S7aP+TE9HnYn+r5NXJv72adSw0G3WYAI1IX/8F97rxV8TFN4n4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Sfk/DAAAA3AAAAA8AAAAAAAAAAAAA&#10;AAAAoQIAAGRycy9kb3ducmV2LnhtbFBLBQYAAAAABAAEAPkAAACRAwAAAAA=&#10;" strokeweight="5.25pt">
              <o:lock v:ext="edit" aspectratio="t"/>
            </v:line>
            <v:group id="Group 206" o:spid="_x0000_s1048" style="position:absolute;left:5454;top:4374;width:704;height:79" coordorigin="6027,3570" coordsize="7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o:lock v:ext="edit" aspectratio="t"/>
              <v:line id="Line 207" o:spid="_x0000_s1049" style="position:absolute;rotation:180;flip:x;visibility:visible" from="6027,3655" to="6707,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yMUAAADcAAAADwAAAGRycy9kb3ducmV2LnhtbESPQWvCQBSE7wX/w/KEXkQ3FgkSXUWE&#10;UsVLq4LXZ/aZDWbfhuwa0/76riB4HGbmG2a+7GwlWmp86VjBeJSAIM6dLrlQcDx8DqcgfEDWWDkm&#10;Bb/kYbnovc0x0+7OP9TuQyEihH2GCkwIdSalzw1Z9CNXE0fv4hqLIcqmkLrBe4TbSn4kSSotlhwX&#10;DNa0NpRf9zer4Hz8+qv86vu0bdOBH5dmtx0cdkq997vVDESgLrzCz/ZGK5ikE3ic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ByMUAAADcAAAADwAAAAAAAAAA&#10;AAAAAAChAgAAZHJzL2Rvd25yZXYueG1sUEsFBgAAAAAEAAQA+QAAAJMDAAAAAA==&#10;" strokeweight="3pt">
                <o:lock v:ext="edit" aspectratio="t"/>
              </v:line>
              <v:shape id="Arc 208" o:spid="_x0000_s1050" style="position:absolute;left:6703;top:3570;width:83;height:83;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LLwA&#10;AADcAAAADwAAAGRycy9kb3ducmV2LnhtbESPSwvCMBCE74L/IazgTVOfSDWKCIJHn/elWdtisylN&#10;+vDfG0HwOMzMN8xm15lCNFS53LKCyTgCQZxYnXOq4H47jlYgnEfWWFgmBW9ysNv2exuMtW35Qs3V&#10;pyJA2MWoIPO+jKV0SUYG3diWxMF72sqgD7JKpa6wDXBTyGkULaXBnMNChiUdMkpe19ooePKLqfET&#10;qet21slzScXtUSs1HHT7NQhPnf+Hf+2TVjBfLuB7JhwBuf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T5osvAAAANwAAAAPAAAAAAAAAAAAAAAAAJgCAABkcnMvZG93bnJldi54&#10;bWxQSwUGAAAAAAQABAD1AAAAgQMAAAAA&#10;" adj="0,,0" path="m,nfc11929,,21600,9670,21600,21600em,nsc11929,,21600,9670,21600,21600l,21600,,xe" filled="f" strokeweight="3pt">
                <v:stroke joinstyle="round"/>
                <v:formulas/>
                <v:path arrowok="t" o:extrusionok="f" o:connecttype="custom" o:connectlocs="0,0;83,83;0,83" o:connectangles="0,0,0"/>
                <o:lock v:ext="edit" aspectratio="t"/>
              </v:shape>
            </v:group>
            <v:line id="Line 209" o:spid="_x0000_s1051" style="position:absolute;rotation:90;flip:y;visibility:visible" from="5236,3465" to="707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BJsQAAADcAAAADwAAAGRycy9kb3ducmV2LnhtbESPwWrDMBBE74X+g9hCb7XcUkxwooQQ&#10;cOihFye55LZYW8uNtXIk1Xb/vioEchxm5g2z2sy2FyP50DlW8JrlIIgbpztuFZyO1csCRIjIGnvH&#10;pOCXAmzWjw8rLLWbuKbxEFuRIBxKVGBiHEopQ2PIYsjcQJy8L+ctxiR9K7XHKcFtL9/yvJAWO04L&#10;BgfaGWouhx+rwFY+1mSqa32e5OfuZPbX8Xuv1PPTvF2CiDTHe/jW/tAK3osC/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sEmxAAAANwAAAAPAAAAAAAAAAAA&#10;AAAAAKECAABkcnMvZG93bnJldi54bWxQSwUGAAAAAAQABAD5AAAAkgMAAAAA&#10;" strokeweight="3pt">
              <o:lock v:ext="edit" aspectratio="t"/>
            </v:line>
            <v:shape id="Arc 210" o:spid="_x0000_s1052" style="position:absolute;left:6078;top:2471;width:77;height:77;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eY8UA&#10;AADcAAAADwAAAGRycy9kb3ducmV2LnhtbESP3WrCQBSE74W+w3IK3kjdVCVpU1dRwSKIF6Z9gEP2&#10;5Idmz4bsRuPbuwXBy2FmvmGW68E04kKdqy0reJ9GIIhzq2suFfz+7N8+QDiPrLGxTApu5GC9ehkt&#10;MdX2yme6ZL4UAcIuRQWV920qpcsrMuimtiUOXmE7gz7IrpS6w2uAm0bOoiiWBmsOCxW2tKso/8t6&#10;o+DEs3gy3/TJNpffRaE/j1E/T5Qavw6bLxCeBv8MP9oHrWARJ/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N5jxQAAANwAAAAPAAAAAAAAAAAAAAAAAJgCAABkcnMv&#10;ZG93bnJldi54bWxQSwUGAAAAAAQABAD1AAAAigMAAAAA&#10;" adj="0,,0" path="m,nfc11929,,21600,9670,21600,21600em,nsc11929,,21600,9670,21600,21600l,21600,,xe" filled="f" strokeweight="3pt">
              <v:stroke joinstyle="round"/>
              <v:formulas/>
              <v:path arrowok="t" o:extrusionok="f" o:connecttype="custom" o:connectlocs="0,0;77,77;0,77" o:connectangles="0,0,0"/>
              <o:lock v:ext="edit" aspectratio="t"/>
            </v:shape>
            <v:line id="Line 211" o:spid="_x0000_s1053" style="position:absolute;flip:x y;visibility:visible" from="5925,2471" to="608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iHMAAAADcAAAADwAAAGRycy9kb3ducmV2LnhtbERPTYvCMBC9L/gfwgje1lQRd61GEUEQ&#10;PSzbFc9DM6bFZlKSqNVfbw7CHh/ve7HqbCNu5EPtWMFomIEgLp2u2Sg4/m0/v0GEiKyxcUwKHhRg&#10;tex9LDDX7s6/dCuiESmEQ44KqhjbXMpQVmQxDF1LnLiz8xZjgt5I7fGewm0jx1k2lRZrTg0VtrSp&#10;qLwUV6ug2J+u+4c5fknb7Mx283N4zsgrNeh36zmISF38F7/dO61gMk1r05l0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MIhzAAAAA3AAAAA8AAAAAAAAAAAAAAAAA&#10;oQIAAGRycy9kb3ducmV2LnhtbFBLBQYAAAAABAAEAPkAAACOAwAAAAA=&#10;" strokeweight="3pt">
              <o:lock v:ext="edit" aspectratio="t"/>
            </v:line>
            <v:roundrect id="AutoShape 212" o:spid="_x0000_s1054" style="position:absolute;left:3563;top:4618;width:2175;height:10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6p8QA&#10;AADcAAAADwAAAGRycy9kb3ducmV2LnhtbESPUWvCMBSF3wf+h3AHe5upY8qsTUVkgiAo6/YDLs21&#10;KWtuSpO12b83g4GPh3POdzjFNtpOjDT41rGCxTwDQVw73XKj4Ovz8PwGwgdkjZ1jUvBLHrbl7KHA&#10;XLuJP2isQiMShH2OCkwIfS6lrw1Z9HPXEyfv6gaLIcmhkXrAKcFtJ1+ybCUttpwWDPa0N1R/Vz9W&#10;wYjL87q6xMVhNNPltH/vYzgtlXp6jLsNiEAx3MP/7aNW8Lpaw9+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qfEAAAA3AAAAA8AAAAAAAAAAAAAAAAAmAIAAGRycy9k&#10;b3ducmV2LnhtbFBLBQYAAAAABAAEAPUAAACJAwAAAAA=&#10;" filled="f" strokeweight="1.25pt">
              <o:lock v:ext="edit" aspectratio="t"/>
            </v:roundrect>
            <v:group id="Group 213" o:spid="_x0000_s1055" style="position:absolute;left:5068;top:4764;width:703;height:79;rotation:-90;flip:x" coordorigin="6027,3570" coordsize="7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Bd8cEAAADcAAAADwAAAGRycy9kb3ducmV2LnhtbERPzWrCQBC+F/oOywi9&#10;1Y2pWEldRQRB0Eu1DzBkxyQ0O5vujkl8e/cg9Pjx/a82o2tVTyE2ng3Mphko4tLbhisDP5f9+xJU&#10;FGSLrWcycKcIm/XrywoL6wf+pv4slUohHAs0UIt0hdaxrMlhnPqOOHFXHxxKgqHSNuCQwl2r8yxb&#10;aIcNp4YaO9rVVP6eb87ANd+F20cux4uchsXyeNJ/26435m0ybr9ACY3yL366D9bA/DPNT2fSEdDr&#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ABd8cEAAADcAAAADwAA&#10;AAAAAAAAAAAAAACqAgAAZHJzL2Rvd25yZXYueG1sUEsFBgAAAAAEAAQA+gAAAJgDAAAAAA==&#10;">
              <o:lock v:ext="edit" aspectratio="t"/>
              <v:line id="Line 214" o:spid="_x0000_s1056" style="position:absolute;rotation:180;flip:x;visibility:visible" from="6027,3655" to="6707,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0jcYAAADcAAAADwAAAGRycy9kb3ducmV2LnhtbESPT2vCQBTE70K/w/IKvYhuUsSW6CpS&#10;KK148R94fWaf2WD2bchuY+qndwXB4zAzv2Gm885WoqXGl44VpMMEBHHudMmFgv3ue/AJwgdkjZVj&#10;UvBPHuazl94UM+0uvKF2GwoRIewzVGBCqDMpfW7Ioh+6mjh6J9dYDFE2hdQNXiLcVvI9ScbSYslx&#10;wWBNX4by8/bPKjjuf66VX6wPy3bc92lpVsv+bqXU22u3mIAI1IVn+NH+1QpGH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TNI3GAAAA3AAAAA8AAAAAAAAA&#10;AAAAAAAAoQIAAGRycy9kb3ducmV2LnhtbFBLBQYAAAAABAAEAPkAAACUAwAAAAA=&#10;" strokeweight="3pt">
                <o:lock v:ext="edit" aspectratio="t"/>
              </v:line>
              <v:shape id="Arc 215" o:spid="_x0000_s1057" style="position:absolute;left:6703;top:3570;width:83;height:83;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hb0A&#10;AADcAAAADwAAAGRycy9kb3ducmV2LnhtbESPSwvCMBCE74L/IazgTVMfqFSjiCB49HlfmrUtNpvS&#10;pA//vREEj8PMfMNsdp0pREOVyy0rmIwjEMSJ1TmnCu6342gFwnlkjYVlUvAmB7ttv7fBWNuWL9Rc&#10;fSoChF2MCjLvy1hKl2Rk0I1tSRy8p60M+iCrVOoK2wA3hZxG0UIazDksZFjSIaPkda2Ngie/mBo/&#10;kbpuZ508l1TcHrVSw0G3X4Pw1Pl/+Nc+aQXz5RS+Z8IRkN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Uhb0AAADcAAAADwAAAAAAAAAAAAAAAACYAgAAZHJzL2Rvd25yZXYu&#10;eG1sUEsFBgAAAAAEAAQA9QAAAIIDAAAAAA==&#10;" adj="0,,0" path="m,nfc11929,,21600,9670,21600,21600em,nsc11929,,21600,9670,21600,21600l,21600,,xe" filled="f" strokeweight="3pt">
                <v:stroke joinstyle="round"/>
                <v:formulas/>
                <v:path arrowok="t" o:extrusionok="f" o:connecttype="custom" o:connectlocs="0,0;83,83;0,83" o:connectangles="0,0,0"/>
                <o:lock v:ext="edit" aspectratio="t"/>
              </v:shape>
            </v:group>
            <v:group id="Group 216" o:spid="_x0000_s1058" style="position:absolute;left:6000;top:3467;width:168;height:191;flip:x"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gm6sQAAADcAAAA&#10;DwAAAAAAAAAAAAAAAACqAgAAZHJzL2Rvd25yZXYueG1sUEsFBgAAAAAEAAQA+gAAAJsD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7" o:spid="_x0000_s1059"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McQA&#10;AADcAAAADwAAAGRycy9kb3ducmV2LnhtbESPwWrDMBBE74X8g9hAb42cYuziWAkhEAi0PdT1ByzW&#10;xjaxVsJSYydfHxUKPQ4z84Ypd7MZxJVG31tWsF4lIIgbq3tuFdTfx5c3ED4gaxwsk4IbedhtF08l&#10;FtpO/EXXKrQiQtgXqKALwRVS+qYjg35lHXH0znY0GKIcW6lHnCLcDPI1STJpsOe40KGjQ0fNpfox&#10;CqqQf35Mrpan3B2zm59yf0/elXpezvsNiEBz+A//tU9aQZqn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3ujHEAAAA3AAAAA8AAAAAAAAAAAAAAAAAmAIAAGRycy9k&#10;b3ducmV2LnhtbFBLBQYAAAAABAAEAPUAAACJAwAAAAA=&#10;" fillcolor="black">
                <o:lock v:ext="edit" aspectratio="t"/>
              </v:shape>
              <v:shape id="AutoShape 218" o:spid="_x0000_s1060"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gNcQA&#10;AADcAAAADwAAAGRycy9kb3ducmV2LnhtbESPX2vCMBTF34V9h3AHe7Op4tzojEVEhwx8mBvi411z&#10;bUqbm9JkWv30iyDs8XD+/DizvLeNOFHnK8cKRkkKgrhwuuJSwffXevgKwgdkjY1jUnAhD/n8YTDD&#10;TLszf9JpF0oRR9hnqMCE0GZS+sKQRZ+4ljh6R9dZDFF2pdQdnuO4beQ4TafSYsWRYLClpaGi3v3a&#10;CNkcwsf+alyqJ1vzvqKVlz+1Uk+P/eINRKA+/Ifv7Y1WMHl5ht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oDXEAAAA3AAAAA8AAAAAAAAAAAAAAAAAmAIAAGRycy9k&#10;b3ducmV2LnhtbFBLBQYAAAAABAAEAPUAAACJAwAAAAA=&#10;" fillcolor="black">
                <o:lock v:ext="edit" aspectratio="t"/>
              </v:shape>
              <v:line id="Line 219" o:spid="_x0000_s1061"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PzsUAAADcAAAADwAAAGRycy9kb3ducmV2LnhtbESP0WrCQBRE3wv+w3KFvtWNsVhJXYOo&#10;hdA3TT/gNnubpM3ejdk1Sf16tyD0cZiZM8w6HU0jeupcbVnBfBaBIC6srrlU8JG/Pa1AOI+ssbFM&#10;Cn7JQbqZPKwx0XbgI/UnX4oAYZeggsr7NpHSFRUZdDPbEgfvy3YGfZBdKXWHQ4CbRsZRtJQGaw4L&#10;Fba0q6j4OV2Mgv2+zM+XeJX1xeeBd+f6at8X30o9TsftKwhPo/8P39uZVvD8soS/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PzsUAAADcAAAADwAAAAAAAAAA&#10;AAAAAAChAgAAZHJzL2Rvd25yZXYueG1sUEsFBgAAAAAEAAQA+QAAAJMDAAAAAA==&#10;" strokeweight="2pt">
                <o:lock v:ext="edit" aspectratio="t"/>
              </v:line>
            </v:group>
            <v:group id="Group 220" o:spid="_x0000_s1062" style="position:absolute;left:3910;top:4376;width:171;height:242" coordorigin="6798,4078" coordsize="18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o:lock v:ext="edit" aspectratio="t"/>
              <v:group id="Group 221" o:spid="_x0000_s1063" style="position:absolute;left:6800;top:4096;width:182;height:206"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o:lock v:ext="edit" aspectratio="t"/>
                <v:shape id="AutoShape 222" o:spid="_x0000_s1064"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r8QA&#10;AADcAAAADwAAAGRycy9kb3ducmV2LnhtbESPzWrDMBCE74W8g9hAb42cUuzGiRJCIWBIe6ibB1is&#10;jW1irYSl+qdPHxUKPQ4z8w2zO0ymEwP1vrWsYL1KQBBXVrdcK7h8nZ5eQfiArLGzTApm8nDYLx52&#10;mGs78icNZahFhLDPUUETgsul9FVDBv3KOuLoXW1vMETZ11L3OEa46eRzkqTSYMtxoUFHbw1Vt/Lb&#10;KChD9vE+uossMndKZz9m/ic5K/W4nI5bEIGm8B/+axdawUu2g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Fa/EAAAA3AAAAA8AAAAAAAAAAAAAAAAAmAIAAGRycy9k&#10;b3ducmV2LnhtbFBLBQYAAAAABAAEAPUAAACJAwAAAAA=&#10;" fillcolor="black">
                  <o:lock v:ext="edit" aspectratio="t"/>
                </v:shape>
                <v:shape id="AutoShape 223" o:spid="_x0000_s1065"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zisIA&#10;AADcAAAADwAAAGRycy9kb3ducmV2LnhtbERPS2vCQBC+F/oflil4qxuLiKRuQhFbRPDgg9LjNDvN&#10;BrOzIbvV6K93DoUeP773ohx8q87Uxyawgck4A0VcBdtwbeB4eH+eg4oJ2WIbmAxcKUJZPD4sMLfh&#10;wjs671OtJIRjjgZcSl2udawceYzj0BEL9xN6j0lgX2vb40XCfatfsmymPTYsDQ47WjqqTvtfLyXr&#10;r7T5vLmQ2enWfaxoFfX3yZjR0/D2CirRkP7Ff+61NTCdy3w5I0dA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3OKwgAAANwAAAAPAAAAAAAAAAAAAAAAAJgCAABkcnMvZG93&#10;bnJldi54bWxQSwUGAAAAAAQABAD1AAAAhwMAAAAA&#10;" fillcolor="black">
                  <o:lock v:ext="edit" aspectratio="t"/>
                </v:shape>
                <v:line id="Line 224" o:spid="_x0000_s1066"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7nncMAAADcAAAADwAAAGRycy9kb3ducmV2LnhtbESP0YrCMBRE3wX/IVxh3zTVFSnVKKIu&#10;iG+rfsC1ubbV5qY2sXb9erMg+DjMzBlmtmhNKRqqXWFZwXAQgSBOrS44U3A8/PRjEM4jaywtk4I/&#10;crCYdzszTLR98C81e5+JAGGXoILc+yqR0qU5GXQDWxEH72xrgz7IOpO6xkeAm1KOomgiDRYcFnKs&#10;aJVTet3fjYL1Ojvc7qN426SnDa9uxdPuvi9KffXa5RSEp9Z/wu/2VisYx0P4Px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O553DAAAA3AAAAA8AAAAAAAAAAAAA&#10;AAAAoQIAAGRycy9kb3ducmV2LnhtbFBLBQYAAAAABAAEAPkAAACRAwAAAAA=&#10;" strokeweight="2pt">
                  <o:lock v:ext="edit" aspectratio="t"/>
                </v:line>
              </v:group>
              <v:line id="Line 225" o:spid="_x0000_s1067" style="position:absolute;rotation:-90;visibility:visible" from="6667,4209" to="6929,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b8rcUAAADcAAAADwAAAGRycy9kb3ducmV2LnhtbESPQWvCQBSE74L/YXmCN90Yg0h0FZEW&#10;emnB6KHeHrvPJJh9m2ZXTfvr3UKhx2FmvmHW29424k6drx0rmE0TEMTamZpLBafj62QJwgdkg41j&#10;UvBNHrab4WCNuXEPPtC9CKWIEPY5KqhCaHMpva7Iop+6ljh6F9dZDFF2pTQdPiLcNjJNkoW0WHNc&#10;qLClfUX6WtysAv1RX+f6s8je0+z8sgin481+/Sg1HvW7FYhAffgP/7XfjIJsmcLvmX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b8rcUAAADcAAAADwAAAAAAAAAA&#10;AAAAAAChAgAAZHJzL2Rvd25yZXYueG1sUEsFBgAAAAAEAAQA+QAAAJMDAAAAAA==&#10;" strokeweight="3pt">
                <o:lock v:ext="edit" aspectratio="t"/>
              </v:line>
            </v:group>
            <v:group id="Group 226" o:spid="_x0000_s1068" style="position:absolute;left:3899;top:4832;width:1301;height:793" coordorigin="4349,3943" coordsize="140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o:lock v:ext="edit" aspectratio="t"/>
              <v:group id="Group 227" o:spid="_x0000_s1069" style="position:absolute;left:4918;top:3943;width:413;height:811" coordorigin="3674,2089" coordsize="50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o:lock v:ext="edit" aspectratio="t"/>
                <v:shape id="Arc 228" o:spid="_x0000_s1070" style="position:absolute;left:3948;top:2606;width:90;height:51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2BscA&#10;AADcAAAADwAAAGRycy9kb3ducmV2LnhtbESPQWvCQBSE74X+h+UVvBTdKG2U6CrBYrGIoNGLt0f2&#10;mYRm34bs1qT/3i0UPA4z8w2zWPWmFjdqXWVZwXgUgSDOra64UHA+bYYzEM4ja6wtk4JfcrBaPj8t&#10;MNG24yPdMl+IAGGXoILS+yaR0uUlGXQj2xAH72pbgz7ItpC6xS7ATS0nURRLgxWHhRIbWpeUf2c/&#10;RsFnn17iw76bVq/r8SaefnS77CtVavDSp3MQnnr/CP+3t1rB2+wd/s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Edgb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90,518;0,518" o:connectangles="0,0,0"/>
                  <o:lock v:ext="edit" aspectratio="t"/>
                </v:shape>
                <v:group id="Group 229" o:spid="_x0000_s1071" style="position:absolute;left:3812;top:2089;width:364;height:1035" coordorigin="3812,2089" coordsize="36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o:lock v:ext="edit" aspectratio="t"/>
                  <v:shape id="Arc 230" o:spid="_x0000_s1072" style="position:absolute;left:3812;top:2599;width:139;height:525;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bJMUA&#10;AADcAAAADwAAAGRycy9kb3ducmV2LnhtbESPQWvCQBSE7wX/w/IKvdWNIlVTVxGtUAMtGAWvj+zr&#10;JjT7NmRXE/+9KxR6HGbmG2ax6m0trtT6yrGC0TABQVw4XbFRcDruXmcgfEDWWDsmBTfysFoOnhaY&#10;atfxga55MCJC2KeooAyhSaX0RUkW/dA1xNH7ca3FEGVrpG6xi3Bby3GSvEmLFceFEhvalFT85her&#10;IDtXH2fzrbd6vp98Zdnotu5MrtTLc79+BxGoD//hv/anVjCZT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dskxQAAANwAAAAPAAAAAAAAAAAAAAAAAJgCAABkcnMv&#10;ZG93bnJldi54bWxQSwUGAAAAAAQABAD1AAAAigMAAAAA&#10;" adj="0,,0" path="m,nfc11929,,21600,9670,21600,21600em,nsc11929,,21600,9670,21600,21600l,21600,,xe" filled="f" strokeweight="1.5pt">
                    <v:stroke joinstyle="round"/>
                    <v:formulas/>
                    <v:path arrowok="t" o:extrusionok="f" o:connecttype="custom" o:connectlocs="0,0;139,525;0,525" o:connectangles="0,0,0"/>
                    <o:lock v:ext="edit" aspectratio="t"/>
                  </v:shape>
                  <v:group id="Group 231" o:spid="_x0000_s1073" style="position:absolute;left:3812;top:2089;width:364;height:525"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o:lock v:ext="edit" aspectratio="t"/>
                    <v:shape id="Arc 232" o:spid="_x0000_s1074"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mOMcA&#10;AADcAAAADwAAAGRycy9kb3ducmV2LnhtbESPQWvCQBSE7wX/w/KEXopubIvE6CpSaBF6KI3i+Zl9&#10;ZoPZtzG7TWJ/fbdQ6HGYmW+Y1Wawteio9ZVjBbNpAoK4cLriUsFh/zpJQfiArLF2TApu5GGzHt2t&#10;MNOu50/q8lCKCGGfoQITQpNJ6QtDFv3UNcTRO7vWYoiyLaVusY9wW8vHJJlLixXHBYMNvRgqLvmX&#10;VfBxfri9HfNtd7h+p0877N8X5nRS6n48bJcgAg3hP/zX3mkFz+k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pjj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33" o:spid="_x0000_s1075"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DQ8QA&#10;AADcAAAADwAAAGRycy9kb3ducmV2LnhtbERPTWvCQBC9F/oflil4KbpRJNrUVYKiKCJo7KW3ITtN&#10;QrOzIbua+O/dQ6HHx/terHpTizu1rrKsYDyKQBDnVldcKPi6bodzEM4ja6wtk4IHOVgtX18WmGjb&#10;8YXumS9ECGGXoILS+yaR0uUlGXQj2xAH7se2Bn2AbSF1i10IN7WcRFEsDVYcGkpsaF1S/pvdjIJd&#10;n37H51M3q97X420823TH7JAqNXjr008Qnnr/L/5z77WC6UeYH8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Q0PEAAAA3AAAAA8AAAAAAAAAAAAAAAAAmAIAAGRycy9k&#10;b3ducmV2LnhtbFBLBQYAAAAABAAEAPUAAACJAw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group id="Group 234" o:spid="_x0000_s1076" style="position:absolute;left:3674;top:2089;width:364;height:525"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o:lock v:ext="edit" aspectratio="t"/>
                  <v:shape id="Arc 235" o:spid="_x0000_s1077"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ilMcA&#10;AADcAAAADwAAAGRycy9kb3ducmV2LnhtbESPQWvCQBSE70L/w/IKXqRuakvR6CoiWAQPxVQ8P7PP&#10;bGj2bcxuk9hf7xYKPQ4z8w2zWPW2Ei01vnSs4HmcgCDOnS65UHD83D5NQfiArLFyTApu5GG1fBgs&#10;MNWu4wO1WShEhLBPUYEJoU6l9Lkhi37sauLoXVxjMUTZFFI32EW4reQkSd6kxZLjgsGaNobyr+zb&#10;Kvi4jG7vp2zdHq8/05cddvuZOZ+VGj726zmIQH34D/+1d1rB62wCv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opT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36" o:spid="_x0000_s1078"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dNMcA&#10;AADcAAAADwAAAGRycy9kb3ducmV2LnhtbESPQWvCQBSE70L/w/IKXkQ3Wok1ukqwWJRSqKkXb4/s&#10;axKafRuyW5P++64g9DjMzDfMetubWlypdZVlBdNJBII4t7riQsH5cz9+BuE8ssbaMin4JQfbzcNg&#10;jYm2HZ/omvlCBAi7BBWU3jeJlC4vyaCb2IY4eF+2NeiDbAupW+wC3NRyFkWxNFhxWCixoV1J+Xf2&#10;YxS89ukl/njvFtVoN93Hi5fuLTumSg0f+3QFwlPv/8P39kErmC+f4HY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3TT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shape id="Arc 237" o:spid="_x0000_s1079" style="position:absolute;left:4349;top:4394;width:185;height:47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TjsUA&#10;AADcAAAADwAAAGRycy9kb3ducmV2LnhtbESP3WrCQBSE7wu+w3IE7+pGCaWmriL+gA1UMBa8PWRP&#10;N6HZsyG7mvj23UKhl8PMfMMs14NtxJ06XztWMJsmIIhLp2s2Cj4vh+dXED4ga2wck4IHeVivRk9L&#10;zLTr+Uz3IhgRIewzVFCF0GZS+rIii37qWuLofbnOYoiyM1J32Ee4beQ8SV6kxZrjQoUtbSsqv4ub&#10;VZBf6/3VnPROL97TjzyfPTa9KZSajIfNG4hAQ/gP/7WPWkG6SO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tOOxQAAANwAAAAPAAAAAAAAAAAAAAAAAJgCAABkcnMv&#10;ZG93bnJldi54bWxQSwUGAAAAAAQABAD1AAAAigMAAAAA&#10;" adj="0,,0" path="m,nfc11929,,21600,9670,21600,21600em,nsc11929,,21600,9670,21600,21600l,21600,,xe" filled="f" strokeweight="1.5pt">
                <v:stroke joinstyle="round"/>
                <v:formulas/>
                <v:path arrowok="t" o:extrusionok="f" o:connecttype="custom" o:connectlocs="0,0;185,470;0,470" o:connectangles="0,0,0"/>
                <o:lock v:ext="edit" aspectratio="t"/>
              </v:shape>
              <v:shape id="Arc 238" o:spid="_x0000_s1080" style="position:absolute;left:5337;top:4340;width:56;height:67;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XOsIA&#10;AADcAAAADwAAAGRycy9kb3ducmV2LnhtbESPS4sCMRCE78L+h9AL3jSzvtDRKMvCgh48OC57biY9&#10;D5x0hiQ64783guCxqKqvqM2uN424kfO1ZQVf4wQEcW51zaWCv/PvaAnCB2SNjWVScCcPu+3HYIOp&#10;th2f6JaFUkQI+xQVVCG0qZQ+r8igH9uWOHqFdQZDlK6U2mEX4aaRkyRZSIM1x4UKW/qpKL9kV6Og&#10;61a5dnaR+eNhmU3L/2KvqVBq+Nl/r0EE6sM7/GrvtYLZag7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1c6wgAAANwAAAAPAAAAAAAAAAAAAAAAAJgCAABkcnMvZG93&#10;bnJldi54bWxQSwUGAAAAAAQABAD1AAAAhwMAAAAA&#10;" adj="0,,0" path="m,nfc11929,,21600,9670,21600,21600em,nsc11929,,21600,9670,21600,21600l,21600,,xe" filled="f" strokeweight="1.5pt">
                <v:stroke joinstyle="round"/>
                <v:formulas/>
                <v:path arrowok="t" o:extrusionok="f" o:connecttype="custom" o:connectlocs="0,0;56,67;0,67" o:connectangles="0,0,0"/>
                <o:lock v:ext="edit" aspectratio="t"/>
              </v:shape>
              <v:group id="Group 239" o:spid="_x0000_s1081" style="position:absolute;left:4804;top:3952;width:300;height:811;flip:y" coordorigin="3176,2083" coordsize="36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NjiMMAAADcAAAADwAAAGRycy9kb3ducmV2LnhtbESPT4vCMBTE7wt+h/AE&#10;b2vqUkSrUUTYRcSL9Q8eH82zDTYvpclq99tvBMHjMDO/YebLztbiTq03jhWMhgkI4sJpw6WC4+H7&#10;cwLCB2SNtWNS8Ecelovexxwz7R68p3seShEh7DNUUIXQZFL6oiKLfuga4uhdXWsxRNmWUrf4iHBb&#10;y68kGUuLhuNChQ2tKypu+a9VcFqZlNLzZbtLCqKNlpef3KRKDfrdagYiUBfe4Vd7oxWk0zE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o2OIwwAAANwAAAAP&#10;AAAAAAAAAAAAAAAAAKoCAABkcnMvZG93bnJldi54bWxQSwUGAAAAAAQABAD6AAAAmgMAAAAA&#10;">
                <o:lock v:ext="edit" aspectratio="t"/>
                <v:shape id="Arc 240" o:spid="_x0000_s1082" style="position:absolute;left:3450;top:2083;width:90;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BDMcA&#10;AADcAAAADwAAAGRycy9kb3ducmV2LnhtbESPQUvDQBSE74L/YXmCF2k3VtE2ZltKoaXgoRhLz6/Z&#10;l2ww+zZm1yT117uC4HGYmW+YbDXaRvTU+dqxgvtpAoK4cLrmSsHxfTuZg/ABWWPjmBRcyMNqeX2V&#10;YardwG/U56ESEcI+RQUmhDaV0heGLPqpa4mjV7rOYoiyq6TucIhw28hZkjxJizXHBYMtbQwVH/mX&#10;VXAo7y67U77uj5/f84c9Dq8Lcz4rdXszrl9ABBrDf/ivvdcKHhfP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AQz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90,518;0,518" o:connectangles="0,0,0"/>
                  <o:lock v:ext="edit" aspectratio="t"/>
                </v:shape>
                <v:shape id="Arc 241" o:spid="_x0000_s1083" style="position:absolute;left:3314;top:2083;width:139;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PRcQA&#10;AADcAAAADwAAAGRycy9kb3ducmV2LnhtbERPTWvCQBC9F/oflil4KbpRJNrUVYKiKCJo7KW3ITtN&#10;QrOzIbua+O/dQ6HHx/terHpTizu1rrKsYDyKQBDnVldcKPi6bodzEM4ja6wtk4IHOVgtX18WmGjb&#10;8YXumS9ECGGXoILS+yaR0uUlGXQj2xAH7se2Bn2AbSF1i10IN7WcRFEsDVYcGkpsaF1S/pvdjIJd&#10;n37H51M3q97X420823TH7JAqNXjr008Qnnr/L/5z77WC6UdYG8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T0XEAAAA3AAAAA8AAAAAAAAAAAAAAAAAmAIAAGRycy9k&#10;b3ducmV2LnhtbFBLBQYAAAAABAAEAPUAAACJAwAAAAA=&#10;" adj="0,,0" path="m,nfc11929,,21600,9670,21600,21600em,nsc11929,,21600,9670,21600,21600l,21600,,xe" filled="f" strokeweight="1.5pt">
                  <v:stroke joinstyle="round"/>
                  <v:formulas/>
                  <v:path arrowok="t" o:extrusionok="f" o:connecttype="custom" o:connectlocs="0,0;139,525;0,525" o:connectangles="0,0,0"/>
                  <o:lock v:ext="edit" aspectratio="t"/>
                </v:shape>
                <v:group id="Group 242" o:spid="_x0000_s1084" style="position:absolute;left:3176;top:2593;width:364;height:525;flip:y"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z3+sQAAADcAAAA&#10;DwAAAAAAAAAAAAAAAACqAgAAZHJzL2Rvd25yZXYueG1sUEsFBgAAAAAEAAQA+gAAAJsDAAAAAA==&#10;">
                  <o:lock v:ext="edit" aspectratio="t"/>
                  <v:shape id="Arc 243" o:spid="_x0000_s1085"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DYsMA&#10;AADcAAAADwAAAGRycy9kb3ducmV2LnhtbERPz2vCMBS+D/wfwhO8yEx1OLQzigw2BA+yTjw/m2dT&#10;1rzUJmvr/npzEHb8+H6vNr2tREuNLx0rmE4SEMS50yUXCo7fH88LED4ga6wck4IbedisB08rTLXr&#10;+IvaLBQihrBPUYEJoU6l9Lkhi37iauLIXVxjMUTYFFI32MVwW8lZkrxKiyXHBoM1vRvKf7Jfq+Bw&#10;Gd8+T9m2PV7/Fi877PZLcz4rNRr22zcQgfrwL364d1rBPInz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MDYsMAAADcAAAADwAAAAAAAAAAAAAAAACYAgAAZHJzL2Rv&#10;d25yZXYueG1sUEsFBgAAAAAEAAQA9QAAAIgDA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44" o:spid="_x0000_s1086"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8wsYA&#10;AADcAAAADwAAAGRycy9kb3ducmV2LnhtbESPQWvCQBSE74L/YXlCL1I3ERpL6ipBUSxF0Oilt0f2&#10;NQnNvg3ZrUn/fbcgeBxm5htmuR5MI27UudqygngWgSAurK65VHC97J5fQTiPrLGxTAp+ycF6NR4t&#10;MdW25zPdcl+KAGGXooLK+zaV0hUVGXQz2xIH78t2Bn2QXSl1h32Am0bOoyiRBmsOCxW2tKmo+M5/&#10;jIL9kH0mp2O/qKebeJcstv1H/p4p9TQZsjcQngb/CN/bB63gJYr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18ws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group id="Group 245" o:spid="_x0000_s1087" style="position:absolute;left:4690;top:3962;width:300;height:810;flip:y" coordorigin="3176,2083" coordsize="36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P/kcQAAADcAAAADwAAAGRycy9kb3ducmV2LnhtbESPQWvCQBSE7wX/w/IE&#10;b3VXSYukriEILSK9NGrx+Mi+Jkuzb0N21fjvu4VCj8PMfMOsi9F14kpDsJ41LOYKBHHtjeVGw/Hw&#10;+rgCESKywc4zabhTgGIzeVhjbvyNP+haxUYkCIccNbQx9rmUoW7JYZj7njh5X35wGJMcGmkGvCW4&#10;6+RSqWfp0HJaaLGnbUv1d3VxGk6lzSj7PO/fVU20M/L8VtlM69l0LF9ARBrjf/ivvTMantQ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P/kcQAAADcAAAA&#10;DwAAAAAAAAAAAAAAAACqAgAAZHJzL2Rvd25yZXYueG1sUEsFBgAAAAAEAAQA+gAAAJsDAAAAAA==&#10;">
                <o:lock v:ext="edit" aspectratio="t"/>
                <v:shape id="Arc 246" o:spid="_x0000_s1088" style="position:absolute;left:3450;top:2083;width:90;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dFcYA&#10;AADcAAAADwAAAGRycy9kb3ducmV2LnhtbESPQWvCQBSE74L/YXkFL1I3Ki02dRUpKEIP0lR6fmaf&#10;2dDs2zS7JtFf3xUKPQ4z8w2zXPe2Ei01vnSsYDpJQBDnTpdcKDh+bh8XIHxA1lg5JgVX8rBeDQdL&#10;TLXr+IPaLBQiQtinqMCEUKdS+tyQRT9xNXH0zq6xGKJsCqkb7CLcVnKWJM/SYslxwWBNb4by7+xi&#10;FRzO4+vuK9u0x5/bYr7H7v3FnE5KjR76zSuIQH34D/+191rBUzKH+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GdFc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90,518;0,518" o:connectangles="0,0,0"/>
                  <o:lock v:ext="edit" aspectratio="t"/>
                </v:shape>
                <v:shape id="Arc 247" o:spid="_x0000_s1089" style="position:absolute;left:3314;top:2083;width:139;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fWscA&#10;AADcAAAADwAAAGRycy9kb3ducmV2LnhtbESPQWvCQBSE74L/YXmCF9GNUqOkrhIsSqUUauylt0f2&#10;NQnNvg3Z1aT/visIPQ4z8w2z2fWmFjdqXWVZwXwWgSDOra64UPB5OUzXIJxH1lhbJgW/5GC3HQ42&#10;mGjb8ZlumS9EgLBLUEHpfZNI6fKSDLqZbYiD921bgz7ItpC6xS7ATS0XURRLgxWHhRIb2peU/2RX&#10;o+DYp1/xx3u3qib7+SFevXRv2SlVajzq02cQnnr/H360X7WCZfQE9zPh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631r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139,525;0,525" o:connectangles="0,0,0"/>
                  <o:lock v:ext="edit" aspectratio="t"/>
                </v:shape>
                <v:group id="Group 248" o:spid="_x0000_s1090" style="position:absolute;left:3176;top:2593;width:364;height:525;flip:y"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pn5cMAAADcAAAADwAAAGRycy9kb3ducmV2LnhtbESPQWsCMRSE74L/ITzB&#10;mybKKrI1iggWkV66avH42Lzuhm5elk2q23/fFAoeh5n5hllve9eIO3XBetYwmyoQxKU3lisNl/Nh&#10;sgIRIrLBxjNp+KEA281wsMbc+Ae/072IlUgQDjlqqGNscylDWZPDMPUtcfI+fecwJtlV0nT4SHDX&#10;yLlSS+nQclqosaV9TeVX8e00XHc2o+zjdnpTJdHRyNtrYTOtx6N+9wIiUh+f4f/20WhYqA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mflwwAAANwAAAAP&#10;AAAAAAAAAAAAAAAAAKoCAABkcnMvZG93bnJldi54bWxQSwUGAAAAAAQABAD6AAAAmgMAAAAA&#10;">
                  <o:lock v:ext="edit" aspectratio="t"/>
                  <v:shape id="Arc 249" o:spid="_x0000_s1091"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jcYA&#10;AADcAAAADwAAAGRycy9kb3ducmV2LnhtbESPQWvCQBSE7wX/w/KEXkrdtFLR6CoiWIQeiql4fmaf&#10;2WD2bZrdJtFf3y0UPA4z8w2zWPW2Ei01vnSs4GWUgCDOnS65UHD42j5PQfiArLFyTAqu5GG1HDws&#10;MNWu4z21WShEhLBPUYEJoU6l9Lkhi37kauLonV1jMUTZFFI32EW4reRrkkykxZLjgsGaNobyS/Zj&#10;FXyen67vx2zdHr5v0/EOu4+ZOZ2Uehz26zmIQH24h//bO63gLZ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Y+jc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50" o:spid="_x0000_s1092"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BLcYA&#10;AADcAAAADwAAAGRycy9kb3ducmV2LnhtbESPQWvCQBSE74L/YXlCL1I3Ck1K6ipBUSxF0Oilt0f2&#10;NQnNvg3ZrUn/fbcgeBxm5htmuR5MI27UudqygvksAkFcWF1zqeB62T2/gnAeWWNjmRT8koP1ajxa&#10;Yqptz2e65b4UAcIuRQWV920qpSsqMuhmtiUO3pftDPogu1LqDvsAN41cRFEsDdYcFipsaVNR8Z3/&#10;GAX7IfuMT8c+qaeb+S5Otv1H/p4p9TQZsjcQngb/CN/bB63gJUr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BLc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group id="Group 251" o:spid="_x0000_s1093" style="position:absolute;left:4576;top:3971;width:300;height:811;flip:y" coordorigin="3176,2083" coordsize="36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vIe8EAAADcAAAADwAAAGRycy9kb3ducmV2LnhtbERPW2vCMBR+H/gfwhF8&#10;WxOlk9GZFhEcIntZd8HHQ3Nsg81JaTLt/v3yMPDx47tvqsn14kpjsJ41LDMFgrjxxnKr4fNj//gM&#10;IkRkg71n0vBLAapy9rDBwvgbv9O1jq1IIRwK1NDFOBRShqYjhyHzA3Hizn50GBMcW2lGvKVw18uV&#10;Umvp0HJq6HCgXUfNpf5xGr62Nqf8+3R8Uw3RwcjTa21zrRfzafsCItIU7+J/98FoeFJpbTqTjoAs&#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ZvIe8EAAADcAAAADwAA&#10;AAAAAAAAAAAAAACqAgAAZHJzL2Rvd25yZXYueG1sUEsFBgAAAAAEAAQA+gAAAJgDAAAAAA==&#10;">
                <o:lock v:ext="edit" aspectratio="t"/>
                <v:shape id="Arc 252" o:spid="_x0000_s1094" style="position:absolute;left:3450;top:2083;width:90;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q/8YA&#10;AADcAAAADwAAAGRycy9kb3ducmV2LnhtbESPQWvCQBSE7wX/w/KEXopuWmnR6CoiWIQeiql4fmaf&#10;2WD2bZrdJtFf3y0UPA4z8w2zWPW2Ei01vnSs4HmcgCDOnS65UHD42o6mIHxA1lg5JgVX8rBaDh4W&#10;mGrX8Z7aLBQiQtinqMCEUKdS+tyQRT92NXH0zq6xGKJsCqkb7CLcVvIlSd6kxZLjgsGaNobyS/Zj&#10;FXyen67vx2zdHr5v08kOu4+ZOZ2Uehz26zmIQH24h//bO63gNZn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q/8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90,518;0,518" o:connectangles="0,0,0"/>
                  <o:lock v:ext="edit" aspectratio="t"/>
                </v:shape>
                <v:shape id="Arc 253" o:spid="_x0000_s1095" style="position:absolute;left:3314;top:2083;width:139;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PhMMA&#10;AADcAAAADwAAAGRycy9kb3ducmV2LnhtbERPTWvCQBC9F/oflhG8iG4iNJboKsFiqUihjV68Ddkx&#10;CWZnQ3Zr4r93D0KPj/e92gymETfqXG1ZQTyLQBAXVtdcKjgdd9N3EM4ja2wsk4I7OdisX19WmGrb&#10;8y/dcl+KEMIuRQWV920qpSsqMuhmtiUO3MV2Bn2AXSl1h30IN42cR1EiDdYcGipsaVtRcc3/jILP&#10;ITsnP9/9op5s412y+OgP+T5TajwasiUIT4P/Fz/dX1rBWxzmh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PhMMAAADcAAAADwAAAAAAAAAAAAAAAACYAgAAZHJzL2Rv&#10;d25yZXYueG1sUEsFBgAAAAAEAAQA9QAAAIgDAAAAAA==&#10;" adj="0,,0" path="m,nfc11929,,21600,9670,21600,21600em,nsc11929,,21600,9670,21600,21600l,21600,,xe" filled="f" strokeweight="1.5pt">
                  <v:stroke joinstyle="round"/>
                  <v:formulas/>
                  <v:path arrowok="t" o:extrusionok="f" o:connecttype="custom" o:connectlocs="0,0;139,525;0,525" o:connectangles="0,0,0"/>
                  <o:lock v:ext="edit" aspectratio="t"/>
                </v:shape>
                <v:group id="Group 254" o:spid="_x0000_s1096" style="position:absolute;left:3176;top:2593;width:364;height:525;flip:y"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ePc7wwAAANwAAAAP&#10;AAAAAAAAAAAAAAAAAKoCAABkcnMvZG93bnJldi54bWxQSwUGAAAAAAQABAD6AAAAmgMAAAAA&#10;">
                  <o:lock v:ext="edit" aspectratio="t"/>
                  <v:shape id="Arc 255" o:spid="_x0000_s1097"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uU8cA&#10;AADcAAAADwAAAGRycy9kb3ducmV2LnhtbESPQWvCQBSE74X+h+UVeil1o2LR1FWkUBF6EFPx/Mw+&#10;s6HZt2l2TaK/visIPQ4z8w0zX/a2Ei01vnSsYDhIQBDnTpdcKNh/f75OQfiArLFyTAou5GG5eHyY&#10;Y6pdxztqs1CICGGfogITQp1K6XNDFv3A1cTRO7nGYoiyKaRusItwW8lRkrxJiyXHBYM1fRjKf7Kz&#10;VbA9vVzWh2zV7n+v0/EGu6+ZOR6Ven7qV+8gAvXhP3xvb7SCyXAE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rlP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56" o:spid="_x0000_s1098"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R88cA&#10;AADcAAAADwAAAGRycy9kb3ducmV2LnhtbESPQWvCQBSE7wX/w/KEXopuUjFK6ipBsbSUQo1evD2y&#10;r0kw+zZktyb++25B6HGYmW+Y1WYwjbhS52rLCuJpBIK4sLrmUsHpuJ8sQTiPrLGxTApu5GCzHj2s&#10;MNW25wNdc1+KAGGXooLK+zaV0hUVGXRT2xIH79t2Bn2QXSl1h32Am0Y+R1EiDdYcFipsaVtRccl/&#10;jILXITsnX5/9on7axvtkses/8vdMqcfxkL2A8DT4//C9/aYVzOMZ/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K0fP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group id="Group 257" o:spid="_x0000_s1099" style="position:absolute;left:4463;top:3981;width:300;height:810;flip:y" coordorigin="3176,2083" coordsize="36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9Uo8QAAADcAAAADwAAAGRycy9kb3ducmV2LnhtbESPzWrDMBCE74G8g9hA&#10;b7Gc4obiRgkmkGJKLnF/8HGxtraotTKWmrhvHxUCOQ4z8w2z2U22F2cavXGsYJWkIIgbpw23Cj7e&#10;D8tnED4ga+wdk4I/8rDbzmcbzLW78InOVWhFhLDPUUEXwpBL6ZuOLPrEDcTR+3ajxRDl2Eo94iXC&#10;bS8f03QtLRqOCx0OtO+o+al+rYLPwmSUfdVvx7QhKrWsXyuTKfWwmIoXEIGmcA/f2qVW8LTK4P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9Uo8QAAADcAAAA&#10;DwAAAAAAAAAAAAAAAACqAgAAZHJzL2Rvd25yZXYueG1sUEsFBgAAAAAEAAQA+gAAAJsDAAAAAA==&#10;">
                <o:lock v:ext="edit" aspectratio="t"/>
                <v:shape id="Arc 258" o:spid="_x0000_s1100" style="position:absolute;left:3450;top:2083;width:90;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2J8cA&#10;AADcAAAADwAAAGRycy9kb3ducmV2LnhtbESPQWvCQBSE7wX/w/KEXkrdaLFo6ipSsAgeiql4fmaf&#10;2dDs2zS7TaK/3hUKPQ4z8w2zWPW2Ei01vnSsYDxKQBDnTpdcKDh8bZ5nIHxA1lg5JgUX8rBaDh4W&#10;mGrX8Z7aLBQiQtinqMCEUKdS+tyQRT9yNXH0zq6xGKJsCqkb7CLcVnKSJK/SYslxwWBN74by7+zX&#10;Kvg8P10+jtm6PfxcZy9b7HZzczop9Tjs128gAvXhP/zX3moF0/EU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9Nif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90,518;0,518" o:connectangles="0,0,0"/>
                  <o:lock v:ext="edit" aspectratio="t"/>
                </v:shape>
                <v:shape id="Arc 259" o:spid="_x0000_s1101" style="position:absolute;left:3314;top:2083;width:139;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ya8YA&#10;AADcAAAADwAAAGRycy9kb3ducmV2LnhtbESPQWvCQBSE7wX/w/KEXkrdRGgsqasERVGKoNFLb4/s&#10;Mwlm34bs1qT/3i0Uehxm5htmvhxMI+7UudqygngSgSAurK65VHA5b17fQTiPrLGxTAp+yMFyMXqa&#10;Y6ptzye6574UAcIuRQWV920qpSsqMugmtiUO3tV2Bn2QXSl1h32Am0ZOoyiRBmsOCxW2tKqouOXf&#10;RsF2yL6S46Gf1S+reJPM1v1nvs+Ueh4P2QcIT4P/D/+1d1rBW5zA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ya8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139,525;0,525" o:connectangles="0,0,0"/>
                  <o:lock v:ext="edit" aspectratio="t"/>
                </v:shape>
                <v:group id="Group 260" o:spid="_x0000_s1102" style="position:absolute;left:3176;top:2593;width:364;height:525;flip:y"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3K1MQAAADcAAAA&#10;DwAAAAAAAAAAAAAAAACqAgAAZHJzL2Rvd25yZXYueG1sUEsFBgAAAAAEAAQA+gAAAJsDAAAAAA==&#10;">
                  <o:lock v:ext="edit" aspectratio="t"/>
                  <v:shape id="Arc 261" o:spid="_x0000_s1103"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ucQA&#10;AADcAAAADwAAAGRycy9kb3ducmV2LnhtbERPz2vCMBS+C/sfwhvsMmbqROk6o8hgIuwgVtn52Tyb&#10;suala2Jb/euXw8Djx/d7sRpsLTpqfeVYwWScgCAunK64VHA8fL6kIHxA1lg7JgVX8rBaPowWmGnX&#10;8566PJQihrDPUIEJocmk9IUhi37sGuLInV1rMUTYllK32MdwW8vXJJlLixXHBoMNfRgqfvKLVbA7&#10;P1833/m6O/7e0ukW+683czop9fQ4rN9BBBrCXfzv3moFs0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8mbnEAAAA3AAAAA8AAAAAAAAAAAAAAAAAmAIAAGRycy9k&#10;b3ducmV2LnhtbFBLBQYAAAAABAAEAPUAAACJAw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62" o:spid="_x0000_s1104"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mGccA&#10;AADcAAAADwAAAGRycy9kb3ducmV2LnhtbESPQWvCQBSE7wX/w/IKvRTdpNCoqasEi8UigkYvvT2y&#10;r0kw+zZktyb++26h4HGYmW+YxWowjbhS52rLCuJJBIK4sLrmUsH5tBnPQDiPrLGxTApu5GC1HD0s&#10;MNW25yNdc1+KAGGXooLK+zaV0hUVGXQT2xIH79t2Bn2QXSl1h32Am0a+RFEiDdYcFipsaV1Rccl/&#10;jIKPIftKDvt+Wj+v400yfe93+Wem1NPjkL2B8DT4e/i/vdUKXuM5/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i5hn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group id="Group 263" o:spid="_x0000_s1105" style="position:absolute;left:4349;top:3990;width:300;height:811;flip:y" coordorigin="3176,2083" coordsize="36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iYHcEAAADcAAAADwAAAGRycy9kb3ducmV2LnhtbERPz2vCMBS+C/sfwhvs&#10;ZlOlG1IbRQRHGbusutHjo3m2wealNFnt/vvlMNjx4/td7Gfbi4lGbxwrWCUpCOLGacOtgsv5tNyA&#10;8AFZY++YFPyQh/3uYVFgrt2dP2iqQitiCPscFXQhDLmUvunIok/cQBy5qxsthgjHVuoR7zHc9nKd&#10;pi/SouHY0OFAx46aW/VtFXweTEbZV/32njZEpZb1a2UypZ4e58MWRKA5/Iv/3KVW8LyO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FiYHcEAAADcAAAADwAA&#10;AAAAAAAAAAAAAACqAgAAZHJzL2Rvd25yZXYueG1sUEsFBgAAAAAEAAQA+gAAAJgDAAAAAA==&#10;">
                <o:lock v:ext="edit" aspectratio="t"/>
                <v:shape id="Arc 264" o:spid="_x0000_s1106" style="position:absolute;left:3450;top:2083;width:90;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mccA&#10;AADcAAAADwAAAGRycy9kb3ducmV2LnhtbESPQWvCQBSE74X+h+UVeil1o2LR1FWkUBF6EFPx/Mw+&#10;s6HZt2l2TaK/visIPQ4z8w0zX/a2Ei01vnSsYDhIQBDnTpdcKNh/f75OQfiArLFyTAou5GG5eHyY&#10;Y6pdxztqs1CICGGfogITQp1K6XNDFv3A1cTRO7nGYoiyKaRusItwW8lRkrxJiyXHBYM1fRjKf7Kz&#10;VbA9vVzWh2zV7n+v0/EGu6+ZOR6Ven7qV+8gAvXhP3xvb7SCyWgI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pn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90,518;0,518" o:connectangles="0,0,0"/>
                  <o:lock v:ext="edit" aspectratio="t"/>
                </v:shape>
                <v:shape id="Arc 265" o:spid="_x0000_s1107" style="position:absolute;left:3314;top:2083;width:139;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cYA&#10;AADcAAAADwAAAGRycy9kb3ducmV2LnhtbESPQWvCQBSE74X+h+UJvYhuDBhLdJVgsVRKoY1evD2y&#10;zySYfRuyWxP/vVsQehxm5htmtRlMI67Uudqygtk0AkFcWF1zqeB42E1eQTiPrLGxTApu5GCzfn5a&#10;Yaptzz90zX0pAoRdigoq79tUSldUZNBNbUscvLPtDPogu1LqDvsAN42MoyiRBmsOCxW2tK2ouOS/&#10;RsH7kJ2S769+UY+3s12yeOs/832m1MtoyJYgPA3+P/xof2gF8ziGv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1c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139,525;0,525" o:connectangles="0,0,0"/>
                  <o:lock v:ext="edit" aspectratio="t"/>
                </v:shape>
                <v:group id="Group 266" o:spid="_x0000_s1108" style="position:absolute;left:3176;top:2593;width:364;height:525;flip:y" coordorigin="3812,2089" coordsize="36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GasQAAADcAAAADwAAAGRycy9kb3ducmV2LnhtbESPQWvCQBSE70L/w/IK&#10;vZlNbSqSugkiKCK9NLbi8ZF9TZZm34bsqvHfdwsFj8PMfMMsy9F24kKDN44VPCcpCOLaacONgs/D&#10;ZroA4QOyxs4xKbiRh7J4mCwx1+7KH3SpQiMihH2OCtoQ+lxKX7dk0SeuJ47etxsshiiHRuoBrxFu&#10;OzlL07m0aDgutNjTuqX6pzpbBV8rk1F2PO3f05pop+VpW5lMqafHcfUGItAY7uH/9k4reJ29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GasQAAADcAAAA&#10;DwAAAAAAAAAAAAAAAACqAgAAZHJzL2Rvd25yZXYueG1sUEsFBgAAAAAEAAQA+gAAAJsDAAAAAA==&#10;">
                  <o:lock v:ext="edit" aspectratio="t"/>
                  <v:shape id="Arc 267" o:spid="_x0000_s1109" style="position:absolute;left:4031;top:2089;width:145;height:51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ZAccA&#10;AADcAAAADwAAAGRycy9kb3ducmV2LnhtbESPQWvCQBSE74X+h+UVeim6qbai0VWk0CJ4kEbx/Mw+&#10;s6HZt2l2m0R/vVso9DjMzDfMYtXbSrTU+NKxgudhAoI4d7rkQsFh/z6YgvABWWPlmBRcyMNqeX+3&#10;wFS7jj+pzUIhIoR9igpMCHUqpc8NWfRDVxNH7+waiyHKppC6wS7CbSVHSTKRFkuOCwZrejOUf2U/&#10;VsHu/HT5OGbr9vB9nY432G1n5nRS6vGhX89BBOrDf/ivvdEKXkcv8Hs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dWQHHAAAA3AAAAA8AAAAAAAAAAAAAAAAAmAIAAGRy&#10;cy9kb3ducmV2LnhtbFBLBQYAAAAABAAEAPUAAACMAwAAAAA=&#10;" adj="0,,0" path="m,nfc11929,,21600,9670,21600,21600em,nsc11929,,21600,9670,21600,21600l,21600,,xe" filled="f" strokeweight="1.5pt">
                    <v:stroke joinstyle="round"/>
                    <v:formulas/>
                    <v:path arrowok="t" o:extrusionok="f" o:connecttype="custom" o:connectlocs="0,0;145,518;0,518" o:connectangles="0,0,0"/>
                    <o:lock v:ext="edit" aspectratio="t"/>
                  </v:shape>
                  <v:shape id="Arc 268" o:spid="_x0000_s1110" style="position:absolute;left:3812;top:2089;width:225;height:52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mocYA&#10;AADcAAAADwAAAGRycy9kb3ducmV2LnhtbESPQWvCQBSE74X+h+UVvBTdKBglukpQLEoRNHrx9si+&#10;JqHZtyG7NfHfu4VCj8PMfMMs172pxZ1aV1lWMB5FIIhzqysuFFwvu+EchPPIGmvLpOBBDtar15cl&#10;Jtp2fKZ75gsRIOwSVFB63yRSurwkg25kG+LgfdnWoA+yLaRusQtwU8tJFMXSYMVhocSGNiXl39mP&#10;UfDRp7f4dOxm1ftmvItn2+4zO6RKDd76dAHCU+//w3/tvVYwnUzh90w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Mmoc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225,525;0,525" o:connectangles="0,0,0"/>
                    <o:lock v:ext="edit" aspectratio="t"/>
                  </v:shape>
                </v:group>
              </v:group>
              <v:line id="Line 269" o:spid="_x0000_s1111" style="position:absolute;flip:y;visibility:visible" from="4528,4863" to="5695,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iwcQAAADcAAAADwAAAGRycy9kb3ducmV2LnhtbESPQWvCQBSE7wX/w/IEb3VjoKGkrlIK&#10;glIPrQpeH9mXbGj2bdhdTfz3bkHwOMzMN8xyPdpOXMmH1rGCxTwDQVw53XKj4HTcvL6DCBFZY+eY&#10;FNwowHo1eVliqd3Av3Q9xEYkCIcSFZgY+1LKUBmyGOauJ05e7bzFmKRvpPY4JLjtZJ5lhbTYclow&#10;2NOXoervcLEK5O57+PGb/FQ39bZ3553ZF8Oo1Gw6fn6AiDTGZ/jR3moFb3k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OLBxAAAANwAAAAPAAAAAAAAAAAA&#10;AAAAAKECAABkcnMvZG93bnJldi54bWxQSwUGAAAAAAQABAD5AAAAkgMAAAAA&#10;" strokeweight="1.5pt">
                <o:lock v:ext="edit" aspectratio="t"/>
              </v:line>
              <v:shape id="Arc 270" o:spid="_x0000_s1112" style="position:absolute;left:5694;top:4798;width:58;height:64;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52sYA&#10;AADcAAAADwAAAGRycy9kb3ducmV2LnhtbESPQWsCMRSE7wX/Q3iF3jRbxW7ZGkXFggcp1nYPvT02&#10;r7tLNy8hibr+eyMIPQ4z8w0zW/SmEyfyobWs4HmUgSCurG65VvD99T58BREissbOMim4UIDFfPAw&#10;w0LbM3/S6RBrkSAcClTQxOgKKUPVkMEwso44eb/WG4xJ+lpqj+cEN50cZ9mLNNhyWmjQ0bqh6u9w&#10;NAo+suPG7ags92btSp9Xk59VPlHq6bFfvoGI1Mf/8L291Qqm4xx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n52sYAAADcAAAADwAAAAAAAAAAAAAAAACYAgAAZHJz&#10;L2Rvd25yZXYueG1sUEsFBgAAAAAEAAQA9QAAAIsDAAAAAA==&#10;" adj="0,,0" path="m,nfc11929,,21600,9670,21600,21600em,nsc11929,,21600,9670,21600,21600l,21600,,xe" filled="f" strokeweight="1.5pt">
                <v:stroke joinstyle="round"/>
                <v:formulas/>
                <v:path arrowok="t" o:extrusionok="f" o:connecttype="custom" o:connectlocs="0,0;58,64;0,64" o:connectangles="0,0,0"/>
                <o:lock v:ext="edit" aspectratio="t"/>
              </v:shape>
              <v:shape id="Arc 271" o:spid="_x0000_s1113" style="position:absolute;left:5575;top:4340;width:59;height:64;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tqMMA&#10;AADcAAAADwAAAGRycy9kb3ducmV2LnhtbERPz2vCMBS+D/Y/hDfwpukUdXSmZRMFDzLUrYfdHs1b&#10;W9a8hCRq/e/NYbDjx/d7VQ6mFxfyobOs4HmSgSCure64UfD1uR2/gAgRWWNvmRTcKEBZPD6sMNf2&#10;yke6nGIjUgiHHBW0MbpcylC3ZDBMrCNO3I/1BmOCvpHa4zWFm15Os2whDXacGlp0tG6p/j2djYKP&#10;7Lxxe6qqg1m7yi/r2ff7cqbU6Gl4ewURaYj/4j/3TiuYT9PadC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tqMMAAADcAAAADwAAAAAAAAAAAAAAAACYAgAAZHJzL2Rv&#10;d25yZXYueG1sUEsFBgAAAAAEAAQA9QAAAIgDAAAAAA==&#10;" adj="0,,0" path="m,nfc11929,,21600,9670,21600,21600em,nsc11929,,21600,9670,21600,21600l,21600,,xe" filled="f" strokeweight="1.5pt">
                <v:stroke joinstyle="round"/>
                <v:formulas/>
                <v:path arrowok="t" o:extrusionok="f" o:connecttype="custom" o:connectlocs="0,0;59,64;0,64" o:connectangles="0,0,0"/>
                <o:lock v:ext="edit" aspectratio="t"/>
              </v:shape>
              <v:line id="Line 272" o:spid="_x0000_s1114" style="position:absolute;flip:y;visibility:visible" from="5395,4403" to="5584,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2s8QAAADcAAAADwAAAGRycy9kb3ducmV2LnhtbESPQWsCMRSE7wX/Q3iCt5rtglK3RimC&#10;oNhDq4LXx+btZunmZUmiu/77RhB6HGbmG2a5HmwrbuRD41jB2zQDQVw63XCt4Hzavr6DCBFZY+uY&#10;FNwpwHo1ellioV3PP3Q7xlokCIcCFZgYu0LKUBqyGKauI05e5bzFmKSvpfbYJ7htZZ5lc2mx4bRg&#10;sKONofL3eLUK5P7Qf/ttfq7qate5y958zftBqcl4+PwAEWmI/+Fne6cVzPI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3azxAAAANwAAAAPAAAAAAAAAAAA&#10;AAAAAKECAABkcnMvZG93bnJldi54bWxQSwUGAAAAAAQABAD5AAAAkgMAAAAA&#10;" strokeweight="1.5pt">
                <o:lock v:ext="edit" aspectratio="t"/>
              </v:line>
            </v:group>
            <v:line id="Line 273" o:spid="_x0000_s1115" style="position:absolute;rotation:90;flip:y;visibility:visible" from="4720,4818" to="5457,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dNMQAAADcAAAADwAAAGRycy9kb3ducmV2LnhtbERPXWvCMBR9F/Yfwh3sTVN1ilSjjIHM&#10;gQPnROjbtblrypqb0sRa/fXmYeDj4XwvVp2tREuNLx0rGA4SEMS50yUXCg4/6/4MhA/IGivHpOBK&#10;HlbLp94CU+0u/E3tPhQihrBPUYEJoU6l9Lkhi37gauLI/brGYoiwKaRu8BLDbSVHSTKVFkuODQZr&#10;ejeU/+3PVsFpXLbDj+nxc/s6MdksC7tb9lUo9fLcvc1BBOrCQ/zv3mgFk3G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p00xAAAANwAAAAPAAAAAAAAAAAA&#10;AAAAAKECAABkcnMvZG93bnJldi54bWxQSwUGAAAAAAQABAD5AAAAkgMAAAAA&#10;" strokeweight="1.5pt">
              <o:lock v:ext="edit" aspectratio="t"/>
            </v:line>
            <v:line id="Line 274" o:spid="_x0000_s1116" style="position:absolute;rotation:90;flip:y;visibility:visible" from="5016,4546" to="516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fNucUAAADcAAAADwAAAGRycy9kb3ducmV2LnhtbESPQWvCQBSE70L/w/IK3nSTlhaJrkGk&#10;FYVCMXrQ22v2NVnMvg3ZVeO/7xYEj8PMfMPM8t424kKdN44VpOMEBHHptOFKwX73OZqA8AFZY+OY&#10;FNzIQz5/Gsww0+7KW7oUoRIRwj5DBXUIbSalL2uy6MeuJY7er+sshii7SuoOrxFuG/mSJO/SouG4&#10;UGNLy5rKU3G2Cj7YrlaTb1oet8bcvvhHbw6FVmr43C+mIAL14RG+t9dawdtr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fNucUAAADcAAAADwAAAAAAAAAA&#10;AAAAAAChAgAAZHJzL2Rvd25yZXYueG1sUEsFBgAAAAAEAAQA+QAAAJMDAAAAAA==&#10;" strokeweight="1.5pt">
              <v:stroke startarrow="classic"/>
              <o:lock v:ext="edit" aspectratio="t"/>
            </v:line>
            <v:line id="Line 275" o:spid="_x0000_s1117" style="position:absolute;rotation:90;flip:y;visibility:visible" from="4638,5010" to="5759,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m2McAAADcAAAADwAAAGRycy9kb3ducmV2LnhtbESP3WrCQBSE74W+w3IK3unGXyS6SimU&#10;tmDB2lLI3TF7mg3Nng3ZNUaf3hUKXg4z8w2z2nS2Ei01vnSsYDRMQBDnTpdcKPj+ehksQPiArLFy&#10;TArO5GGzfuitMNXuxJ/U7kMhIoR9igpMCHUqpc8NWfRDVxNH79c1FkOUTSF1g6cIt5UcJ8lcWiw5&#10;Lhis6dlQ/rc/WgWHSdmOXuc/79vpzGSLLOwu2UehVP+xe1qCCNSFe/i//aYVzCZjuJ2JR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KbYxwAAANwAAAAPAAAAAAAA&#10;AAAAAAAAAKECAABkcnMvZG93bnJldi54bWxQSwUGAAAAAAQABAD5AAAAlQMAAAAA&#10;" strokeweight="1.5pt">
              <o:lock v:ext="edit" aspectratio="t"/>
            </v:line>
            <v:line id="Line 276" o:spid="_x0000_s1118" style="position:absolute;rotation:90;visibility:visible" from="5124,4567" to="527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3hsUAAADcAAAADwAAAGRycy9kb3ducmV2LnhtbESP3WrCQBSE7wt9h+UUvGs2VZQSXcUK&#10;/RFKoLHg7SF7zEazZ0N21eTt3YLQy2FmvmEWq9424kKdrx0reElSEMSl0zVXCn5378+vIHxA1tg4&#10;JgUDeVgtHx8WmGl35R+6FKESEcI+QwUmhDaT0peGLPrEtcTRO7jOYoiyq6Tu8BrhtpHjNJ1JizXH&#10;BYMtbQyVp+JsFXzvcv4YtoUr9NsxN/n0M3fDXqnRU7+egwjUh//wvf2lFUwnE/g7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53hsUAAADcAAAADwAAAAAAAAAA&#10;AAAAAAChAgAAZHJzL2Rvd25yZXYueG1sUEsFBgAAAAAEAAQA+QAAAJMDAAAAAA==&#10;" strokeweight="1.5pt">
              <v:stroke startarrow="classic"/>
              <o:lock v:ext="edit" aspectratio="t"/>
            </v:line>
            <v:line id="Line 277" o:spid="_x0000_s1119" style="position:absolute;rotation:180;flip:x;visibility:visible" from="1854,5740" to="3742,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8hSMYAAADcAAAADwAAAGRycy9kb3ducmV2LnhtbESPQWsCMRSE74L/ITyhF9GsbRVZjSKF&#10;YsVLq4LX5+a5Wdy8LJu4bvvrjVDwOMzMN8x82dpSNFT7wrGC0TABQZw5XXCu4LD/HExB+ICssXRM&#10;Cn7Jw3LR7cwx1e7GP9TsQi4ihH2KCkwIVSqlzwxZ9ENXEUfv7GqLIco6l7rGW4TbUr4myURaLDgu&#10;GKzow1B22V2tgtNh/Vf61fdx00z6flSY7aa/3yr10mtXMxCB2vAM/7e/tILx2zs8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vIUjGAAAA3AAAAA8AAAAAAAAA&#10;AAAAAAAAoQIAAGRycy9kb3ducmV2LnhtbFBLBQYAAAAABAAEAPkAAACUAwAAAAA=&#10;" strokeweight="3pt">
              <o:lock v:ext="edit" aspectratio="t"/>
            </v:line>
            <v:shape id="Arc 278" o:spid="_x0000_s1120" style="position:absolute;left:3731;top:5661;width:77;height:77;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6rLwA&#10;AADcAAAADwAAAGRycy9kb3ducmV2LnhtbESPSwvCMBCE74L/IazgzaYqilSjiCB49HlfmrUtNpvS&#10;pA//vREEj8PMfMNsdr0pRUu1KywrmEYxCOLU6oIzBffbcbIC4TyyxtIyKXiTg912ONhgom3HF2qv&#10;PhMBwi5BBbn3VSKlS3My6CJbEQfvaWuDPsg6k7rGLsBNKWdxvJQGCw4LOVZ0yCl9XRuj4MkvptZP&#10;pW66eS/PFZW3R6PUeNTv1yA89f4f/rVPWsFivoDvmXAE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HbqsvAAAANwAAAAPAAAAAAAAAAAAAAAAAJgCAABkcnMvZG93bnJldi54&#10;bWxQSwUGAAAAAAQABAD1AAAAgQMAAAAA&#10;" adj="0,,0" path="m,nfc11929,,21600,9670,21600,21600em,nsc11929,,21600,9670,21600,21600l,21600,,xe" filled="f" strokeweight="3pt">
              <v:stroke joinstyle="round"/>
              <v:formulas/>
              <v:path arrowok="t" o:extrusionok="f" o:connecttype="custom" o:connectlocs="0,0;77,77;0,77" o:connectangles="0,0,0"/>
              <o:lock v:ext="edit" aspectratio="t"/>
            </v:shape>
            <v:group id="Group 279" o:spid="_x0000_s1121" style="position:absolute;left:2312;top:5188;width:169;height:191"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o:lock v:ext="edit" aspectratio="t"/>
              <v:shape id="AutoShape 280" o:spid="_x0000_s1122"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SG8QA&#10;AADcAAAADwAAAGRycy9kb3ducmV2LnhtbESPwWrDMBBE74X8g9hAb7WclNrFiRJCIBBoe6jrD1is&#10;jW1irYSlxHa/vioUehxm5g2z3U+mF3cafGdZwSpJQRDXVnfcKKi+Tk+vIHxA1thbJgUzedjvFg9b&#10;LLQd+ZPuZWhEhLAvUEEbgiuk9HVLBn1iHXH0LnYwGKIcGqkHHCPc9HKdppk02HFcaNHRsaX6Wt6M&#10;gjLkH++jq+Q5d6ds9mPuv9M3pR6X02EDItAU/sN/7bNW8PKc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khvEAAAA3AAAAA8AAAAAAAAAAAAAAAAAmAIAAGRycy9k&#10;b3ducmV2LnhtbFBLBQYAAAAABAAEAPUAAACJAwAAAAA=&#10;" fillcolor="black">
                <o:lock v:ext="edit" aspectratio="t"/>
              </v:shape>
              <v:shape id="AutoShape 281" o:spid="_x0000_s1123"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9sIA&#10;AADcAAAADwAAAGRycy9kb3ducmV2LnhtbERPTWsCMRC9C/0PYQreNFtbi2yNUsQWETxURXqcbqab&#10;xc1k2UTd9tc7B8Hj431P552v1ZnaWAU28DTMQBEXwVZcGtjvPgYTUDEhW6wDk4E/ijCfPfSmmNtw&#10;4S86b1OpJIRjjgZcSk2udSwceYzD0BAL9xtaj0lgW2rb4kXCfa1HWfaqPVYsDQ4bWjgqjtuTl5LV&#10;d1of/l3I7MvGfS5pGfXP0Zj+Y/f+BipRl+7im3tlDYyfZa2ckSOgZ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7n2wgAAANwAAAAPAAAAAAAAAAAAAAAAAJgCAABkcnMvZG93&#10;bnJldi54bWxQSwUGAAAAAAQABAD1AAAAhwMAAAAA&#10;" fillcolor="black">
                <o:lock v:ext="edit" aspectratio="t"/>
              </v:shape>
              <v:line id="Line 282" o:spid="_x0000_s1124"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t4cUAAADcAAAADwAAAGRycy9kb3ducmV2LnhtbESP0WrCQBRE3wv9h+UW+lY3Giw2uook&#10;FsS3mn7ANXubpGbvxuwmxn59Vyj0cZiZM8xqM5pGDNS52rKC6SQCQVxYXXOp4DN/f1mAcB5ZY2OZ&#10;FNzIwWb9+LDCRNsrf9Bw9KUIEHYJKqi8bxMpXVGRQTexLXHwvmxn0AfZlVJ3eA1w08hZFL1KgzWH&#10;hQpbSisqzsfeKMiyMr/0s8V+KE47Ti/1jz3E30o9P43bJQhPo/8P/7X3WsE8foP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Yt4cUAAADcAAAADwAAAAAAAAAA&#10;AAAAAAChAgAAZHJzL2Rvd25yZXYueG1sUEsFBgAAAAAEAAQA+QAAAJMDAAAAAA==&#10;" strokeweight="2pt">
                <o:lock v:ext="edit" aspectratio="t"/>
              </v:line>
            </v:group>
            <v:shape id="Arc 283" o:spid="_x0000_s1125" style="position:absolute;left:1718;top:5580;width:146;height:16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H28EA&#10;AADcAAAADwAAAGRycy9kb3ducmV2LnhtbERPy2rCQBTdF/yH4Qru6kSxpURH8YHSjQXT4PqauSYh&#10;mTshMybx751FocvDea82g6lFR60rLSuYTSMQxJnVJecK0t/j+xcI55E11pZJwZMcbNajtxXG2vZ8&#10;oS7xuQgh7GJUUHjfxFK6rCCDbmob4sDdbWvQB9jmUrfYh3BTy3kUfUqDJYeGAhvaF5RVycMoMLs8&#10;u/I8Pd+qn4guZWMOx+qk1GQ8bJcgPA3+X/zn/tYKPhZhfjg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x9vBAAAA3AAAAA8AAAAAAAAAAAAAAAAAmAIAAGRycy9kb3du&#10;cmV2LnhtbFBLBQYAAAAABAAEAPUAAACGAwAAAAA=&#10;" adj="0,,0" path="m,nfc11929,,21600,9670,21600,21600em,nsc11929,,21600,9670,21600,21600l,21600,,xe" filled="f" strokeweight="3pt">
              <v:stroke joinstyle="round"/>
              <v:formulas/>
              <v:path arrowok="t" o:extrusionok="f" o:connecttype="custom" o:connectlocs="0,0;146,160;0,160" o:connectangles="0,0,0"/>
              <o:lock v:ext="edit" aspectratio="t"/>
            </v:shape>
            <v:group id="Group 284" o:spid="_x0000_s1126" style="position:absolute;left:2492;top:5566;width:169;height:191;rotation:-90"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7AByxgAAANwA&#10;AAAPAAAAAAAAAAAAAAAAAKoCAABkcnMvZG93bnJldi54bWxQSwUGAAAAAAQABAD6AAAAnQMAAAAA&#10;">
              <o:lock v:ext="edit" aspectratio="t"/>
              <v:shape id="AutoShape 285" o:spid="_x0000_s1127"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C/sMA&#10;AADcAAAADwAAAGRycy9kb3ducmV2LnhtbESP0YrCMBRE34X9h3AXfNN0Re3SNcoiCIL6YPUDLs3d&#10;tmxzE5poq19vBMHHYWbOMItVbxpxpdbXlhV8jRMQxIXVNZcKzqfN6BuED8gaG8uk4EYeVsuPwQIz&#10;bTs+0jUPpYgQ9hkqqEJwmZS+qMigH1tHHL0/2xoMUbal1C12EW4aOUmSuTRYc1yo0NG6ouI/vxgF&#10;eUgP+86d5TZ1m/nNd6m/Jzulhp/97w+IQH14h1/trVYwm0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9C/sMAAADcAAAADwAAAAAAAAAAAAAAAACYAgAAZHJzL2Rv&#10;d25yZXYueG1sUEsFBgAAAAAEAAQA9QAAAIgDAAAAAA==&#10;" fillcolor="black">
                <o:lock v:ext="edit" aspectratio="t"/>
              </v:shape>
              <v:shape id="AutoShape 286" o:spid="_x0000_s1128"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Y+sQA&#10;AADcAAAADwAAAGRycy9kb3ducmV2LnhtbESPX2vCMBTF3wf7DuEO9ram23SMzlREnIjgg26Ij3fN&#10;XVPa3JQmavXTG0Hw8XD+/DijcW8bcaDOV44VvCYpCOLC6YpLBb8/3y+fIHxA1tg4JgUn8jDOHx9G&#10;mGl35DUdNqEUcYR9hgpMCG0mpS8MWfSJa4mj9+86iyHKrpS6w2Mct418S9MPabHiSDDY0tRQUW/2&#10;NkIWu7Dcno1L9WBl5jOaeflXK/X81E++QATqwz18ay+0guHgHa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WPrEAAAA3AAAAA8AAAAAAAAAAAAAAAAAmAIAAGRycy9k&#10;b3ducmV2LnhtbFBLBQYAAAAABAAEAPUAAACJAwAAAAA=&#10;" fillcolor="black">
                <o:lock v:ext="edit" aspectratio="t"/>
              </v:shape>
              <v:line id="Line 287" o:spid="_x0000_s1129"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xAsUAAADcAAAADwAAAGRycy9kb3ducmV2LnhtbESP0WrCQBRE3wX/YblC33RjtEVS1yBq&#10;IfRN0w+4zd4mabN3Y3ZN0n59Vyj0cZiZM8w2HU0jeupcbVnBchGBIC6srrlU8Ja/zDcgnEfW2Fgm&#10;Bd/kIN1NJ1tMtB34TP3FlyJA2CWooPK+TaR0RUUG3cK2xMH7sJ1BH2RXSt3hEOCmkXEUPUmDNYeF&#10;Cls6VFR8XW5GwfFY5tdbvMn64v3Eh2v9Y19Xn0o9zMb9MwhPo/8P/7UzreBxvYb7mX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HxAsUAAADcAAAADwAAAAAAAAAA&#10;AAAAAAChAgAAZHJzL2Rvd25yZXYueG1sUEsFBgAAAAAEAAQA+QAAAJMDAAAAAA==&#10;" strokeweight="2pt">
                <o:lock v:ext="edit" aspectratio="t"/>
              </v:line>
            </v:group>
            <v:oval id="Oval 288" o:spid="_x0000_s1130" style="position:absolute;left:2767;top:5583;width:251;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o:lock v:ext="edit" aspectratio="t"/>
            </v:oval>
            <v:shape id="AutoShape 289" o:spid="_x0000_s1131" style="position:absolute;left:2770;top:5811;width:243;height:66;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e/8QA&#10;AADcAAAADwAAAGRycy9kb3ducmV2LnhtbESPT4vCMBTE78J+h/AEL7KmLlq0GmURBS+L+Oeyt0fz&#10;bIPNS2mytn57syB4HGbmN8xy3dlK3KnxxrGC8SgBQZw7bbhQcDnvPmcgfEDWWDkmBQ/ysF599JaY&#10;adfyke6nUIgIYZ+hgjKEOpPS5yVZ9CNXE0fv6hqLIcqmkLrBNsJtJb+SJJUWDceFEmvalJTfTn9W&#10;gal/9r/dvD0M3W02OaDZDrfyotSg330vQATqwjv8au+1gukkhf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3v/EAAAA3AAAAA8AAAAAAAAAAAAAAAAAmAIAAGRycy9k&#10;b3ducmV2LnhtbFBLBQYAAAAABAAEAPUAAACJAwAAAAA=&#10;" adj="0,,0" path="m,l5400,21600r10800,l21600,,,xe">
              <v:stroke joinstyle="miter"/>
              <v:formulas/>
              <v:path o:connecttype="custom" o:connectlocs="213,33;122,66;30,33;122,0" o:connectangles="0,0,0,0" textboxrect="4533,4582,17067,17018"/>
              <o:lock v:ext="edit" aspectratio="t"/>
            </v:shape>
            <v:line id="Line 290" o:spid="_x0000_s1132" style="position:absolute;rotation:90;flip:x;visibility:visible" from="1734,5139" to="2906,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3QMQAAADcAAAADwAAAGRycy9kb3ducmV2LnhtbESPQWvCQBSE74X+h+UVeqsbS20lukoR&#10;Ij14iXrp7ZF9ZqPZt3F3m6T/visIPQ4z8w2zXI+2FT350DhWMJ1kIIgrpxuuFRwPxcscRIjIGlvH&#10;pOCXAqxXjw9LzLUbuKR+H2uRIBxyVGBi7HIpQ2XIYpi4jjh5J+ctxiR9LbXHIcFtK1+z7F1abDgt&#10;GOxoY6i67H+sAlv4WJIpruX3IHebo9le+/NWqeen8XMBItIY/8P39pdWMHv7gN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jdAxAAAANwAAAAPAAAAAAAAAAAA&#10;AAAAAKECAABkcnMvZG93bnJldi54bWxQSwUGAAAAAAQABAD5AAAAkgMAAAAA&#10;" strokeweight="3pt">
              <o:lock v:ext="edit" aspectratio="t"/>
            </v:line>
            <v:group id="Group 291" o:spid="_x0000_s1133" style="position:absolute;left:1965;top:5548;width:169;height:191;rotation:-90"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1qnvwwAAANwAAAAP&#10;AAAAAAAAAAAAAAAAAKoCAABkcnMvZG93bnJldi54bWxQSwUGAAAAAAQABAD6AAAAmgMAAAAA&#10;">
              <o:lock v:ext="edit" aspectratio="t"/>
              <v:shape id="AutoShape 292" o:spid="_x0000_s1134"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Qj8QA&#10;AADcAAAADwAAAGRycy9kb3ducmV2LnhtbESP0WrCQBRE34X+w3KFvpmNpTUaXaUUBKH6YPQDLtlr&#10;EszeXbJbE/v13YLg4zAzZ5jVZjCtuFHnG8sKpkkKgri0uuFKwfm0ncxB+ICssbVMCu7kYbN+Ga0w&#10;17bnI92KUIkIYZ+jgjoEl0vpy5oM+sQ64uhdbGcwRNlVUnfYR7hp5VuazqTBhuNCjY6+aiqvxY9R&#10;UITssO/dWe4yt53dfZ/53/Rbqdfx8LkEEWgIz/CjvdMKPt4X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0I/EAAAA3AAAAA8AAAAAAAAAAAAAAAAAmAIAAGRycy9k&#10;b3ducmV2LnhtbFBLBQYAAAAABAAEAPUAAACJAwAAAAA=&#10;" fillcolor="black">
                <o:lock v:ext="edit" aspectratio="t"/>
              </v:shape>
              <v:shape id="AutoShape 293" o:spid="_x0000_s1135"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QUMIA&#10;AADcAAAADwAAAGRycy9kb3ducmV2LnhtbERPTWvCQBC9F/wPyxS8NZsWLSV1lSJWRPBQLaXHaXaa&#10;DWZnQ3bV6K93DoLHx/uezHrfqCN1sQ5s4DnLQRGXwdZcGfjefT69gYoJ2WITmAycKcJsOniYYGHD&#10;ib/ouE2VkhCOBRpwKbWF1rF05DFmoSUW7j90HpPArtK2w5OE+0a/5Pmr9lizNDhsae6o3G8PXkpW&#10;v2n9c3Eht6ONWy5oEfXf3pjhY//xDipRn+7im3tlDYzHMl/OyBHQ0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lBQwgAAANwAAAAPAAAAAAAAAAAAAAAAAJgCAABkcnMvZG93&#10;bnJldi54bWxQSwUGAAAAAAQABAD1AAAAhwMAAAAA&#10;" fillcolor="black">
                <o:lock v:ext="edit" aspectratio="t"/>
              </v:shape>
              <v:line id="Line 294" o:spid="_x0000_s1136"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R8MAAADcAAAADwAAAGRycy9kb3ducmV2LnhtbESP3YrCMBSE7wXfIRzBO01VXKQaRfwB&#10;2Tt/HuDYHNtqc1KbWKtPvxEWvBxm5htmtmhMIWqqXG5ZwaAfgSBOrM45VXA6bnsTEM4jaywsk4IX&#10;OVjM260Zxto+eU/1waciQNjFqCDzvoyldElGBl3flsTBu9jKoA+ySqWu8BngppDDKPqRBnMOCxmW&#10;tMoouR0eRsF6nR7vj+FkVyfnDa/u+dv+jq5KdTvNcgrCU+O/4f/2TisYjwfwOR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PxEfDAAAA3AAAAA8AAAAAAAAAAAAA&#10;AAAAoQIAAGRycy9kb3ducmV2LnhtbFBLBQYAAAAABAAEAPkAAACRAwAAAAA=&#10;" strokeweight="2pt">
                <o:lock v:ext="edit" aspectratio="t"/>
              </v:line>
            </v:group>
            <v:line id="Line 295" o:spid="_x0000_s1137" style="position:absolute;rotation:-90;flip:x;visibility:visible" from="3546,4821" to="4077,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E+sQAAADcAAAADwAAAGRycy9kb3ducmV2LnhtbESPQWvCQBSE74X+h+UVems2WiIluooE&#10;FHsKTdv7M/uSjWbfhuyq6b/vFgoeh5n5hlltJtuLK42+c6xglqQgiGunO24VfH3uXt5A+ICssXdM&#10;Cn7Iw2b9+LDCXLsbf9C1Cq2IEPY5KjAhDLmUvjZk0SduII5e40aLIcqxlXrEW4TbXs7TdCEtdhwX&#10;DA5UGKrP1cUqeM8uTbPbV8eyPBXfpmib8nUolXp+mrZLEIGmcA//tw9aQZbN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ikT6xAAAANwAAAAPAAAAAAAAAAAA&#10;AAAAAKECAABkcnMvZG93bnJldi54bWxQSwUGAAAAAAQABAD5AAAAkgMAAAAA&#10;" strokeweight="3pt">
              <o:lock v:ext="edit" aspectratio="t"/>
            </v:line>
            <v:shape id="Arc 296" o:spid="_x0000_s1138" style="position:absolute;left:3734;top:4480;width:77;height:77;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jVMUA&#10;AADcAAAADwAAAGRycy9kb3ducmV2LnhtbESPzWrDMBCE74G8g9hAL6GW05KSuJZNEgj1oYc27QMs&#10;1sY2tVbGkn/69lUg0OMwM98waT6bVozUu8aygk0UgyAurW64UvD9dX7cgXAeWWNrmRT8koM8Wy5S&#10;TLSd+JPGi69EgLBLUEHtfZdI6cqaDLrIdsTBu9reoA+yr6TucQpw08qnOH6RBhsOCzV2dKqp/LkM&#10;RkGxPr5NxY6P75t918TTYOX5wyr1sJoPryA8zf4/fG8XWsF2+w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qNUxQAAANwAAAAPAAAAAAAAAAAAAAAAAJgCAABkcnMv&#10;ZG93bnJldi54bWxQSwUGAAAAAAQABAD1AAAAigMAAAAA&#10;" adj="0,,0" path="m,nfc11929,,21600,9670,21600,21600em,nsc11929,,21600,9670,21600,21600l,21600,,xe" filled="f" strokeweight="3pt">
              <v:stroke joinstyle="round"/>
              <v:formulas/>
              <v:path arrowok="t" o:extrusionok="f" o:connecttype="custom" o:connectlocs="0,0;77,77;0,77" o:connectangles="0,0,0"/>
              <o:lock v:ext="edit" aspectratio="t"/>
            </v:shape>
            <v:line id="Line 297" o:spid="_x0000_s1139" style="position:absolute;flip:x y;visibility:visible" from="2377,4482" to="375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tOcQAAADcAAAADwAAAGRycy9kb3ducmV2LnhtbESPQWsCMRSE74X+h/AK3jSrqK2rUUQQ&#10;RA+lW/H82Dyzi5uXJYm69tc3QqHHYWa+YRarzjbiRj7UjhUMBxkI4tLpmo2C4/e2/wEiRGSNjWNS&#10;8KAAq+XrywJz7e78RbciGpEgHHJUUMXY5lKGsiKLYeBa4uSdnbcYk/RGao/3BLeNHGXZVFqsOS1U&#10;2NKmovJSXK2CYn+67h/m+C5tszPbzefhZ0Zeqd5bt56DiNTF//Bfe6cVTCZj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O05xAAAANwAAAAPAAAAAAAAAAAA&#10;AAAAAKECAABkcnMvZG93bnJldi54bWxQSwUGAAAAAAQABAD5AAAAkgMAAAAA&#10;" strokeweight="3pt">
              <o:lock v:ext="edit" aspectratio="t"/>
            </v:line>
            <v:shape id="Arc 298" o:spid="_x0000_s1140" style="position:absolute;left:2320;top:4485;width:77;height:7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x48MA&#10;AADcAAAADwAAAGRycy9kb3ducmV2LnhtbESPwWrDMBBE74H+g9hAb4kcg0NxI4ckJqWHXJrkAxZp&#10;bZlaK2Opsfv3VaHQ4zAzb5jdfna9eNAYOs8KNusMBLH2puNWwf12Xr2ACBHZYO+ZFHxTgH31tNhh&#10;afzEH/S4xlYkCIcSFdgYh1LKoC05DGs/ECev8aPDmOTYSjPilOCul3mWbaXDjtOCxYFOlvTn9csp&#10;cCft3y7ZOZ/soa0beZxDfT8q9bycD68gIs3xP/zXfjcKiqKA3zPp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x48MAAADcAAAADwAAAAAAAAAAAAAAAACYAgAAZHJzL2Rv&#10;d25yZXYueG1sUEsFBgAAAAAEAAQA9QAAAIgDAAAAAA==&#10;" adj="0,,0" path="m,nfc11929,,21600,9670,21600,21600em,nsc11929,,21600,9670,21600,21600l,21600,,xe" filled="f" strokeweight="3pt">
              <v:stroke joinstyle="round"/>
              <v:formulas/>
              <v:path arrowok="t" o:extrusionok="f" o:connecttype="custom" o:connectlocs="0,0;77,77;0,77" o:connectangles="0,0,0"/>
              <o:lock v:ext="edit" aspectratio="t"/>
            </v:shape>
            <v:shapetype id="_x0000_t202" coordsize="21600,21600" o:spt="202" path="m,l,21600r21600,l21600,xe">
              <v:stroke joinstyle="miter"/>
              <v:path gradientshapeok="t" o:connecttype="rect"/>
            </v:shapetype>
            <v:shape id="Text Box 299" o:spid="_x0000_s1141" type="#_x0000_t202" style="position:absolute;left:2710;top:5546;width:409;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o:lock v:ext="edit" aspectratio="t"/>
              <v:textbox>
                <w:txbxContent>
                  <w:p w:rsidR="00CC62AE" w:rsidRPr="000A1608" w:rsidRDefault="00CC62AE" w:rsidP="00D2515D">
                    <w:pPr>
                      <w:rPr>
                        <w:rFonts w:ascii="Arial" w:hAnsi="Arial" w:cs="Arial"/>
                        <w:b/>
                        <w:sz w:val="18"/>
                        <w:szCs w:val="18"/>
                      </w:rPr>
                    </w:pPr>
                    <w:r w:rsidRPr="000A1608">
                      <w:rPr>
                        <w:rFonts w:ascii="Arial" w:hAnsi="Arial" w:cs="Arial"/>
                        <w:b/>
                        <w:sz w:val="18"/>
                        <w:szCs w:val="18"/>
                      </w:rPr>
                      <w:t>P</w:t>
                    </w:r>
                  </w:p>
                </w:txbxContent>
              </v:textbox>
            </v:shape>
            <v:group id="Group 300" o:spid="_x0000_s1142" style="position:absolute;left:1494;top:3756;width:493;height:667" coordorigin="3510,3409" coordsize="5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o:lock v:ext="edit" aspectratio="t"/>
              <v:roundrect id="AutoShape 301" o:spid="_x0000_s1143" style="position:absolute;left:3615;top:3409;width:247;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7D8EA&#10;AADcAAAADwAAAGRycy9kb3ducmV2LnhtbERPz2vCMBS+D/wfwhO8zcRBx6xGEcHhbazz4PHZPNti&#10;81KTtHb765fDYMeP7/d6O9pWDORD41jDYq5AEJfONFxpOH0dnt9AhIhssHVMGr4pwHYzeVpjbtyD&#10;P2koYiVSCIccNdQxdrmUoazJYpi7jjhxV+ctxgR9JY3HRwq3rXxR6lVabDg11NjRvqbyVvRWQ2lU&#10;r/x5+Fheslj8DP2d5ftd69l03K1ARBrjv/jPfTQasiy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6uw/BAAAA3AAAAA8AAAAAAAAAAAAAAAAAmAIAAGRycy9kb3du&#10;cmV2LnhtbFBLBQYAAAAABAAEAPUAAACGAwAAAAA=&#10;">
                <o:lock v:ext="edit" aspectratio="t"/>
              </v:roundrect>
              <v:shape id="Text Box 302" o:spid="_x0000_s1144" type="#_x0000_t202" style="position:absolute;left:3510;top:3566;width:53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b/>
                          <w:sz w:val="18"/>
                          <w:szCs w:val="18"/>
                          <w:vertAlign w:val="subscript"/>
                        </w:rPr>
                      </w:pPr>
                      <w:r w:rsidRPr="000A1608">
                        <w:rPr>
                          <w:rFonts w:ascii="Arial" w:hAnsi="Arial" w:cs="Arial"/>
                          <w:b/>
                          <w:sz w:val="18"/>
                          <w:szCs w:val="18"/>
                        </w:rPr>
                        <w:t>F</w:t>
                      </w:r>
                      <w:r w:rsidRPr="00A12E02">
                        <w:rPr>
                          <w:rFonts w:ascii="Arial" w:hAnsi="Arial" w:cs="Arial"/>
                          <w:b/>
                          <w:sz w:val="18"/>
                          <w:szCs w:val="18"/>
                          <w:vertAlign w:val="subscript"/>
                        </w:rPr>
                        <w:t>1</w:t>
                      </w:r>
                    </w:p>
                  </w:txbxContent>
                </v:textbox>
              </v:shape>
            </v:group>
            <v:shape id="Text Box 303" o:spid="_x0000_s1145" type="#_x0000_t202" style="position:absolute;left:2117;top:3839;width:1615;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o:lock v:ext="edit" aspectratio="t"/>
              <v:textbox>
                <w:txbxContent>
                  <w:p w:rsidR="00CC62AE" w:rsidRPr="00A12E02" w:rsidRDefault="00CC62AE" w:rsidP="00D2515D">
                    <w:pPr>
                      <w:jc w:val="center"/>
                      <w:rPr>
                        <w:rFonts w:ascii="Arial" w:hAnsi="Arial" w:cs="Arial"/>
                        <w:sz w:val="14"/>
                        <w:szCs w:val="14"/>
                      </w:rPr>
                    </w:pPr>
                    <w:r w:rsidRPr="00A12E02">
                      <w:rPr>
                        <w:rFonts w:ascii="Arial" w:hAnsi="Arial" w:cs="Arial"/>
                        <w:sz w:val="14"/>
                        <w:szCs w:val="14"/>
                      </w:rPr>
                      <w:t>Electromagnetic flowmeters</w:t>
                    </w:r>
                  </w:p>
                </w:txbxContent>
              </v:textbox>
            </v:shape>
            <v:shape id="Text Box 304" o:spid="_x0000_s1146" type="#_x0000_t202" style="position:absolute;left:4251;top:2512;width:1445;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o:lock v:ext="edit" aspectratio="t"/>
              <v:textbox>
                <w:txbxContent>
                  <w:p w:rsidR="00CC62AE" w:rsidRPr="00A12E02" w:rsidRDefault="00CC62AE" w:rsidP="00D2515D">
                    <w:pPr>
                      <w:jc w:val="center"/>
                      <w:rPr>
                        <w:rFonts w:ascii="Arial" w:hAnsi="Arial" w:cs="Arial"/>
                        <w:sz w:val="16"/>
                        <w:szCs w:val="16"/>
                      </w:rPr>
                    </w:pPr>
                    <w:r w:rsidRPr="00A12E02">
                      <w:rPr>
                        <w:rFonts w:ascii="Arial" w:hAnsi="Arial" w:cs="Arial"/>
                        <w:sz w:val="16"/>
                        <w:szCs w:val="16"/>
                      </w:rPr>
                      <w:t xml:space="preserve">Test section </w:t>
                    </w:r>
                  </w:p>
                </w:txbxContent>
              </v:textbox>
            </v:shape>
            <v:group id="Group 305" o:spid="_x0000_s1147" style="position:absolute;left:3582;top:5151;width:1530;height:341" coordorigin="6901,3491" coordsize="132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o:lock v:ext="edit" aspectratio="t"/>
              <v:roundrect id="AutoShape 306" o:spid="_x0000_s1148" style="position:absolute;left:7059;top:3573;width:1014;height:1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Q0sMA&#10;AADcAAAADwAAAGRycy9kb3ducmV2LnhtbESPwWrDMBBE74X+g9hCb43cmoTWjRJKIZBbsJPeN9bW&#10;NrVWRlJs+e+rQCDHYWbeMOttNL0YyfnOsoLXRQaCuLa640bB6bh7eQfhA7LG3jIpmMnDdvP4sMZC&#10;24lLGqvQiARhX6CCNoShkNLXLRn0CzsQJ+/XOoMhSddI7XBKcNPLtyxbSYMdp4UWB/puqf6rLkbB&#10;jx2nj5jb/VwdznPp8ljW56jU81P8+gQRKIZ7+NbeawXLVQ7X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GQ0sMAAADcAAAADwAAAAAAAAAAAAAAAACYAgAAZHJzL2Rv&#10;d25yZXYueG1sUEsFBgAAAAAEAAQA9QAAAIgDAAAAAA==&#10;" stroked="f">
                <o:lock v:ext="edit" aspectratio="t"/>
              </v:roundrect>
              <v:shape id="Text Box 307" o:spid="_x0000_s1149" type="#_x0000_t202" style="position:absolute;left:6901;top:3491;width:1326;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o:lock v:ext="edit" aspectratio="t"/>
                <v:textbox>
                  <w:txbxContent>
                    <w:p w:rsidR="00CC62AE" w:rsidRPr="0012551E" w:rsidRDefault="00CC62AE" w:rsidP="00D2515D">
                      <w:pPr>
                        <w:jc w:val="center"/>
                        <w:rPr>
                          <w:rFonts w:ascii="Arial" w:hAnsi="Arial" w:cs="Arial"/>
                          <w:sz w:val="14"/>
                          <w:szCs w:val="14"/>
                        </w:rPr>
                      </w:pPr>
                      <w:r w:rsidRPr="0012551E">
                        <w:rPr>
                          <w:rFonts w:ascii="Arial" w:hAnsi="Arial" w:cs="Arial"/>
                          <w:sz w:val="14"/>
                          <w:szCs w:val="14"/>
                        </w:rPr>
                        <w:t>Heatexchanger</w:t>
                      </w:r>
                    </w:p>
                  </w:txbxContent>
                </v:textbox>
              </v:shape>
            </v:group>
            <v:shape id="Text Box 308" o:spid="_x0000_s1150" type="#_x0000_t202" style="position:absolute;left:3032;top:4861;width:768;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sz w:val="16"/>
                        <w:szCs w:val="16"/>
                      </w:rPr>
                    </w:pPr>
                    <w:r w:rsidRPr="00A12E02">
                      <w:rPr>
                        <w:rFonts w:ascii="Arial" w:hAnsi="Arial" w:cs="Arial"/>
                        <w:sz w:val="16"/>
                        <w:szCs w:val="16"/>
                      </w:rPr>
                      <w:t>Tank</w:t>
                    </w:r>
                  </w:p>
                </w:txbxContent>
              </v:textbox>
            </v:shape>
            <v:rect id="Rectangle 309" o:spid="_x0000_s1151" style="position:absolute;left:3149;top:2301;width:2403;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DNMUA&#10;AADcAAAADwAAAGRycy9kb3ducmV2LnhtbESPT2vCQBTE70K/w/IKvemmUheJrlL8Uwp6MfbQ4yP7&#10;TILZtyG7NdFP3xUEj8PM/IaZL3tbiwu1vnKs4X2UgCDOnam40PBz3A6nIHxANlg7Jg1X8rBcvAzm&#10;mBrX8YEuWShEhLBPUUMZQpNK6fOSLPqRa4ijd3KtxRBlW0jTYhfhtpbjJFHSYsVxocSGViXl5+zP&#10;athnm6/Vx9nsunqr1pNfeWvUdK3122v/OQMRqA/P8KP9bTRMlIL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MM0xQAAANwAAAAPAAAAAAAAAAAAAAAAAJgCAABkcnMv&#10;ZG93bnJldi54bWxQSwUGAAAAAAQABAD1AAAAigMAAAAA&#10;" filled="f" strokeweight="0">
              <v:stroke dashstyle="dashDot"/>
              <o:lock v:ext="edit" aspectratio="t"/>
            </v:rect>
            <v:shape id="Text Box 310" o:spid="_x0000_s1152" type="#_x0000_t202" style="position:absolute;left:2607;top:5278;width:8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sz w:val="16"/>
                        <w:szCs w:val="16"/>
                      </w:rPr>
                    </w:pPr>
                    <w:r w:rsidRPr="00A12E02">
                      <w:rPr>
                        <w:rFonts w:ascii="Arial" w:hAnsi="Arial" w:cs="Arial"/>
                        <w:sz w:val="16"/>
                        <w:szCs w:val="16"/>
                      </w:rPr>
                      <w:t>Pump</w:t>
                    </w:r>
                  </w:p>
                </w:txbxContent>
              </v:textbox>
            </v:shape>
            <v:shape id="Text Box 311" o:spid="_x0000_s1153" type="#_x0000_t202" style="position:absolute;left:3698;top:2828;width:171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o:lock v:ext="edit" aspectratio="t"/>
              <v:textbox>
                <w:txbxContent>
                  <w:p w:rsidR="00CC62AE" w:rsidRPr="00A12E02" w:rsidRDefault="00CC62AE" w:rsidP="00D2515D">
                    <w:pPr>
                      <w:jc w:val="center"/>
                      <w:rPr>
                        <w:rFonts w:ascii="Arial" w:hAnsi="Arial" w:cs="Arial"/>
                        <w:sz w:val="16"/>
                        <w:szCs w:val="16"/>
                      </w:rPr>
                    </w:pPr>
                    <w:r w:rsidRPr="00A12E02">
                      <w:rPr>
                        <w:rFonts w:ascii="Arial" w:hAnsi="Arial" w:cs="Arial"/>
                        <w:sz w:val="16"/>
                        <w:szCs w:val="16"/>
                      </w:rPr>
                      <w:t>Conical diffuser</w:t>
                    </w:r>
                  </w:p>
                </w:txbxContent>
              </v:textbox>
            </v:shape>
            <v:line id="Line 312" o:spid="_x0000_s1154" style="position:absolute;visibility:visible" from="4267,2535" to="429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cGMUAAADcAAAADwAAAGRycy9kb3ducmV2LnhtbESPQWvCQBSE74X+h+UVvDWbKoYaXSUU&#10;CnpRTCt6fGRfk2D2bciuGv31riD0OMzMN8xs0ZtGnKlztWUFH1EMgriwuuZSwe/P9/snCOeRNTaW&#10;ScGVHCzmry8zTLW98JbOuS9FgLBLUUHlfZtK6YqKDLrItsTB+7OdQR9kV0rd4SXATSOHcZxIgzWH&#10;hQpb+qqoOOYno2A5GdXD/JasNtsydvtdkx2O60ypwVufTUF46v1/+NleagXjZAK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EcGMUAAADcAAAADwAAAAAAAAAA&#10;AAAAAAChAgAAZHJzL2Rvd25yZXYueG1sUEsFBgAAAAAEAAQA+QAAAJMDAAAAAA==&#10;" strokeweight="0">
              <v:stroke startarrow="classic"/>
              <o:lock v:ext="edit" aspectratio="t"/>
            </v:line>
            <v:shape id="Text Box 313" o:spid="_x0000_s1155" type="#_x0000_t202" style="position:absolute;left:2746;top:2900;width:113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o:lock v:ext="edit" aspectratio="t"/>
              <v:textbox>
                <w:txbxContent>
                  <w:p w:rsidR="00CC62AE" w:rsidRPr="00A12E02" w:rsidRDefault="00CC62AE" w:rsidP="00D2515D">
                    <w:pPr>
                      <w:jc w:val="center"/>
                      <w:rPr>
                        <w:rFonts w:ascii="Arial" w:hAnsi="Arial" w:cs="Arial"/>
                        <w:sz w:val="16"/>
                        <w:szCs w:val="16"/>
                      </w:rPr>
                    </w:pPr>
                    <w:r w:rsidRPr="00A12E02">
                      <w:rPr>
                        <w:rFonts w:ascii="Arial" w:hAnsi="Arial" w:cs="Arial"/>
                        <w:sz w:val="16"/>
                        <w:szCs w:val="16"/>
                      </w:rPr>
                      <w:t xml:space="preserve">Elbows </w:t>
                    </w:r>
                  </w:p>
                </w:txbxContent>
              </v:textbox>
            </v:shape>
            <v:line id="Line 314" o:spid="_x0000_s1156" style="position:absolute;visibility:visible" from="2607,2608" to="2843,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Gw8YAAADcAAAADwAAAGRycy9kb3ducmV2LnhtbESPQWvCQBSE74X+h+UJ3upGS61GNxIK&#10;BXtpMSp6fGSfSUj2bciuGv313YLQ4zAz3zDLVW8acaHOVZYVjEcRCOLc6ooLBbvt58sMhPPIGhvL&#10;pOBGDlbJ89MSY22vvKFL5gsRIOxiVFB638ZSurwkg25kW+LgnWxn0AfZFVJ3eA1w08hJFE2lwYrD&#10;QoktfZSU19nZKFjPX6tJdp9+/WyKyB32TXqsv1OlhoM+XYDw1Pv/8KO91gre3sfwdyYcAZ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OhsPGAAAA3AAAAA8AAAAAAAAA&#10;AAAAAAAAoQIAAGRycy9kb3ducmV2LnhtbFBLBQYAAAAABAAEAPkAAACUAwAAAAA=&#10;" strokeweight="0">
              <v:stroke startarrow="classic"/>
              <o:lock v:ext="edit" aspectratio="t"/>
            </v:line>
            <v:line id="Line 315" o:spid="_x0000_s1157" style="position:absolute;visibility:visible" from="2565,2914" to="2843,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YtMYAAADcAAAADwAAAGRycy9kb3ducmV2LnhtbESPQWvCQBSE7wX/w/IKvdVNI9U2ZpUg&#10;CPaiGCv2+Mg+k5Ds25Ddatpf7wqFHoeZ+YZJl4NpxYV6V1tW8DKOQBAXVtdcKvg8rJ/fQDiPrLG1&#10;TAp+yMFyMXpIMdH2ynu65L4UAcIuQQWV910ipSsqMujGtiMO3tn2Bn2QfSl1j9cAN62Mo2gqDdYc&#10;FirsaFVR0eTfRsHmfVLH+e/0Y7cvI3c6ttlXs82UenocsjkIT4P/D/+1N1rB6yyG+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cGLTGAAAA3AAAAA8AAAAAAAAA&#10;AAAAAAAAoQIAAGRycy9kb3ducmV2LnhtbFBLBQYAAAAABAAEAPkAAACUAwAAAAA=&#10;" strokeweight="0">
              <v:stroke startarrow="classic"/>
              <o:lock v:ext="edit" aspectratio="t"/>
            </v:line>
            <v:shape id="Text Box 316" o:spid="_x0000_s1158" type="#_x0000_t202" style="position:absolute;left:2301;top:4499;width:932;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sz w:val="16"/>
                        <w:szCs w:val="16"/>
                      </w:rPr>
                    </w:pPr>
                    <w:r w:rsidRPr="00A12E02">
                      <w:rPr>
                        <w:rFonts w:ascii="Arial" w:hAnsi="Arial" w:cs="Arial"/>
                        <w:sz w:val="16"/>
                        <w:szCs w:val="16"/>
                      </w:rPr>
                      <w:t>By-pass</w:t>
                    </w:r>
                  </w:p>
                </w:txbxContent>
              </v:textbox>
            </v:shape>
            <v:shape id="Text Box 317" o:spid="_x0000_s1159" type="#_x0000_t202" style="position:absolute;left:5250;top:3100;width:869;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o:lock v:ext="edit" aspectratio="t"/>
              <v:textbox>
                <w:txbxContent>
                  <w:p w:rsidR="00CC62AE" w:rsidRPr="00A12E02" w:rsidRDefault="00CC62AE" w:rsidP="00D2515D">
                    <w:pPr>
                      <w:jc w:val="center"/>
                      <w:rPr>
                        <w:rFonts w:ascii="Arial" w:hAnsi="Arial" w:cs="Arial"/>
                        <w:sz w:val="16"/>
                        <w:szCs w:val="16"/>
                      </w:rPr>
                    </w:pPr>
                    <w:r w:rsidRPr="00A12E02">
                      <w:rPr>
                        <w:rFonts w:ascii="Arial" w:hAnsi="Arial" w:cs="Arial"/>
                        <w:sz w:val="16"/>
                        <w:szCs w:val="16"/>
                      </w:rPr>
                      <w:t>Valve</w:t>
                    </w:r>
                  </w:p>
                </w:txbxContent>
              </v:textbox>
            </v:shape>
            <v:line id="Line 318" o:spid="_x0000_s1160" style="position:absolute;flip:x y;visibility:visible" from="5738,3375" to="6000,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waMUAAADcAAAADwAAAGRycy9kb3ducmV2LnhtbESP3WrCQBSE7wu+w3IE7+rGQtISXUXE&#10;grSFUhUxd4fsMQlmz4bsNj9v3y0UejnMzDfMajOYWnTUusqygsU8AkGcW11xoeB8en18AeE8ssba&#10;MikYycFmPXlYYaptz1/UHX0hAoRdigpK75tUSpeXZNDNbUMcvJttDfog20LqFvsAN7V8iqJEGqw4&#10;LJTY0K6k/H78Ngqu+/Etu7x/6uwjQbMwNQ5ZlCg1mw7bJQhPg/8P/7UPWkH8HMPvmX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ewaMUAAADcAAAADwAAAAAAAAAA&#10;AAAAAAChAgAAZHJzL2Rvd25yZXYueG1sUEsFBgAAAAAEAAQA+QAAAJMDAAAAAA==&#10;" strokeweight="0">
              <v:stroke startarrow="classic"/>
              <o:lock v:ext="edit" aspectratio="t"/>
            </v:line>
            <v:line id="Line 319" o:spid="_x0000_s1161" style="position:absolute;visibility:visible" from="4762,2472" to="5024,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R4MUAAADcAAAADwAAAGRycy9kb3ducmV2LnhtbESP3WrCQBSE7wu+w3IE73RjwRhSV1Hx&#10;p1BBtH2AQ/Y0G8yeTbPbmL59tyD0cpiZb5jFqre16Kj1lWMF00kCgrhwuuJSwcf7fpyB8AFZY+2Y&#10;FPyQh9Vy8LTAXLs7X6i7hlJECPscFZgQmlxKXxiy6CeuIY7ep2sthijbUuoW7xFua/mcJKm0WHFc&#10;MNjQ1lBxu35bBeVmesr6Q5rR8fg2786z3eHL7JQaDfv1C4hAffgPP9qvWsFsn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SR4MUAAADcAAAADwAAAAAAAAAA&#10;AAAAAAChAgAAZHJzL2Rvd25yZXYueG1sUEsFBgAAAAAEAAQA+QAAAJMDAAAAAA==&#10;" strokeweight=".5pt">
              <v:stroke endarrow="classic" endarrowwidth="narrow"/>
              <o:lock v:ext="edit" aspectratio="t"/>
            </v:line>
            <v:line id="Line 320" o:spid="_x0000_s1162" style="position:absolute;visibility:visible" from="3390,2469" to="3758,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scIAAADcAAAADwAAAGRycy9kb3ducmV2LnhtbESPQYvCMBSE7wv+h/AEb2uqsKtUo4iw&#10;4GnB1oPHZ/Nsi8lLSbJt/fdmYWGPw8x8w2z3ozWiJx9axwoW8wwEceV0y7WCS/n1vgYRIrJG45gU&#10;PCnAfjd522Ku3cBn6otYiwThkKOCJsYulzJUDVkMc9cRJ+/uvMWYpK+l9jgkuDVymWWf0mLLaaHB&#10;jo4NVY/ixyowd3Tnqy2fdmHq4lK6Wz98e6Vm0/GwARFpjP/hv/ZJK/hYreD3TDoCcvc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MscIAAADcAAAADwAAAAAAAAAAAAAA&#10;AAChAgAAZHJzL2Rvd25yZXYueG1sUEsFBgAAAAAEAAQA+QAAAJADAAAAAA==&#10;" strokeweight=".5pt">
              <v:stroke endarrow="classic" endarrowwidth="narrow" endarrowlength="short"/>
              <o:lock v:ext="edit" aspectratio="t"/>
            </v:line>
            <v:group id="Group 321" o:spid="_x0000_s1163" style="position:absolute;left:3563;top:5662;width:378;height:281" coordorigin="5743,5466" coordsize="407,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o:lock v:ext="edit" aspectratio="t"/>
              <v:rect id="Rectangle 322" o:spid="_x0000_s1164" alt="noir)" style="position:absolute;left:5743;top:5698;width:145;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mQMMA&#10;AADcAAAADwAAAGRycy9kb3ducmV2LnhtbESPT4vCMBTE7wt+h/AEb2vqyvqnGkUF0T1aBa+P5tkW&#10;m5eSZLX1028WFvY4zMxvmOW6NbV4kPOVZQWjYQKCOLe64kLB5bx/n4HwAVljbZkUdORhveq9LTHV&#10;9sknemShEBHCPkUFZQhNKqXPSzLoh7Yhjt7NOoMhSldI7fAZ4aaWH0kykQYrjgslNrQrKb9n30bB&#10;YVJ8JXzsxm3WuSxcZ1t86a1Sg367WYAI1Ib/8F/7qBV8Tu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DmQMMAAADcAAAADwAAAAAAAAAAAAAAAACYAgAAZHJzL2Rv&#10;d25yZXYueG1sUEsFBgAAAAAEAAQA9QAAAIgDAAAAAA==&#10;" fillcolor="black" stroked="f">
                <v:fill r:id="rId10" o:title="" type="pattern"/>
                <o:lock v:ext="edit" aspectratio="t"/>
              </v:rect>
              <v:shape id="Freeform 323" o:spid="_x0000_s1165" style="position:absolute;left:5745;top:5466;width:405;height:228;visibility:visible;mso-wrap-style:square;v-text-anchor:top" coordsize="152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cScAA&#10;AADcAAAADwAAAGRycy9kb3ducmV2LnhtbERPTWvCQBC9F/wPyxS81Y1BJURXEUGQntoo4nHITpNg&#10;djZmt5r++85B8Ph436vN4Fp1pz40ng1MJwko4tLbhisDp+P+IwMVIrLF1jMZ+KMAm/XobYW59Q/+&#10;pnsRKyUhHHI0UMfY5VqHsiaHYeI7YuF+fO8wCuwrbXt8SLhrdZokC+2wYWmosaNdTeW1+HVSciur&#10;LB7wa7/9nKZpcb5cb4uZMeP3YbsEFWmIL/HTfbAG5pnMlz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3cScAAAADcAAAADwAAAAAAAAAAAAAAAACYAgAAZHJzL2Rvd25y&#10;ZXYueG1sUEsFBgAAAAAEAAQA9QAAAIUDAAAAAA==&#10;" path="m,228r534,l1524,e" filled="f" strokeweight="1.5pt">
                <v:path arrowok="t" o:connecttype="custom" o:connectlocs="0,228;142,228;405,0" o:connectangles="0,0,0"/>
                <o:lock v:ext="edit" aspectratio="t"/>
              </v:shape>
            </v:group>
            <v:group id="Group 324" o:spid="_x0000_s1166" style="position:absolute;left:5332;top:5662;width:377;height:281;flip:x" coordorigin="5743,5466" coordsize="407,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JivMIAAADcAAAADwAAAGRycy9kb3ducmV2LnhtbESPQYvCMBSE78L+h/AW&#10;vGmqVJGuUURQZPFi3V08PppnG2xeShO1+++NIHgcZuYbZr7sbC1u1HrjWMFomIAgLpw2XCr4OW4G&#10;MxA+IGusHZOCf/KwXHz05phpd+cD3fJQighhn6GCKoQmk9IXFVn0Q9cQR+/sWoshyraUusV7hNta&#10;jpNkKi0ajgsVNrSuqLjkV6vgd2VSSv9O3/ukINppedrmJlWq/9mtvkAE6sI7/GrvtILJbATPM/EI&#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yYrzCAAAA3AAAAA8A&#10;AAAAAAAAAAAAAAAAqgIAAGRycy9kb3ducmV2LnhtbFBLBQYAAAAABAAEAPoAAACZAwAAAAA=&#10;">
              <o:lock v:ext="edit" aspectratio="t"/>
              <v:rect id="Rectangle 325" o:spid="_x0000_s1167" alt="noir)" style="position:absolute;left:5743;top:5698;width:145;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EFsIA&#10;AADcAAAADwAAAGRycy9kb3ducmV2LnhtbESPQYvCMBSE7wv+h/AEb2uqslKqUVQQ3eN2F7w+mmdb&#10;bF5KErX11xtB2OMwM98wy3VnGnEj52vLCibjBARxYXXNpYK/3/1nCsIHZI2NZVLQk4f1avCxxEzb&#10;O//QLQ+liBD2GSqoQmgzKX1RkUE/ti1x9M7WGQxRulJqh/cIN42cJslcGqw5LlTY0q6i4pJfjYLD&#10;vPxO+NjPurx3eTilW3zorVKjYbdZgAjUhf/wu33UCr7SK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QQWwgAAANwAAAAPAAAAAAAAAAAAAAAAAJgCAABkcnMvZG93&#10;bnJldi54bWxQSwUGAAAAAAQABAD1AAAAhwMAAAAA&#10;" fillcolor="black" stroked="f">
                <v:fill r:id="rId10" o:title="" type="pattern"/>
                <o:lock v:ext="edit" aspectratio="t"/>
              </v:rect>
              <v:shape id="Freeform 326" o:spid="_x0000_s1168" style="position:absolute;left:5745;top:5466;width:405;height:228;visibility:visible;mso-wrap-style:square;v-text-anchor:top" coordsize="152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CPsQA&#10;AADcAAAADwAAAGRycy9kb3ducmV2LnhtbESPzWqDQBSF94G+w3AL3cUxthGxToIUAiGr1JbS5cW5&#10;VYlzR51pYt4+UyhkeTg/H6fYzqYXZ5pcZ1nBKopBENdWd9wo+PzYLTMQziNr7C2Tgis52G4eFgXm&#10;2l74nc6Vb0QYYZejgtb7IZfS1S0ZdJEdiIP3YyeDPsipkXrCSxg3vUziOJUGOw6EFgd6a6k+Vb8m&#10;QMa6yfwej7vysEqS6uv7NKYvSj09zuUrCE+zv4f/23utYJ09w9+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j7EAAAA3AAAAA8AAAAAAAAAAAAAAAAAmAIAAGRycy9k&#10;b3ducmV2LnhtbFBLBQYAAAAABAAEAPUAAACJAwAAAAA=&#10;" path="m,228r534,l1524,e" filled="f" strokeweight="1.5pt">
                <v:path arrowok="t" o:connecttype="custom" o:connectlocs="0,228;142,228;405,0" o:connectangles="0,0,0"/>
                <o:lock v:ext="edit" aspectratio="t"/>
              </v:shape>
            </v:group>
            <v:line id="Line 327" o:spid="_x0000_s1169" style="position:absolute;rotation:180;visibility:visible" from="5567,5741" to="5935,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m18YAAADcAAAADwAAAGRycy9kb3ducmV2LnhtbESPW2sCMRSE3wv9D+EUfCmaVVqRrVkp&#10;BVEEH7whvh2Ssxe6OVk3Ubf++kYo9HGYmW+Y6ayztbhS6yvHCoaDBASxdqbiQsF+N+9PQPiAbLB2&#10;TAp+yMMse36aYmrcjTd03YZCRAj7FBWUITSplF6XZNEPXEMcvdy1FkOUbSFNi7cIt7UcJclYWqw4&#10;LpTY0FdJ+nt7sQr0upb54jjc3Q+Mq5NuwuvmvFaq99J9foAI1IX/8F97aRS8T97gcS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JtfGAAAA3AAAAA8AAAAAAAAA&#10;AAAAAAAAoQIAAGRycy9kb3ducmV2LnhtbFBLBQYAAAAABAAEAPkAAACUAwAAAAA=&#10;" strokeweight="3pt">
              <o:lock v:ext="edit" aspectratio="t"/>
            </v:line>
            <v:shape id="Arc 328" o:spid="_x0000_s1170" style="position:absolute;left:5493;top:5665;width:77;height:77;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38UA&#10;AADcAAAADwAAAGRycy9kb3ducmV2LnhtbESPQUvDQBSE74L/YXmCN7upGCmx21KEiDdrq9jeHrvP&#10;JG32bcg+m9Rf7wqCx2FmvmHmy9G36kR9bAIbmE4yUMQ2uIYrA2/b8mYGKgqywzYwGThThOXi8mKO&#10;hQsDv9JpI5VKEI4FGqhFukLraGvyGCehI07eZ+g9SpJ9pV2PQ4L7Vt9m2b322HBaqLGjx5rscfPl&#10;DRxkbeVp0B/ly/n9+87u3W7tnDHXV+PqAZTQKP/hv/azM5DPcvg9k46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PbfxQAAANwAAAAPAAAAAAAAAAAAAAAAAJgCAABkcnMv&#10;ZG93bnJldi54bWxQSwUGAAAAAAQABAD1AAAAigMAAAAA&#10;" adj="0,,0" path="m,nfc11929,,21600,9670,21600,21600em,nsc11929,,21600,9670,21600,21600l,21600,,xe" filled="f" strokeweight="3pt">
              <v:stroke joinstyle="round"/>
              <v:formulas/>
              <v:path arrowok="t" o:extrusionok="f" o:connecttype="custom" o:connectlocs="0,0;77,77;0,77" o:connectangles="0,0,0"/>
              <o:lock v:ext="edit" aspectratio="t"/>
            </v:shape>
            <v:group id="Group 329" o:spid="_x0000_s1171" style="position:absolute;left:5761;top:5566;width:169;height:191;rotation:-90"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vCKcxgAAANwA&#10;AAAPAAAAAAAAAAAAAAAAAKoCAABkcnMvZG93bnJldi54bWxQSwUGAAAAAAQABAD6AAAAnQMAAAAA&#10;">
              <o:lock v:ext="edit" aspectratio="t"/>
              <v:shape id="AutoShape 330" o:spid="_x0000_s1172"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b/MQA&#10;AADcAAAADwAAAGRycy9kb3ducmV2LnhtbESPwWrDMBBE74H+g9hCb7GcQm3jRAmhEAi0PdTxByzW&#10;1ja1VsJSYztfHxUKPQ4z84bZHWYziCuNvresYJOkIIgbq3tuFdSX07oA4QOyxsEyKVjIw2H/sNph&#10;qe3En3StQisihH2JCroQXCmlbzoy6BPriKP3ZUeDIcqxlXrEKcLNIJ/TNJMGe44LHTp67aj5rn6M&#10;girkH++Tq+U5d6ds8VPub+mbUk+P83ELItAc/sN/7bNW8FLk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zEAAAA3AAAAA8AAAAAAAAAAAAAAAAAmAIAAGRycy9k&#10;b3ducmV2LnhtbFBLBQYAAAAABAAEAPUAAACJAwAAAAA=&#10;" fillcolor="black">
                <o:lock v:ext="edit" aspectratio="t"/>
              </v:shape>
              <v:shape id="AutoShape 331" o:spid="_x0000_s1173"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wEcIA&#10;AADcAAAADwAAAGRycy9kb3ducmV2LnhtbERPS2vCQBC+C/6HZYTedKO0ElJXEbFFCj34QHqcZqfZ&#10;YHY2ZLea9td3DgWPH997sep9o67UxTqwgekkA0VcBltzZeB0fBnnoGJCttgEJgM/FGG1HA4WWNhw&#10;4z1dD6lSEsKxQAMupbbQOpaOPMZJaImF+wqdxySwq7Tt8CbhvtGzLJtrjzVLg8OWNo7Ky+HbS8nu&#10;I72df13I7OO7e93SNurPizEPo379DCpRn+7if/fOGnjKZa2ckS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HARwgAAANwAAAAPAAAAAAAAAAAAAAAAAJgCAABkcnMvZG93&#10;bnJldi54bWxQSwUGAAAAAAQABAD1AAAAhwMAAAAA&#10;" fillcolor="black">
                <o:lock v:ext="edit" aspectratio="t"/>
              </v:shape>
              <v:line id="Line 332" o:spid="_x0000_s1174"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kBsUAAADcAAAADwAAAGRycy9kb3ducmV2LnhtbESP0WrCQBRE3wv+w3KFvtWNKS1pdA0S&#10;WxDfqn7AbfaapM3eTbJrTPv1XUHwcZiZM8wyG00jBupdbVnBfBaBIC6srrlUcDx8PCUgnEfW2Fgm&#10;Bb/kIFtNHpaYanvhTxr2vhQBwi5FBZX3bSqlKyoy6Ga2JQ7eyfYGfZB9KXWPlwA3jYyj6FUarDks&#10;VNhSXlHxsz8bBZtNeejOcbIdiq93zrv6z+6ev5V6nI7rBQhPo7+Hb+2tVvCSvMH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nkBsUAAADcAAAADwAAAAAAAAAA&#10;AAAAAAChAgAAZHJzL2Rvd25yZXYueG1sUEsFBgAAAAAEAAQA+QAAAJMDAAAAAA==&#10;" strokeweight="2pt">
                <o:lock v:ext="edit" aspectratio="t"/>
              </v:line>
            </v:group>
            <v:roundrect id="AutoShape 333" o:spid="_x0000_s1175" style="position:absolute;left:4249;top:3775;width:915;height:511;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q1MIA&#10;AADcAAAADwAAAGRycy9kb3ducmV2LnhtbERPTWsCMRC9F/ofwhS81WwrlboaxVoKRQri1oPHYTNu&#10;lm4mS5Lq9t87B6HHx/terAbfqTPF1AY28DQuQBHXwbbcGDh8fzy+gkoZ2WIXmAz8UYLV8v5ugaUN&#10;F97TucqNkhBOJRpwOfel1ql25DGNQ08s3ClEj1lgbLSNeJFw3+nnophqjy1Lg8OeNo7qn+rXG6i2&#10;OyGPp6/p+7BZF5NddG/baMzoYVjPQWUa8r/45v60Bl5mMl/OyBH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irUwgAAANwAAAAPAAAAAAAAAAAAAAAAAJgCAABkcnMvZG93&#10;bnJldi54bWxQSwUGAAAAAAQABAD1AAAAhwMAAAAA&#10;" filled="f" fillcolor="black">
              <o:lock v:ext="edit" aspectratio="t"/>
            </v:roundrect>
            <v:rect id="Rectangle 334" o:spid="_x0000_s1176" alt="Petits confettis" style="position:absolute;left:4583;top:4489;width:220;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BL8UA&#10;AADcAAAADwAAAGRycy9kb3ducmV2LnhtbESPQWvCQBSE7wX/w/IKvelGxdKmrqKCrQc9NPVgb4/s&#10;axKSfRt2t0n8925B6HGYmW+Y5XowjejI+cqygukkAUGcW11xoeD8tR+/gPABWWNjmRRcycN6NXpY&#10;Yqptz5/UZaEQEcI+RQVlCG0qpc9LMugntiWO3o91BkOUrpDaYR/hppGzJHmWBiuOCyW2tCspr7Nf&#10;o2De1c4et+ZD1tnx0m+5fT+Zb6WeHofNG4hAQ/gP39sHrWDxO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0EvxQAAANwAAAAPAAAAAAAAAAAAAAAAAJgCAABkcnMv&#10;ZG93bnJldi54bWxQSwUGAAAAAAQABAD1AAAAigMAAAAA&#10;" fillcolor="black">
              <v:fill r:id="rId9" o:title="" type="pattern"/>
              <o:lock v:ext="edit" aspectratio="t"/>
            </v:rect>
            <v:shape id="Freeform 335" o:spid="_x0000_s1177" style="position:absolute;left:4294;top:3674;width:156;height:706;visibility:visible;mso-wrap-style:square;v-text-anchor:top" coordsize="1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JXcYA&#10;AADcAAAADwAAAGRycy9kb3ducmV2LnhtbESPQWsCMRSE74L/ITzBy6JJRbftapRSELwUWuvB4yN5&#10;7q5uXpZNqmt/fVMo9DjMzDfMatO7RlypC7VnDQ9TBYLYeFtzqeHwuZ08gQgR2WLjmTTcKcBmPRys&#10;sLD+xh903cdSJAiHAjVUMbaFlMFU5DBMfUucvJPvHMYku1LaDm8J7ho5UyqXDmtOCxW29FqRuey/&#10;nAZ8L+dvl1yhOrr5d3M6ZGfzmGk9HvUvSxCR+vgf/mvvrIbF8w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JXcYAAADcAAAADwAAAAAAAAAAAAAAAACYAgAAZHJz&#10;L2Rvd25yZXYueG1sUEsFBgAAAAAEAAQA9QAAAIsDAAAAAA==&#10;" path="m168,762l,762,,,168,e" filled="f">
              <v:path arrowok="t" o:connecttype="custom" o:connectlocs="156,706;0,706;0,0;156,0" o:connectangles="0,0,0,0"/>
              <o:lock v:ext="edit" aspectratio="t"/>
            </v:shape>
            <v:shape id="Freeform 336" o:spid="_x0000_s1178" style="position:absolute;left:4336;top:3713;width:111;height:626;visibility:visible;mso-wrap-style:square;v-text-anchor:top" coordsize="1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sxsUA&#10;AADcAAAADwAAAGRycy9kb3ducmV2LnhtbESPT2sCMRTE7wW/Q3hCL1IT/7auRpFCwYvQrh56fGye&#10;u6ubl2WT6uqnN4LQ4zAzv2EWq9ZW4kyNLx1rGPQVCOLMmZJzDfvd19sHCB+QDVaOScOVPKyWnZcF&#10;JsZd+IfOachFhLBPUEMRQp1I6bOCLPq+q4mjd3CNxRBlk0vT4CXCbSWHSk2lxZLjQoE1fRaUndI/&#10;qwG/8/H2NFWofu34Vh32vWP23tP6tduu5yACteE//GxvjIbJb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zGxQAAANwAAAAPAAAAAAAAAAAAAAAAAJgCAABkcnMv&#10;ZG93bnJldi54bWxQSwUGAAAAAAQABAD1AAAAigMAAAAA&#10;" path="m168,762l,762,,,168,e" filled="f">
              <v:path arrowok="t" o:connecttype="custom" o:connectlocs="111,626;0,626;0,0;111,0" o:connectangles="0,0,0,0"/>
              <o:lock v:ext="edit" aspectratio="t"/>
            </v:shape>
            <v:rect id="Rectangle 337" o:spid="_x0000_s1179" alt="Petits confettis" style="position:absolute;left:4299;top:4347;width:263;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kCMUA&#10;AADcAAAADwAAAGRycy9kb3ducmV2LnhtbESPQWsCMRSE7wX/Q3hCL6VmLVp0axSxCN7EbWnx9tg8&#10;N6Gbl2UT3e2/N4LgcZiZb5jFqne1uFAbrGcF41EGgrj02nKl4Ptr+zoDESKyxtozKfinAKvl4GmB&#10;ufYdH+hSxEokCIccFZgYm1zKUBpyGEa+IU7eybcOY5JtJXWLXYK7Wr5l2bt0aDktGGxoY6j8K85O&#10;wbEcb2fr32Lu6BjNT2dPny92r9TzsF9/gIjUx0f43t5pBdP5B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QIxQAAANwAAAAPAAAAAAAAAAAAAAAAAJgCAABkcnMv&#10;ZG93bnJldi54bWxQSwUGAAAAAAQABAD1AAAAigMAAAAA&#10;" fillcolor="black" stroked="f">
              <v:fill r:id="rId9" o:title="" type="pattern"/>
              <o:lock v:ext="edit" aspectratio="t"/>
            </v:rect>
            <v:rect id="Rectangle 338" o:spid="_x0000_s1180" alt="Petits confettis" style="position:absolute;left:4054;top:4081;width:526;height: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MYsMA&#10;AADcAAAADwAAAGRycy9kb3ducmV2LnhtbESP0YrCMBRE34X9h3CFfbOJgqJdo8iCIKwsWPcDLs21&#10;rTY3tYla/XqzIPg4zMwZZr7sbC2u1PrKsYZhokAQ585UXGj4268HUxA+IBusHZOGO3lYLj56c0yN&#10;u/GOrlkoRISwT1FDGUKTSunzkiz6xDXE0Tu41mKIsi2kafEW4baWI6Um0mLFcaHEhr5Lyk/ZxWrY&#10;zjbHyzn7UduKie7u9+zUY6L1Z79bfYEI1IV3+NXeGA3j2Rj+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MYsMAAADcAAAADwAAAAAAAAAAAAAAAACYAgAAZHJzL2Rv&#10;d25yZXYueG1sUEsFBgAAAAAEAAQA9QAAAIgDAAAAAA==&#10;" fillcolor="black" stroked="f">
              <v:fill r:id="rId9" o:title="" type="pattern"/>
              <o:lock v:ext="edit" aspectratio="t"/>
            </v:rect>
            <v:line id="Line 339" o:spid="_x0000_s1181" style="position:absolute;visibility:visible" from="4455,3830" to="496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68cQAAADcAAAADwAAAGRycy9kb3ducmV2LnhtbESPT4vCMBTE7wt+h/CEva2pgrV2jSKy&#10;i+7Nv7DHR/Nsg81LabJav/1GEDwOM/MbZrbobC2u1HrjWMFwkIAgLpw2XCo4Hr4/MhA+IGusHZOC&#10;O3lYzHtvM8y1u/GOrvtQighhn6OCKoQml9IXFVn0A9cQR+/sWoshyraUusVbhNtajpIklRYNx4UK&#10;G1pVVFz2f1aB2abr8c/kND3Jr3UY/maXzNijUu/9bvkJIlAXXuFne6MVjK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rxxAAAANwAAAAPAAAAAAAAAAAA&#10;AAAAAKECAABkcnMvZG93bnJldi54bWxQSwUGAAAAAAQABAD5AAAAkgMAAAAA&#10;" strokeweight="0">
              <o:lock v:ext="edit" aspectratio="t"/>
            </v:line>
            <v:line id="Line 340" o:spid="_x0000_s1182" style="position:absolute;visibility:visible" from="4297,3830" to="4328,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o:lock v:ext="edit" aspectratio="t"/>
            </v:line>
            <v:rect id="Rectangle 341" o:spid="_x0000_s1183" style="position:absolute;left:4400;top:3682;width:10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VqMAA&#10;AADcAAAADwAAAGRycy9kb3ducmV2LnhtbERPy4rCMBTdC/5DuII7TdSxaDWKCIIwzsIHuL0017bY&#10;3NQmaufvJwthlofzXq5bW4kXNb50rGE0VCCIM2dKzjVczrvBDIQPyAYrx6ThlzysV93OElPj3nyk&#10;1ynkIoawT1FDEUKdSumzgiz6oauJI3dzjcUQYZNL0+A7httKjpVKpMWSY0OBNW0Lyu6np9WAyZd5&#10;/Nwmh/P3M8F53qrd9Kq07vfazQJEoDb8iz/uvdEwnce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uVqMAAAADcAAAADwAAAAAAAAAAAAAAAACYAgAAZHJzL2Rvd25y&#10;ZXYueG1sUEsFBgAAAAAEAAQA9QAAAIUDAAAAAA==&#10;" stroked="f">
              <o:lock v:ext="edit" aspectratio="t"/>
            </v:rect>
            <v:group id="Group 342" o:spid="_x0000_s1184" style="position:absolute;left:4697;top:3333;width:171;height:243" coordorigin="6798,4078" coordsize="18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o:lock v:ext="edit" aspectratio="t"/>
              <v:group id="Group 343" o:spid="_x0000_s1185" style="position:absolute;left:6800;top:4096;width:182;height:206" coordorigin="3038,2982" coordsize="2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aspectratio="t"/>
                <v:shape id="AutoShape 344" o:spid="_x0000_s1186" type="#_x0000_t5" style="position:absolute;left:3165;top:3128;width:143;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ENcMA&#10;AADcAAAADwAAAGRycy9kb3ducmV2LnhtbESPQYvCMBSE7wv+h/AEb2uih3apRhFBEFYP2/UHPJpn&#10;W2xeQhNt3V9vFhb2OMzMN8x6O9pOPKgPrWMNi7kCQVw503Kt4fJ9eP8AESKywc4xaXhSgO1m8rbG&#10;wriBv+hRxlokCIcCNTQx+kLKUDVkMcydJ07e1fUWY5J9LU2PQ4LbTi6VyqTFltNCg572DVW38m41&#10;lDE/nwZ/kcfcH7JnGPLwoz61nk3H3QpEpDH+h//aR6MhUwv4PZ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ENcMAAADcAAAADwAAAAAAAAAAAAAAAACYAgAAZHJzL2Rv&#10;d25yZXYueG1sUEsFBgAAAAAEAAQA9QAAAIgDAAAAAA==&#10;" fillcolor="black">
                  <o:lock v:ext="edit" aspectratio="t"/>
                </v:shape>
                <v:shape id="AutoShape 345" o:spid="_x0000_s1187" type="#_x0000_t5" style="position:absolute;left:3167;top:2982;width:143;height:14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l3cIA&#10;AADcAAAADwAAAGRycy9kb3ducmV2LnhtbESPzWoCMRSF90LfIVzBnSaKiEyNUooVEbqoinR5nVwn&#10;g5ObYRJ17NM3guDycH4+zmzRukpcqQmlZw3DgQJBnHtTcqFhv/vqT0GEiGyw8kwa7hRgMX/rzDAz&#10;/sY/dN3GQqQRDhlqsDHWmZQht+QwDHxNnLyTbxzGJJtCmgZvadxVcqTURDosOREs1vRpKT9vLy5B&#10;1r9xc/izXpnxt10taRnk8ax1r9t+vIOI1MZX+NleGw0TNYLH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iXdwgAAANwAAAAPAAAAAAAAAAAAAAAAAJgCAABkcnMvZG93&#10;bnJldi54bWxQSwUGAAAAAAQABAD1AAAAhwMAAAAA&#10;" fillcolor="black">
                  <o:lock v:ext="edit" aspectratio="t"/>
                </v:shape>
                <v:line id="Line 346" o:spid="_x0000_s1188" style="position:absolute;flip:x;visibility:visible" from="3038,3124" to="324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xysMAAADcAAAADwAAAGRycy9kb3ducmV2LnhtbESP3YrCMBSE7xd8h3AE79ZUBZFqWsQf&#10;EO9WfYBjc2yrzUltYq379JsFwcthZr5hFmlnKtFS40rLCkbDCARxZnXJuYLTcfs9A+E8ssbKMil4&#10;kYM06X0tMNb2yT/UHnwuAoRdjAoK7+tYSpcVZNANbU0cvIttDPogm1zqBp8Bbio5jqKpNFhyWCiw&#10;plVB2e3wMArW6/x4f4xnuzY7b3h1L3/tfnJVatDvlnMQnjr/Cb/bO61gGk3g/0w4Aj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scrDAAAA3AAAAA8AAAAAAAAAAAAA&#10;AAAAoQIAAGRycy9kb3ducmV2LnhtbFBLBQYAAAAABAAEAPkAAACRAwAAAAA=&#10;" strokeweight="2pt">
                  <o:lock v:ext="edit" aspectratio="t"/>
                </v:line>
              </v:group>
              <v:line id="Line 347" o:spid="_x0000_s1189" style="position:absolute;rotation:-90;visibility:visible" from="6667,4209" to="6929,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Ss+cUAAADcAAAADwAAAGRycy9kb3ducmV2LnhtbESPQWvCQBSE7wX/w/IEb3WjhiDRVUQq&#10;eGmh0YPeHrvPJJh9m2ZXTfvru4WCx2FmvmGW69424k6drx0rmIwTEMTamZpLBcfD7nUOwgdkg41j&#10;UvBNHtarwcsSc+Me/En3IpQiQtjnqKAKoc2l9Loii37sWuLoXVxnMUTZldJ0+Ihw28hpkmTSYs1x&#10;ocKWthXpa3GzCvRHfZ3pU5G+T9PzWxaOh5v9+lFqNOw3CxCB+vAM/7f3RkGWp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Ss+cUAAADcAAAADwAAAAAAAAAA&#10;AAAAAAChAgAAZHJzL2Rvd25yZXYueG1sUEsFBgAAAAAEAAQA+QAAAJMDAAAAAA==&#10;" strokeweight="3pt">
                <o:lock v:ext="edit" aspectratio="t"/>
              </v:line>
            </v:group>
            <v:rect id="Rectangle 348" o:spid="_x0000_s1190" alt="Petits confettis" style="position:absolute;left:4591;top:4475;width:203;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1aMQA&#10;AADcAAAADwAAAGRycy9kb3ducmV2LnhtbESPQWsCMRSE7wX/Q3iCl6JZhYquRpEWwVvpKoq3x+a5&#10;CW5elk10t/++KRR6HGbmG2a97V0tntQG61nBdJKBIC69tlwpOB334wWIEJE11p5JwTcF2G4GL2vM&#10;te/4i55FrESCcMhRgYmxyaUMpSGHYeIb4uTdfOswJtlWUrfYJbir5SzL5tKh5bRgsKF3Q+W9eDgF&#10;13K6X+wuxdLRNZpzZ28fr/ZTqdGw361AROrjf/ivfdAK5tkb/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dWjEAAAA3AAAAA8AAAAAAAAAAAAAAAAAmAIAAGRycy9k&#10;b3ducmV2LnhtbFBLBQYAAAAABAAEAPUAAACJAwAAAAA=&#10;" fillcolor="black" stroked="f">
              <v:fill r:id="rId9" o:title="" type="pattern"/>
              <o:lock v:ext="edit" aspectratio="t"/>
            </v:rect>
            <v:shape id="Text Box 349" o:spid="_x0000_s1191" type="#_x0000_t202" style="position:absolute;left:4733;top:3696;width:1456;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o:lock v:ext="edit" aspectratio="t"/>
              <v:textbox>
                <w:txbxContent>
                  <w:p w:rsidR="00CC62AE" w:rsidRDefault="00CC62AE" w:rsidP="00D2515D">
                    <w:pPr>
                      <w:jc w:val="center"/>
                      <w:rPr>
                        <w:rFonts w:ascii="Arial" w:hAnsi="Arial" w:cs="Arial"/>
                        <w:sz w:val="14"/>
                        <w:szCs w:val="14"/>
                      </w:rPr>
                    </w:pPr>
                    <w:r w:rsidRPr="0012551E">
                      <w:rPr>
                        <w:rFonts w:ascii="Arial" w:hAnsi="Arial" w:cs="Arial"/>
                        <w:sz w:val="14"/>
                        <w:szCs w:val="14"/>
                      </w:rPr>
                      <w:t>Pressurization</w:t>
                    </w:r>
                  </w:p>
                  <w:p w:rsidR="00CC62AE" w:rsidRPr="0012551E" w:rsidRDefault="00CC62AE" w:rsidP="00D2515D">
                    <w:pPr>
                      <w:jc w:val="center"/>
                      <w:rPr>
                        <w:rFonts w:ascii="Arial" w:hAnsi="Arial" w:cs="Arial"/>
                        <w:sz w:val="14"/>
                        <w:szCs w:val="14"/>
                      </w:rPr>
                    </w:pPr>
                    <w:r>
                      <w:rPr>
                        <w:rFonts w:ascii="Arial" w:hAnsi="Arial" w:cs="Arial"/>
                        <w:sz w:val="14"/>
                        <w:szCs w:val="14"/>
                      </w:rPr>
                      <w:t>system</w:t>
                    </w:r>
                  </w:p>
                </w:txbxContent>
              </v:textbox>
            </v:shape>
            <v:group id="Group 350" o:spid="_x0000_s1192" style="position:absolute;left:1710;top:3942;width:394;height:703" coordorigin="2693,4398" coordsize="524,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o:lock v:ext="edit" aspectratio="t"/>
              <v:line id="Line 351" o:spid="_x0000_s1193" style="position:absolute;rotation:180;visibility:visible" from="2693,5157" to="3140,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O9MMAAADcAAAADwAAAGRycy9kb3ducmV2LnhtbERPy2oCMRTdC/2HcAvdiGbsQsrUjJRC&#10;UQounFGku0ty54GTm2mS6rRfbxZCl4fzXq1H24sL+dA5VrCYZyCItTMdNwoO1cfsBUSIyAZ7x6Tg&#10;lwKsi4fJCnPjrrynSxkbkUI45KigjXHIpQy6JYth7gbixNXOW4wJ+kYaj9cUbnv5nGVLabHj1NDi&#10;QO8t6XP5YxXoXS/rzWlR/R0ZP7/0EKf7751ST4/j2yuISGP8F9/dW6NgmaW16Uw6Ar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FTvTDAAAA3AAAAA8AAAAAAAAAAAAA&#10;AAAAoQIAAGRycy9kb3ducmV2LnhtbFBLBQYAAAAABAAEAPkAAACRAwAAAAA=&#10;" strokeweight="3pt">
                <o:lock v:ext="edit" aspectratio="t"/>
              </v:line>
              <v:group id="Group 352" o:spid="_x0000_s1194" style="position:absolute;left:2795;top:4735;width:759;height:85;rotation:-90;flip:y" coordorigin="6027,3570" coordsize="7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OnwwwAAANwAAAAP&#10;AAAAAAAAAAAAAAAAAKoCAABkcnMvZG93bnJldi54bWxQSwUGAAAAAAQABAD6AAAAmgMAAAAA&#10;">
                <o:lock v:ext="edit" aspectratio="t"/>
                <v:line id="Line 353" o:spid="_x0000_s1195" style="position:absolute;rotation:180;flip:x;visibility:visible" from="6027,3655" to="6707,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aV8IAAADcAAAADwAAAGRycy9kb3ducmV2LnhtbERPTYvCMBC9L/gfwgheRNN6KEvXKCLI&#10;Kl5cFfY6NmNTbCalydbqrzcHYY+P9z1f9rYWHbW+cqwgnSYgiAunKy4VnE+byScIH5A11o5JwYM8&#10;LBeDjznm2t35h7pjKEUMYZ+jAhNCk0vpC0MW/dQ1xJG7utZiiLAtpW7xHsNtLWdJkkmLFccGgw2t&#10;DRW3459VcDl/P2u/Ovzuumzs08rsd+PTXqnRsF99gQjUh3/x273VCrI0zo9n4h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QaV8IAAADcAAAADwAAAAAAAAAAAAAA&#10;AAChAgAAZHJzL2Rvd25yZXYueG1sUEsFBgAAAAAEAAQA+QAAAJADAAAAAA==&#10;" strokeweight="3pt">
                  <o:lock v:ext="edit" aspectratio="t"/>
                </v:line>
                <v:shape id="Arc 354" o:spid="_x0000_s1196" style="position:absolute;left:6703;top:3570;width:83;height:83;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Bs7wA&#10;AADcAAAADwAAAGRycy9kb3ducmV2LnhtbESPSwvCMBCE74L/IazgzaZVEKlGEUHw6PO+NGtbbDal&#10;SR/+eyMIHoeZ+YbZ7AZTiY4aV1pWkEQxCOLM6pJzBffbcbYC4TyyxsoyKXiTg912PNpgqm3PF+qu&#10;PhcBwi5FBYX3dSqlywoy6CJbEwfvaRuDPsgml7rBPsBNJedxvJQGSw4LBdZ0KCh7XVuj4Mkvps4n&#10;Urf9YpDnmqrbo1VqOhn2axCeBv8P/9onrWCZJPA9E4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toGzvAAAANwAAAAPAAAAAAAAAAAAAAAAAJgCAABkcnMvZG93bnJldi54&#10;bWxQSwUGAAAAAAQABAD1AAAAgQMAAAAA&#10;" adj="0,,0" path="m,nfc11929,,21600,9670,21600,21600em,nsc11929,,21600,9670,21600,21600l,21600,,xe" filled="f" strokeweight="3pt">
                  <v:stroke joinstyle="round"/>
                  <v:formulas/>
                  <v:path arrowok="t" o:extrusionok="f" o:connecttype="custom" o:connectlocs="0,0;83,83;0,83" o:connectangles="0,0,0"/>
                  <o:lock v:ext="edit" aspectratio="t"/>
                </v:shape>
              </v:group>
            </v:group>
            <v:group id="Group 355" o:spid="_x0000_s1197" style="position:absolute;left:1710;top:3490;width:394;height:703;flip:y" coordorigin="2693,4398" coordsize="524,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KPCDDCAAAA3AAAAA8A&#10;AAAAAAAAAAAAAAAAqgIAAGRycy9kb3ducmV2LnhtbFBLBQYAAAAABAAEAPoAAACZAwAAAAA=&#10;">
              <o:lock v:ext="edit" aspectratio="t"/>
              <v:line id="Line 356" o:spid="_x0000_s1198" style="position:absolute;rotation:180;visibility:visible" from="2693,5157" to="3140,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WMUAAADcAAAADwAAAGRycy9kb3ducmV2LnhtbESPQWvCQBSE74X+h+UVeilmEwUp0VVK&#10;QSoFD2pFvD12n0kw+zZmtxr99a4geBxm5htmPO1sLU7U+sqxgixJQRBrZyouFPytZ71PED4gG6wd&#10;k4ILeZhOXl/GmBt35iWdVqEQEcI+RwVlCE0updclWfSJa4ijt3etxRBlW0jT4jnCbS37aTqUFiuO&#10;CyU29F2SPqz+rQK9qOX+Z5utrxvG351uwsfyuFDq/a37GoEI1IVn+NGeGwXDbAD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WMUAAADcAAAADwAAAAAAAAAA&#10;AAAAAAChAgAAZHJzL2Rvd25yZXYueG1sUEsFBgAAAAAEAAQA+QAAAJMDAAAAAA==&#10;" strokeweight="3pt">
                <o:lock v:ext="edit" aspectratio="t"/>
              </v:line>
              <v:group id="Group 357" o:spid="_x0000_s1199" style="position:absolute;left:2795;top:4735;width:759;height:85;rotation:-90;flip:y" coordorigin="6027,3570" coordsize="7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INCzwwAAANwAAAAP&#10;AAAAAAAAAAAAAAAAAKoCAABkcnMvZG93bnJldi54bWxQSwUGAAAAAAQABAD6AAAAmgMAAAAA&#10;">
                <o:lock v:ext="edit" aspectratio="t"/>
                <v:line id="Line 358" o:spid="_x0000_s1200" style="position:absolute;rotation:180;flip:x;visibility:visible" from="6027,3655" to="6707,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5z8UAAADcAAAADwAAAGRycy9kb3ducmV2LnhtbESPQWvCQBSE7wX/w/KEXkQ3ERpKdBUR&#10;pIqXVgWvz+wzG8y+DdltTPvru4LQ4zAz3zDzZW9r0VHrK8cK0kkCgrhwuuJSwem4Gb+D8AFZY+2Y&#10;FPyQh+Vi8DLHXLs7f1F3CKWIEPY5KjAhNLmUvjBk0U9cQxy9q2sthijbUuoW7xFuazlNkkxarDgu&#10;GGxobai4Hb6tgsvp47f2q8/zrstGPq3Mfjc67pV6HfarGYhAffgPP9tbrSBL3+B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O5z8UAAADcAAAADwAAAAAAAAAA&#10;AAAAAAChAgAAZHJzL2Rvd25yZXYueG1sUEsFBgAAAAAEAAQA+QAAAJMDAAAAAA==&#10;" strokeweight="3pt">
                  <o:lock v:ext="edit" aspectratio="t"/>
                </v:line>
                <v:shape id="Arc 359" o:spid="_x0000_s1201" style="position:absolute;left:6703;top:3570;width:83;height:83;rotation:18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Zx7wA&#10;AADcAAAADwAAAGRycy9kb3ducmV2LnhtbESPSwvCMBCE74L/IazgTdMqFKlGEUHw6PO+NGtbbDal&#10;SR/+eyMIHoeZ+YbZ7AZTiY4aV1pWEM8jEMSZ1SXnCu6342wFwnlkjZVlUvAmB7vteLTBVNueL9Rd&#10;fS4ChF2KCgrv61RKlxVk0M1tTRy8p20M+iCbXOoG+wA3lVxEUSINlhwWCqzpUFD2urZGwZNfTJ2P&#10;pW775SDPNVW3R6vUdDLs1yA8Df4f/rVPWkESJ/A9E4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XxnHvAAAANwAAAAPAAAAAAAAAAAAAAAAAJgCAABkcnMvZG93bnJldi54&#10;bWxQSwUGAAAAAAQABAD1AAAAgQMAAAAA&#10;" adj="0,,0" path="m,nfc11929,,21600,9670,21600,21600em,nsc11929,,21600,9670,21600,21600l,21600,,xe" filled="f" strokeweight="3pt">
                  <v:stroke joinstyle="round"/>
                  <v:formulas/>
                  <v:path arrowok="t" o:extrusionok="f" o:connecttype="custom" o:connectlocs="0,0;83,83;0,83" o:connectangles="0,0,0"/>
                  <o:lock v:ext="edit" aspectratio="t"/>
                </v:shape>
              </v:group>
            </v:group>
            <v:group id="Group 360" o:spid="_x0000_s1202" style="position:absolute;left:1887;top:3770;width:493;height:668" coordorigin="3510,3409" coordsize="5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o:lock v:ext="edit" aspectratio="t"/>
              <v:roundrect id="AutoShape 361" o:spid="_x0000_s1203" style="position:absolute;left:3615;top:3409;width:247;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js8AA&#10;AADcAAAADwAAAGRycy9kb3ducmV2LnhtbERPz2vCMBS+D/wfwhO8zURBmdUoIijexroddnw2z7bY&#10;vNQkrXV//XIY7Pjx/d7sBtuInnyoHWuYTRUI4sKZmksNX5/H1zcQISIbbByThicF2G1HLxvMjHvw&#10;B/V5LEUK4ZChhirGNpMyFBVZDFPXEifu6rzFmKAvpfH4SOG2kXOlltJizamhwpYOFRW3vLMaCqM6&#10;5b/799VlEfOfvruzPN21noyH/RpEpCH+i//cZ6NhOUt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Vjs8AAAADcAAAADwAAAAAAAAAAAAAAAACYAgAAZHJzL2Rvd25y&#10;ZXYueG1sUEsFBgAAAAAEAAQA9QAAAIUDAAAAAA==&#10;">
                <o:lock v:ext="edit" aspectratio="t"/>
              </v:roundrect>
              <v:shape id="Text Box 362" o:spid="_x0000_s1204" type="#_x0000_t202" style="position:absolute;left:3510;top:3566;width:53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b/>
                          <w:sz w:val="18"/>
                          <w:szCs w:val="18"/>
                          <w:vertAlign w:val="subscript"/>
                        </w:rPr>
                      </w:pPr>
                      <w:r w:rsidRPr="000A1608">
                        <w:rPr>
                          <w:rFonts w:ascii="Arial" w:hAnsi="Arial" w:cs="Arial"/>
                          <w:b/>
                          <w:sz w:val="18"/>
                          <w:szCs w:val="18"/>
                        </w:rPr>
                        <w:t>F</w:t>
                      </w:r>
                      <w:r>
                        <w:rPr>
                          <w:rFonts w:ascii="Arial" w:hAnsi="Arial" w:cs="Arial"/>
                          <w:b/>
                          <w:sz w:val="18"/>
                          <w:szCs w:val="18"/>
                          <w:vertAlign w:val="subscript"/>
                        </w:rPr>
                        <w:t>2</w:t>
                      </w:r>
                    </w:p>
                  </w:txbxContent>
                </v:textbox>
              </v:shape>
            </v:group>
            <w10:wrap type="none"/>
            <w10:anchorlock/>
          </v:group>
        </w:pict>
      </w:r>
    </w:p>
    <w:p w:rsidR="00D2515D" w:rsidRDefault="00D2515D" w:rsidP="0097282F">
      <w:pPr>
        <w:pStyle w:val="Subtitle"/>
        <w:jc w:val="center"/>
        <w:rPr>
          <w:rFonts w:ascii="Arial" w:hAnsi="Arial" w:cs="Arial"/>
          <w:sz w:val="18"/>
          <w:szCs w:val="18"/>
          <w:lang w:val="en-GB"/>
        </w:rPr>
      </w:pPr>
      <w:r>
        <w:rPr>
          <w:rFonts w:ascii="Arial" w:hAnsi="Arial" w:cs="Arial"/>
          <w:bCs/>
          <w:sz w:val="18"/>
          <w:szCs w:val="18"/>
          <w:lang w:val="en-GB"/>
        </w:rPr>
        <w:t>Fig.</w:t>
      </w:r>
      <w:r w:rsidRPr="00B9225B">
        <w:rPr>
          <w:rFonts w:ascii="Arial" w:hAnsi="Arial" w:cs="Arial"/>
          <w:bCs/>
          <w:sz w:val="18"/>
          <w:szCs w:val="18"/>
          <w:lang w:val="en-GB"/>
        </w:rPr>
        <w:t xml:space="preserve"> 1:</w:t>
      </w:r>
      <w:r w:rsidRPr="00935CB0">
        <w:rPr>
          <w:rFonts w:ascii="Arial" w:hAnsi="Arial" w:cs="Arial"/>
          <w:bCs/>
          <w:sz w:val="18"/>
          <w:szCs w:val="18"/>
          <w:lang w:val="en-GB"/>
        </w:rPr>
        <w:t>“</w:t>
      </w:r>
      <w:r w:rsidRPr="00DB5F14">
        <w:rPr>
          <w:rFonts w:ascii="Arial" w:hAnsi="Arial" w:cs="Arial"/>
          <w:color w:val="FF0000"/>
          <w:sz w:val="18"/>
          <w:szCs w:val="18"/>
        </w:rPr>
        <w:t>Arial, 9 points, Centered</w:t>
      </w:r>
      <w:r w:rsidR="00CC62AE">
        <w:rPr>
          <w:rFonts w:ascii="Arial" w:hAnsi="Arial" w:cs="Arial"/>
          <w:color w:val="FF0000"/>
          <w:sz w:val="18"/>
          <w:szCs w:val="18"/>
        </w:rPr>
        <w:t xml:space="preserve">, </w:t>
      </w:r>
      <w:r w:rsidR="00DA6B3C">
        <w:rPr>
          <w:rFonts w:ascii="Arial" w:hAnsi="Arial" w:cs="Arial"/>
          <w:color w:val="FF0000"/>
          <w:sz w:val="18"/>
          <w:szCs w:val="18"/>
        </w:rPr>
        <w:t xml:space="preserve">and </w:t>
      </w:r>
      <w:r w:rsidR="00CC62AE">
        <w:rPr>
          <w:rFonts w:ascii="Arial" w:hAnsi="Arial" w:cs="Arial"/>
          <w:color w:val="FF0000"/>
          <w:sz w:val="18"/>
          <w:szCs w:val="18"/>
        </w:rPr>
        <w:t>graph aligned on the text</w:t>
      </w:r>
      <w:r w:rsidRPr="00935CB0">
        <w:rPr>
          <w:rFonts w:ascii="Arial" w:hAnsi="Arial" w:cs="Arial"/>
          <w:sz w:val="18"/>
          <w:szCs w:val="18"/>
        </w:rPr>
        <w:t>”</w:t>
      </w:r>
      <w:r w:rsidR="001F3131" w:rsidRPr="00D2515D">
        <w:rPr>
          <w:rFonts w:ascii="Arial" w:hAnsi="Arial" w:cs="Arial"/>
          <w:sz w:val="18"/>
          <w:szCs w:val="18"/>
          <w:lang w:val="en-GB"/>
        </w:rPr>
        <w:t>Experimental installation</w:t>
      </w:r>
    </w:p>
    <w:p w:rsidR="00D2515D" w:rsidRDefault="00D2515D" w:rsidP="0097282F">
      <w:pPr>
        <w:pStyle w:val="Subtitle"/>
        <w:jc w:val="center"/>
        <w:rPr>
          <w:rFonts w:ascii="Arial" w:hAnsi="Arial" w:cs="Arial"/>
          <w:sz w:val="18"/>
          <w:szCs w:val="18"/>
          <w:lang w:val="en-GB"/>
        </w:rPr>
      </w:pPr>
    </w:p>
    <w:p w:rsidR="00476447" w:rsidRDefault="003F05DF" w:rsidP="0097282F">
      <w:pPr>
        <w:pStyle w:val="Subtitle"/>
        <w:rPr>
          <w:rFonts w:ascii="Arial" w:hAnsi="Arial" w:cs="Arial"/>
          <w:sz w:val="20"/>
          <w:lang w:val="en-GB"/>
        </w:rPr>
      </w:pPr>
      <w:r w:rsidRPr="00BD1674">
        <w:rPr>
          <w:rFonts w:ascii="Arial" w:hAnsi="Arial" w:cs="Arial"/>
          <w:sz w:val="20"/>
          <w:lang w:val="en-GB"/>
        </w:rPr>
        <w:t>T</w:t>
      </w:r>
      <w:r w:rsidR="00657CC6" w:rsidRPr="00BD1674">
        <w:rPr>
          <w:rFonts w:ascii="Arial" w:hAnsi="Arial" w:cs="Arial"/>
          <w:sz w:val="20"/>
          <w:lang w:val="en-GB"/>
        </w:rPr>
        <w:t>ext text text text text text text text tex</w:t>
      </w:r>
      <w:r w:rsidR="00DB5F14">
        <w:rPr>
          <w:rFonts w:ascii="Arial" w:hAnsi="Arial" w:cs="Arial"/>
          <w:sz w:val="20"/>
          <w:lang w:val="en-GB"/>
        </w:rPr>
        <w:t>t text text text text text text.</w:t>
      </w:r>
      <w:r w:rsidR="00C007B4" w:rsidRPr="00BD1674">
        <w:rPr>
          <w:rFonts w:ascii="Arial" w:hAnsi="Arial" w:cs="Arial"/>
          <w:sz w:val="20"/>
          <w:lang w:val="en-GB"/>
        </w:rPr>
        <w:t>Text text text text text text text text text text text text text text text text text text text text text text text text</w:t>
      </w:r>
      <w:r w:rsidR="00C007B4">
        <w:rPr>
          <w:rFonts w:ascii="Arial" w:hAnsi="Arial" w:cs="Arial"/>
          <w:sz w:val="20"/>
          <w:lang w:val="en-GB"/>
        </w:rPr>
        <w:t>.</w:t>
      </w:r>
      <w:r w:rsidR="00C007B4"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sidR="00476447">
        <w:rPr>
          <w:rFonts w:ascii="Arial" w:hAnsi="Arial" w:cs="Arial"/>
          <w:sz w:val="20"/>
          <w:lang w:val="en-GB"/>
        </w:rPr>
        <w:t>.</w:t>
      </w:r>
    </w:p>
    <w:p w:rsidR="00476447" w:rsidRDefault="00476447" w:rsidP="0097282F">
      <w:pPr>
        <w:pStyle w:val="Subtitle"/>
        <w:rPr>
          <w:rFonts w:ascii="Arial" w:hAnsi="Arial" w:cs="Arial"/>
          <w:sz w:val="20"/>
          <w:lang w:val="en-GB"/>
        </w:rPr>
      </w:pPr>
    </w:p>
    <w:p w:rsidR="00D2515D" w:rsidRDefault="00C007B4"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w:t>
      </w:r>
      <w:r w:rsidRPr="00BD1674">
        <w:rPr>
          <w:rFonts w:ascii="Arial" w:hAnsi="Arial" w:cs="Arial"/>
          <w:sz w:val="20"/>
          <w:lang w:val="en-GB"/>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sidR="00D2515D">
        <w:rPr>
          <w:rFonts w:ascii="Arial" w:hAnsi="Arial" w:cs="Arial"/>
          <w:sz w:val="20"/>
          <w:lang w:val="en-GB"/>
        </w:rPr>
        <w:t>.</w:t>
      </w:r>
    </w:p>
    <w:p w:rsidR="00D2515D" w:rsidRDefault="00D2515D" w:rsidP="0097282F">
      <w:pPr>
        <w:pStyle w:val="Subtitle"/>
        <w:rPr>
          <w:rFonts w:ascii="Arial" w:hAnsi="Arial" w:cs="Arial"/>
          <w:sz w:val="20"/>
          <w:lang w:val="en-GB"/>
        </w:rPr>
      </w:pPr>
    </w:p>
    <w:p w:rsidR="00D2515D" w:rsidRDefault="00E904F1" w:rsidP="0097282F">
      <w:pPr>
        <w:pStyle w:val="Subtitle"/>
        <w:jc w:val="center"/>
        <w:rPr>
          <w:rFonts w:ascii="Arial" w:hAnsi="Arial" w:cs="Arial"/>
          <w:sz w:val="20"/>
          <w:lang w:val="en-GB"/>
        </w:rPr>
      </w:pPr>
      <w:r w:rsidRPr="00E904F1">
        <w:rPr>
          <w:rFonts w:ascii="Arial" w:hAnsi="Arial" w:cs="Arial"/>
          <w:noProof/>
          <w:sz w:val="20"/>
          <w:lang w:val="tr-TR" w:eastAsia="tr-TR"/>
        </w:rPr>
      </w:r>
      <w:r w:rsidRPr="00E904F1">
        <w:rPr>
          <w:rFonts w:ascii="Arial" w:hAnsi="Arial" w:cs="Arial"/>
          <w:noProof/>
          <w:sz w:val="20"/>
          <w:lang w:val="tr-TR" w:eastAsia="tr-TR"/>
        </w:rPr>
        <w:pict>
          <v:group id="Group 363" o:spid="_x0000_s1205" style="width:241.75pt;height:74.6pt;mso-position-horizontal-relative:char;mso-position-vertical-relative:line" coordorigin="1417,2187" coordsize="4835,1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">
            <v:rect id="Rectangle 364" o:spid="_x0000_s1206" alt="noir)" style="position:absolute;left:2653;top:2497;width:886;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nsUA&#10;AADcAAAADwAAAGRycy9kb3ducmV2LnhtbESPT2vCQBTE7wW/w/IEb3XjH6pEVymF0hzTxHp+ZJ9J&#10;MPs2zW5NzKd3C4Ueh5n5DbM/DqYRN+pcbVnBYh6BIC6srrlUcMrfn7cgnEfW2FgmBXdycDxMnvYY&#10;a9vzJ90yX4oAYRejgsr7NpbSFRUZdHPbEgfvYjuDPsiulLrDPsBNI5dR9CIN1hwWKmzpraLimv0Y&#10;BaMez/lpk+Yf62VGabJovovVl1Kz6fC6A+Fp8P/hv3aiFay2G/g9E46A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OexQAAANwAAAAPAAAAAAAAAAAAAAAAAJgCAABkcnMv&#10;ZG93bnJldi54bWxQSwUGAAAAAAQABAD1AAAAigMAAAAA&#10;" fillcolor="black">
              <v:fill r:id="rId10" o:title="" type="pattern"/>
              <o:lock v:ext="edit" aspectratio="t"/>
            </v:rect>
            <v:oval id="Oval 365" o:spid="_x0000_s1207" style="position:absolute;left:2765;top:2618;width:656;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IU8AA&#10;AADcAAAADwAAAGRycy9kb3ducmV2LnhtbERPTYvCMBC9C/6HMII3TbUoUo0iyoJ78LDd9T40Y1ts&#10;JqWZrfXfbw7CHh/ve3cYXKN66kLt2cBinoAiLrytuTTw8/0x24AKgmyx8UwGXhTgsB+PdphZ/+Qv&#10;6nMpVQzhkKGBSqTNtA5FRQ7D3LfEkbv7zqFE2JXadviM4a7RyyRZa4c1x4YKWzpVVDzyX2fgXB7z&#10;da9TWaX380VWj9v1M10YM50Mxy0ooUH+xW/3xRpIN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AIU8AAAADcAAAADwAAAAAAAAAAAAAAAACYAgAAZHJzL2Rvd25y&#10;ZXYueG1sUEsFBgAAAAAEAAQA9QAAAIUDAAAAAA==&#10;">
              <o:lock v:ext="edit" aspectratio="t"/>
            </v:oval>
            <v:oval id="Oval 366" o:spid="_x0000_s1208" style="position:absolute;left:2931;top:2783;width:325;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o:lock v:ext="edit" aspectratio="t"/>
            </v:oval>
            <v:line id="Line 367" o:spid="_x0000_s1209" style="position:absolute;flip:y;visibility:visible" from="2461,2941" to="3690,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6iMIAAADcAAAADwAAAGRycy9kb3ducmV2LnhtbERPTWsCMRC9F/wPYYReRLOrUOrWKCII&#10;anup2p6nybi7uJksSaqrv745CD0+3vds0dlGXMiH2rGCfJSBINbO1FwqOB7Ww1cQISIbbByTghsF&#10;WMx7TzMsjLvyJ132sRQphEOBCqoY20LKoCuyGEauJU7cyXmLMUFfSuPxmsJtI8dZ9iIt1pwaKmxp&#10;VZE+73+tgnuud5v3rbY+L3++vmmrvR18KPXc75ZvICJ18V/8cG+Mgsk0zU9n0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u6iMIAAADcAAAADwAAAAAAAAAAAAAA&#10;AAChAgAAZHJzL2Rvd25yZXYueG1sUEsFBgAAAAAEAAQA+QAAAJADAAAAAA==&#10;" strokeweight="0">
              <v:stroke dashstyle="longDashDot"/>
              <o:lock v:ext="edit" aspectratio="t"/>
            </v:line>
            <v:line id="Line 368" o:spid="_x0000_s1210" style="position:absolute;rotation:90;flip:y;visibility:visible" from="2470,2982" to="3699,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SdsUAAADcAAAADwAAAGRycy9kb3ducmV2LnhtbESPT2vCQBTE70K/w/IKXkQ3tiBtmlVs&#10;oaJHTQWPj+zLH5p9G3bXGPPpu4VCj8PM/IbJNoNpRU/ON5YVLBcJCOLC6oYrBV/55/wFhA/IGlvL&#10;pOBOHjbrh0mGqbY3PlJ/CpWIEPYpKqhD6FIpfVGTQb+wHXH0SusMhihdJbXDW4SbVj4lyUoabDgu&#10;1NjRR03F9+lqFDg39jzOZHMpr+d+zN8P5932oNT0cdi+gQg0hP/wX3uvFTy/Lu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zSdsUAAADcAAAADwAAAAAAAAAA&#10;AAAAAAChAgAAZHJzL2Rvd25yZXYueG1sUEsFBgAAAAAEAAQA+QAAAJMDAAAAAA==&#10;" strokeweight="0">
              <v:stroke dashstyle="longDashDot"/>
              <o:lock v:ext="edit" aspectratio="t"/>
            </v:line>
            <v:group id="Group 369" o:spid="_x0000_s1211" style="position:absolute;left:2642;top:2485;width:913;height:910" coordorigin="7478,5643" coordsize="101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group id="Group 370" o:spid="_x0000_s1212" style="position:absolute;left:7478;top:6538;width:1009;height:113" coordorigin="7478,6538" coordsize="100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o:lock v:ext="edit" aspectratio="t"/>
                <v:shapetype id="_x0000_t6" coordsize="21600,21600" o:spt="6" path="m,l,21600r21600,xe">
                  <v:stroke joinstyle="miter"/>
                  <v:path gradientshapeok="t" o:connecttype="custom" o:connectlocs="0,0;0,10800;0,21600;10800,21600;21600,21600;10800,10800" textboxrect="1800,12600,12600,19800"/>
                </v:shapetype>
                <v:shape id="AutoShape 371" o:spid="_x0000_s1213" type="#_x0000_t6" style="position:absolute;left:7478;top:653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iKMQA&#10;AADcAAAADwAAAGRycy9kb3ducmV2LnhtbESPQWsCMRSE74X+h/AK3mq2tUq7GqUIliJFqUrPj81z&#10;E9y8bJNU139vhILHYWa+YSazzjXiSCFazwqe+gUI4spry7WC3Xbx+AoiJmSNjWdScKYIs+n93QRL&#10;7U/8TcdNqkWGcCxRgUmpLaWMlSGHse9b4uztfXCYsgy11AFPGe4a+VwUI+nQcl4w2NLcUHXY/DkF&#10;w7iqtB0ubTA/H/v2d41f3oyU6j1072MQibp0C/+3P7WCwdsLXM/k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4ijEAAAA3AAAAA8AAAAAAAAAAAAAAAAAmAIAAGRycy9k&#10;b3ducmV2LnhtbFBLBQYAAAAABAAEAPUAAACJAwAAAAA=&#10;" stroked="f">
                  <o:lock v:ext="edit" aspectratio="t"/>
                </v:shape>
                <v:shape id="AutoShape 372" o:spid="_x0000_s1214" type="#_x0000_t6" style="position:absolute;left:8374;top:6538;width:113;height:11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3psMA&#10;AADcAAAADwAAAGRycy9kb3ducmV2LnhtbESP0WoCMRRE3wX/IVzBN81aUXRrFKkKQkFa9QMum+tm&#10;6eZmTaKuf98UCj4OM3OGWaxaW4s7+VA5VjAaZiCIC6crLhWcT7vBDESIyBprx6TgSQFWy25ngbl2&#10;D/6m+zGWIkE45KjAxNjkUobCkMUwdA1x8i7OW4xJ+lJqj48Et7V8y7KptFhxWjDY0Ieh4ud4swpO&#10;s+0c/WFSfl437Xl7wTWa55dS/V67fgcRqY2v8H97rxWM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3psMAAADcAAAADwAAAAAAAAAAAAAAAACYAgAAZHJzL2Rv&#10;d25yZXYueG1sUEsFBgAAAAAEAAQA9QAAAIgDAAAAAA==&#10;" stroked="f">
                  <o:lock v:ext="edit" aspectratio="t"/>
                </v:shape>
              </v:group>
              <v:shape id="AutoShape 373" o:spid="_x0000_s1215" type="#_x0000_t6" style="position:absolute;left:7479;top:5643;width:113;height:113;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p0cMA&#10;AADcAAAADwAAAGRycy9kb3ducmV2LnhtbESP3WoCMRSE7wXfIRyhd5q1paKrUaRaKAjFvwc4bI6b&#10;xc3JmkRd374RCl4OM/MNM1u0thY38qFyrGA4yEAQF05XXCo4Hr77YxAhImusHZOCBwVYzLudGeba&#10;3XlHt30sRYJwyFGBibHJpQyFIYth4Bri5J2ctxiT9KXUHu8Jbmv5nmUjabHitGCwoS9DxXl/tQoO&#10;4/UE/e9nubms2uP6hEs0j61Sb712OQURqY2v8H/7Ryv4mIzgeSYd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Zp0cMAAADcAAAADwAAAAAAAAAAAAAAAACYAgAAZHJzL2Rv&#10;d25yZXYueG1sUEsFBgAAAAAEAAQA9QAAAIgDAAAAAA==&#10;" stroked="f">
                <o:lock v:ext="edit" aspectratio="t"/>
              </v:shape>
              <v:shape id="AutoShape 374" o:spid="_x0000_s1216" type="#_x0000_t6" style="position:absolute;left:8375;top:5643;width:113;height:113;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2NMQA&#10;AADcAAAADwAAAGRycy9kb3ducmV2LnhtbESP0WoCMRRE3wv9h3ALvtVsK1hdjdIKivZFqn7AdXOb&#10;rN3crJuo698bQejjMDNnmPG0dZU4UxNKzwreuhkI4sLrko2C3Xb+OgARIrLGyjMpuFKA6eT5aYy5&#10;9hf+ofMmGpEgHHJUYGOscylDYclh6PqaOHm/vnEYk2yM1A1eEtxV8j3L+tJhyWnBYk0zS8Xf5uQU&#10;DGhtv6X5apdmta6O+3jYLcJBqc5L+zkCEamN/+FHe6kV9IYfcD+Tjo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djTEAAAA3AAAAA8AAAAAAAAAAAAAAAAAmAIAAGRycy9k&#10;b3ducmV2LnhtbFBLBQYAAAAABAAEAPUAAACJAwAAAAA=&#10;" stroked="f">
                <o:lock v:ext="edit" aspectratio="t"/>
              </v:shape>
              <v:group id="Group 375" o:spid="_x0000_s1217" style="position:absolute;left:7494;top:5655;width:972;height:978" coordorigin="7494,5655" coordsize="97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line id="Line 376" o:spid="_x0000_s1218" style="position:absolute;visibility:visible" from="8382,5655" to="8466,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o:lock v:ext="edit" aspectratio="t"/>
                </v:line>
                <v:line id="Line 377" o:spid="_x0000_s1219" style="position:absolute;visibility:visible" from="7494,6540" to="7578,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o:lock v:ext="edit" aspectratio="t"/>
                </v:line>
              </v:group>
              <v:group id="Group 378" o:spid="_x0000_s1220" style="position:absolute;left:7497;top:5655;width:972;height:978;flip:x" coordorigin="7494,5655" coordsize="97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Bue8MAAADcAAAADwAAAGRycy9kb3ducmV2LnhtbESPQWsCMRSE70L/Q3iF&#10;3tzEsoisRhGhRUovrrZ4fGyeu8HNy7JJdfvvjSB4HGbmG2axGlwrLtQH61nDJFMgiCtvLNcaDvuP&#10;8QxEiMgGW8+k4Z8CrJYvowUWxl95R5cy1iJBOBSooYmxK6QMVUMOQ+Y74uSdfO8wJtnX0vR4TXDX&#10;ynelptKh5bTQYEebhqpz+ec0/KxtTvnv8etbVURbI4+fpc21fnsd1nMQkYb4DD/aW6MhVxO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G57wwAAANwAAAAP&#10;AAAAAAAAAAAAAAAAAKoCAABkcnMvZG93bnJldi54bWxQSwUGAAAAAAQABAD6AAAAmgMAAAAA&#10;">
                <o:lock v:ext="edit" aspectratio="t"/>
                <v:line id="Line 379" o:spid="_x0000_s1221" style="position:absolute;visibility:visible" from="8382,5655" to="8466,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o:lock v:ext="edit" aspectratio="t"/>
                </v:line>
                <v:line id="Line 380" o:spid="_x0000_s1222" style="position:absolute;visibility:visible" from="7494,6540" to="7578,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o:lock v:ext="edit" aspectratio="t"/>
                </v:line>
              </v:group>
            </v:group>
            <v:group id="Group 381" o:spid="_x0000_s1223" style="position:absolute;left:2690;top:2539;width:812;height:175" coordorigin="7531,5703" coordsize="89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line id="Line 382" o:spid="_x0000_s1224" style="position:absolute;flip:y;visibility:visible" from="8234,5703" to="8430,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WlsgAAADcAAAADwAAAGRycy9kb3ducmV2LnhtbESPS2sCQRCE7wH/w9BCLkFnEjYqq6ME&#10;81IQwcfBY7vT7i7Z6Vl2Jrr+eycg5FhU11ddk1lrK3GmxpeONTz3FQjizJmScw373WdvBMIHZIOV&#10;Y9JwJQ+zaedhgqlxF97QeRtyESHsU9RQhFCnUvqsIIu+72ri6J1cYzFE2eTSNHiJcFvJF6UG0mLJ&#10;saHAmuYFZT/bXxvfeE92y+vx+2u4/phnq9MyeVKLg9aP3fZtDCJQG/6P7+mF0ZCoV/gbEwk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cWlsgAAADcAAAADwAAAAAA&#10;AAAAAAAAAAChAgAAZHJzL2Rvd25yZXYueG1sUEsFBgAAAAAEAAQA+QAAAJYDAAAAAA==&#10;" strokeweight="2.25pt">
                <o:lock v:ext="edit" aspectratio="t"/>
              </v:line>
              <v:line id="Line 383" o:spid="_x0000_s1225" style="position:absolute;flip:x y;visibility:visible" from="7531,5709" to="7727,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R+sQAAADcAAAADwAAAGRycy9kb3ducmV2LnhtbESPQWvCQBSE70L/w/IKvelupYikrhIC&#10;hdJLayzo8ZF9TYLZtyFvNem/7xYEj8PMfMNsdpPv1JUGaQNbeF4YUMRVcC3XFr4Pb/M1KInIDrvA&#10;ZOGXBHbbh9kGMxdG3tO1jLVKEJYMLTQx9pnWUjXkURahJ07eTxg8xiSHWrsBxwT3nV4as9IeW04L&#10;DfZUNFSdy4u3cD7KqTzlUoxHKczn4UOmr7yy9ulxyl9BRZriPXxrvzsLL2YF/2fSEd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BH6xAAAANwAAAAPAAAAAAAAAAAA&#10;AAAAAKECAABkcnMvZG93bnJldi54bWxQSwUGAAAAAAQABAD5AAAAkgMAAAAA&#10;" strokeweight="2.25pt">
                <o:lock v:ext="edit" aspectratio="t"/>
              </v:line>
            </v:group>
            <v:line id="Line 384" o:spid="_x0000_s1226" style="position:absolute;visibility:visible" from="3325,3176" to="3502,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yhMMAAADcAAAADwAAAGRycy9kb3ducmV2LnhtbESPQWvCQBSE74L/YXlCb7prkSqpayiC&#10;kIMejKVeH9nXbGj2bZLdavrv3UKhx2Hmm2G2+ehacaMhNJ41LBcKBHHlTcO1hvfLYb4BESKywdYz&#10;afihAPluOtliZvydz3QrYy1SCYcMNdgYu0zKUFlyGBa+I07epx8cxiSHWpoB76nctfJZqRfpsOG0&#10;YLGjvaXqq/x2GlanwprreAzHsyo+qOlX+770Wj/NxrdXEJHG+B/+owuTOLWG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n8oTDAAAA3AAAAA8AAAAAAAAAAAAA&#10;AAAAoQIAAGRycy9kb3ducmV2LnhtbFBLBQYAAAAABAAEAPkAAACRAwAAAAA=&#10;" strokeweight="2.25pt">
              <o:lock v:ext="edit" aspectratio="t"/>
            </v:line>
            <v:line id="Line 385" o:spid="_x0000_s1227" style="position:absolute;flip:x;visibility:visible" from="2690,3173" to="286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5CMgAAADcAAAADwAAAGRycy9kb3ducmV2LnhtbESPTWvCQBCG74X+h2UKvUjdbQm2pK5S&#10;7IcKRfDj4HGaHZPQ7GzIbjX+e+cg9Di88z7zzHja+0YdqYt1YAuPQwOKuAiu5tLCbvv58AIqJmSH&#10;TWCycKYI08ntzRhzF068puMmlUogHHO0UKXU5lrHoiKPcRhaYskOofOYZOxK7To8Cdw3+smYkfZY&#10;s1yosKVZRcXv5s+Lxnu2XZ5/5l/Pq49Z8X1YZgOz2Ft7f9e/vYJK1Kf/5Wt74SxkRmzlGSGAnl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a5CMgAAADcAAAADwAAAAAA&#10;AAAAAAAAAAChAgAAZHJzL2Rvd25yZXYueG1sUEsFBgAAAAAEAAQA+QAAAJYDAAAAAA==&#10;" strokeweight="2.25pt">
              <o:lock v:ext="edit" aspectratio="t"/>
            </v:line>
            <v:shape id="Text Box 386" o:spid="_x0000_s1228" type="#_x0000_t202" style="position:absolute;left:2420;top:2260;width:400;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A</w:t>
                    </w:r>
                  </w:p>
                </w:txbxContent>
              </v:textbox>
            </v:shape>
            <v:shape id="Text Box 387" o:spid="_x0000_s1229" type="#_x0000_t202" style="position:absolute;left:3386;top:2299;width:399;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B</w:t>
                    </w:r>
                  </w:p>
                </w:txbxContent>
              </v:textbox>
            </v:shape>
            <v:shape id="Text Box 388" o:spid="_x0000_s1230" type="#_x0000_t202" style="position:absolute;left:2446;top:3253;width:400;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C</w:t>
                    </w:r>
                  </w:p>
                </w:txbxContent>
              </v:textbox>
            </v:shape>
            <v:shape id="Text Box 389" o:spid="_x0000_s1231" type="#_x0000_t202" style="position:absolute;left:3386;top:3253;width:399;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D</w:t>
                    </w:r>
                  </w:p>
                </w:txbxContent>
              </v:textbox>
            </v:shape>
            <v:shape id="Text Box 390" o:spid="_x0000_s1232" type="#_x0000_t202" style="position:absolute;left:4505;top:3320;width:515;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sz w:val="16"/>
                        <w:szCs w:val="16"/>
                      </w:rPr>
                    </w:pPr>
                    <w:r>
                      <w:rPr>
                        <w:rFonts w:ascii="Arial" w:hAnsi="Arial" w:cs="Arial"/>
                        <w:sz w:val="16"/>
                        <w:szCs w:val="16"/>
                      </w:rPr>
                      <w:t>75</w:t>
                    </w:r>
                  </w:p>
                </w:txbxContent>
              </v:textbox>
            </v:shape>
            <v:rect id="Rectangle 391" o:spid="_x0000_s1233" alt="noir)" style="position:absolute;left:3666;top:2496;width:2516;height: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1C8UA&#10;AADcAAAADwAAAGRycy9kb3ducmV2LnhtbESPQWvCQBSE74X+h+UVvNVNYrASXaUUih5tEj0/sq9J&#10;aPZtml1j6q/vFoQeh5n5htnsJtOJkQbXWlYQzyMQxJXVLdcKyuL9eQXCeWSNnWVS8EMOdtvHhw1m&#10;2l75g8bc1yJA2GWooPG+z6R0VUMG3dz2xMH7tINBH+RQSz3gNcBNJ5MoWkqDLYeFBnt6a6j6yi9G&#10;wU3fzkX5ciz2aZLT8RB339XipNTsaXpdg/A0+f/wvX3QCtI4h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ULxQAAANwAAAAPAAAAAAAAAAAAAAAAAJgCAABkcnMv&#10;ZG93bnJldi54bWxQSwUGAAAAAAQABAD1AAAAigMAAAAA&#10;" fillcolor="black">
              <v:fill r:id="rId10" o:title="" type="pattern"/>
              <o:lock v:ext="edit" aspectratio="t"/>
            </v:rect>
            <v:rect id="Rectangle 392" o:spid="_x0000_s1234" style="position:absolute;left:5105;top:2612;width:1077;height: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o:lock v:ext="edit" aspectratio="t"/>
            </v:rect>
            <v:rect id="Rectangle 393" o:spid="_x0000_s1235" style="position:absolute;left:3662;top:2775;width:657;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o:lock v:ext="edit" aspectratio="t"/>
            </v:rect>
            <v:shape id="AutoShape 394" o:spid="_x0000_s1236" style="position:absolute;left:4380;top:2537;width:650;height:79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Z8IA&#10;AADcAAAADwAAAGRycy9kb3ducmV2LnhtbESP0YrCMBRE3xf8h3AF39a04u5KNYoIC/skbN0PuCTX&#10;ttjc1CTW9u+NsODjMDNnmM1usK3oyYfGsYJ8noEg1s40XCn4O32/r0CEiGywdUwKRgqw207eNlgY&#10;d+df6stYiQThUKCCOsaukDLomiyGueuIk3d23mJM0lfSeLwnuG3lIss+pcWG00KNHR1q0pfyZhUc&#10;Ru2WtMjbsfzQx+Hc+3ANXqnZdNivQUQa4iv83/4xCpb5FzzPp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pnwgAAANwAAAAPAAAAAAAAAAAAAAAAAJgCAABkcnMvZG93&#10;bnJldi54bWxQSwUGAAAAAAQABAD1AAAAhwMAAAAA&#10;" adj="0,,0" path="m,l5400,21600r10800,l21600,,,xe">
              <v:stroke joinstyle="miter"/>
              <v:formulas/>
              <v:path o:connecttype="custom" o:connectlocs="569,400;325,799;81,400;325,0" o:connectangles="0,0,0,0" textboxrect="4486,4488,17114,17112"/>
              <o:lock v:ext="edit" aspectratio="t"/>
            </v:shape>
            <v:shape id="Freeform 395" o:spid="_x0000_s1237" style="position:absolute;left:3621;top:2450;width:104;height:1016;visibility:visible;mso-wrap-style:square;v-text-anchor:top" coordsize="18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MzcIA&#10;AADcAAAADwAAAGRycy9kb3ducmV2LnhtbERPz2vCMBS+D/wfwhO8zdThZOuaiiiCoDtMB16fzVtb&#10;bF6yJGr975eDsOPH97uY96YTV/KhtaxgMs5AEFdWt1wr+D6sn99AhIissbNMCu4UYF4OngrMtb3x&#10;F133sRYphEOOCpoYXS5lqBoyGMbWESfux3qDMUFfS+3xlsJNJ1+ybCYNtpwaGnS0bKg67y9GQUS3&#10;mB532er193Tvt2727g/hU6nRsF98gIjUx3/xw73RCqaTtDadS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0zNwgAAANwAAAAPAAAAAAAAAAAAAAAAAJgCAABkcnMvZG93&#10;bnJldi54bWxQSwUGAAAAAAQABAD1AAAAhwMAAAAA&#10;" path="m63,1071v13,55,44,25,60,c139,1046,158,1000,161,921,164,842,134,701,138,599v4,-102,45,-233,45,-293c183,246,142,280,138,239,134,198,167,98,161,59,155,20,126,,101,6,76,12,22,45,11,96,,147,33,234,33,314,33,394,9,505,11,576v2,71,30,88,37,165c55,818,50,1016,63,1071xe" stroked="f">
              <v:path arrowok="t" o:connecttype="custom" o:connectlocs="36,966;70,966;91,831;78,540;104,276;78,216;91,53;57,5;6,87;19,283;6,520;27,669;36,966" o:connectangles="0,0,0,0,0,0,0,0,0,0,0,0,0"/>
              <o:lock v:ext="edit" aspectratio="t"/>
            </v:shape>
            <v:line id="Line 396" o:spid="_x0000_s1238" style="position:absolute;flip:y;visibility:visible" from="3635,2942" to="6187,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dKsUAAADcAAAADwAAAGRycy9kb3ducmV2LnhtbESPT2sCMRTE70K/Q3gFL1KzK6XYrVFK&#10;QdDWi3/Pr8nr7tLNy5JEXf30jVDwOMzMb5jJrLONOJEPtWMF+TADQaydqblUsNvOn8YgQkQ22Dgm&#10;BRcKMJs+9CZYGHfmNZ02sRQJwqFABVWMbSFl0BVZDEPXEifvx3mLMUlfSuPxnOC2kaMse5EWa04L&#10;Fbb0UZH+3RytgmuuPxdfS219Xn7vD7TU3g5WSvUfu/c3EJG6eA//txdGwXP+Crcz6Qj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jdKsUAAADcAAAADwAAAAAAAAAA&#10;AAAAAAChAgAAZHJzL2Rvd25yZXYueG1sUEsFBgAAAAAEAAQA+QAAAJMDAAAAAA==&#10;" strokeweight="0">
              <v:stroke dashstyle="longDashDot"/>
              <o:lock v:ext="edit" aspectratio="t"/>
            </v:line>
            <v:line id="Line 397" o:spid="_x0000_s1239" style="position:absolute;visibility:visible" from="3898,2774" to="3898,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3RcIAAADcAAAADwAAAGRycy9kb3ducmV2LnhtbERPy4rCMBTdC/5DuAOz03RkKNIxivUB&#10;s3Cjo+Ly2lzb2uamNBmtf28WgsvDeU9mnanFjVpXWlbwNYxAEGdWl5wr2P+tB2MQziNrrC2Tggc5&#10;mE37vQkm2t55S7edz0UIYZeggsL7JpHSZQUZdEPbEAfuYluDPsA2l7rFewg3tRxFUSwNlhwaCmxo&#10;UVBW7f6NAnM9LPCYVml8WB3jc3rab87LSqnPj27+A8JT59/il/tXK/gehfn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3RcIAAADcAAAADwAAAAAAAAAAAAAA&#10;AAChAgAAZHJzL2Rvd25yZXYueG1sUEsFBgAAAAAEAAQA+QAAAJADAAAAAA==&#10;" strokeweight=".25pt">
              <v:stroke startarrow="classic" startarrowwidth="narrow" endarrow="classic" endarrowwidth="narrow"/>
              <o:lock v:ext="edit" aspectratio="t"/>
            </v:line>
            <v:line id="Line 398" o:spid="_x0000_s1240" style="position:absolute;visibility:visible" from="5445,2603" to="5445,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S3sYAAADcAAAADwAAAGRycy9kb3ducmV2LnhtbESPQWvCQBSE7wX/w/KE3upGKUFSN2LU&#10;Qg+91Ebp8SX7msRk34bsVtN/3y0IHoeZ+YZZrUfTiQsNrrGsYD6LQBCXVjdcKcg/X5+WIJxH1thZ&#10;JgW/5GCdTh5WmGh75Q+6HHwlAoRdggpq7/tESlfWZNDNbE8cvG87GPRBDpXUA14D3HRyEUWxNNhw&#10;WKixp21NZXv4MQrM+bjFU9Zm8XF/iovsK38vdq1Sj9Nx8wLC0+jv4Vv7TSt4Xsz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3Ut7GAAAA3AAAAA8AAAAAAAAA&#10;AAAAAAAAoQIAAGRycy9kb3ducmV2LnhtbFBLBQYAAAAABAAEAPkAAACUAwAAAAA=&#10;" strokeweight=".25pt">
              <v:stroke startarrow="classic" startarrowwidth="narrow" endarrow="classic" endarrowwidth="narrow"/>
              <o:lock v:ext="edit" aspectratio="t"/>
            </v:line>
            <v:line id="Line 399" o:spid="_x0000_s1241" style="position:absolute;rotation:-90;visibility:visible" from="4707,3155" to="4707,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qTMcAAADcAAAADwAAAGRycy9kb3ducmV2LnhtbESPT2vCQBTE7wW/w/IEL6VuGsQ/qauI&#10;VBTaHjQVr8/saxLMvg3Z1cRv7xYKPQ4z8xtmvuxMJW7UuNKygtdhBII4s7rkXMF3unmZgnAeWWNl&#10;mRTcycFy0XuaY6Jty3u6HXwuAoRdggoK7+tESpcVZNANbU0cvB/bGPRBNrnUDbYBbioZR9FYGiw5&#10;LBRY07qg7HK4GgXpOF23s+eYptuPU32cvH+dy0+v1KDfrd5AeOr8f/ivvdMKRnEMv2fCEZ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ipMxwAAANwAAAAPAAAAAAAA&#10;AAAAAAAAAKECAABkcnMvZG93bnJldi54bWxQSwUGAAAAAAQABAD5AAAAlQMAAAAA&#10;" strokeweight=".25pt">
              <v:stroke startarrow="classic" startarrowwidth="narrow" endarrow="classic" endarrowwidth="narrow"/>
              <o:lock v:ext="edit" aspectratio="t"/>
            </v:line>
            <v:line id="Line 400" o:spid="_x0000_s1242" style="position:absolute;visibility:visible" from="4306,3169" to="430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2cnMQAAADcAAAADwAAAGRycy9kb3ducmV2LnhtbESP3WoCMRSE7wu+QzhC72rWH0pZjSKC&#10;VOhF7dYHOG6Om9XNyZKk7vr2jSB4OczMN8xi1dtGXMmH2rGC8SgDQVw6XXOl4PC7ffsAESKyxsYx&#10;KbhRgNVy8LLAXLuOf+haxEokCIccFZgY21zKUBqyGEauJU7eyXmLMUlfSe2xS3DbyEmWvUuLNacF&#10;gy1tDJWX4s8qOI2b/XdXfB3xfPgsb/Um+JkJSr0O+/UcRKQ+PsOP9k4rmE2m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ZycxAAAANwAAAAPAAAAAAAAAAAA&#10;AAAAAKECAABkcnMvZG93bnJldi54bWxQSwUGAAAAAAQABAD5AAAAkgMAAAAA&#10;" strokeweight="0">
              <v:stroke dashstyle="dash"/>
              <o:lock v:ext="edit" aspectratio="t"/>
            </v:line>
            <v:line id="Line 401" o:spid="_x0000_s1243" style="position:absolute;visibility:visible" from="5105,3160" to="5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E6MMAAADcAAAADwAAAGRycy9kb3ducmV2LnhtbESPUWvCMBSF3wf+h3AHvs1UKTKqUYYg&#10;E3zQVX/Atbk23ZqbkmS2/nsjDPZ4OOd8h7NcD7YVN/KhcaxgOslAEFdON1wrOJ+2b+8gQkTW2Dom&#10;BXcKsF6NXpZYaNfzF93KWIsE4VCgAhNjV0gZKkMWw8R1xMm7Om8xJulrqT32CW5bOcuyubTYcFow&#10;2NHGUPVT/loF12l7PPTl/oLf58/q3myCz01Qavw6fCxARBrif/ivvdMK8lkOzzPp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kBOjDAAAA3AAAAA8AAAAAAAAAAAAA&#10;AAAAoQIAAGRycy9kb3ducmV2LnhtbFBLBQYAAAAABAAEAPkAAACRAwAAAAA=&#10;" strokeweight="0">
              <v:stroke dashstyle="dash"/>
              <o:lock v:ext="edit" aspectratio="t"/>
            </v:line>
            <v:shape id="Text Box 402" o:spid="_x0000_s1244" type="#_x0000_t202" style="position:absolute;left:3817;top:2670;width:651;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o:lock v:ext="edit" aspectratio="t"/>
              <v:textbox>
                <w:txbxContent>
                  <w:p w:rsidR="00CC62AE" w:rsidRPr="00A12E02" w:rsidRDefault="00CC62AE" w:rsidP="00D2515D">
                    <w:pPr>
                      <w:rPr>
                        <w:rFonts w:ascii="Arial" w:hAnsi="Arial" w:cs="Arial"/>
                        <w:sz w:val="16"/>
                        <w:szCs w:val="16"/>
                      </w:rPr>
                    </w:pPr>
                    <w:r>
                      <w:rPr>
                        <w:rFonts w:ascii="Arial" w:hAnsi="Arial" w:cs="Arial"/>
                        <w:sz w:val="16"/>
                        <w:szCs w:val="16"/>
                      </w:rPr>
                      <w:sym w:font="Symbol" w:char="F066"/>
                    </w:r>
                    <w:r>
                      <w:rPr>
                        <w:rFonts w:ascii="Arial" w:hAnsi="Arial" w:cs="Arial"/>
                        <w:sz w:val="16"/>
                        <w:szCs w:val="16"/>
                      </w:rPr>
                      <w:t>41</w:t>
                    </w:r>
                  </w:p>
                </w:txbxContent>
              </v:textbox>
            </v:shape>
            <v:shape id="Text Box 403" o:spid="_x0000_s1245" type="#_x0000_t202" style="position:absolute;left:5309;top:2631;width:743;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o:lock v:ext="edit" aspectratio="t"/>
              <v:textbox>
                <w:txbxContent>
                  <w:p w:rsidR="00CC62AE" w:rsidRPr="00A12E02" w:rsidRDefault="00CC62AE" w:rsidP="00D2515D">
                    <w:pPr>
                      <w:rPr>
                        <w:rFonts w:ascii="Arial" w:hAnsi="Arial" w:cs="Arial"/>
                        <w:sz w:val="16"/>
                        <w:szCs w:val="16"/>
                      </w:rPr>
                    </w:pPr>
                    <w:r>
                      <w:rPr>
                        <w:rFonts w:ascii="Arial" w:hAnsi="Arial" w:cs="Arial"/>
                        <w:sz w:val="16"/>
                        <w:szCs w:val="16"/>
                      </w:rPr>
                      <w:sym w:font="Symbol" w:char="F066"/>
                    </w:r>
                    <w:r>
                      <w:rPr>
                        <w:rFonts w:ascii="Arial" w:hAnsi="Arial" w:cs="Arial"/>
                        <w:sz w:val="16"/>
                        <w:szCs w:val="16"/>
                      </w:rPr>
                      <w:t>62.7</w:t>
                    </w:r>
                  </w:p>
                </w:txbxContent>
              </v:textbox>
            </v:shape>
            <v:shape id="Freeform 404" o:spid="_x0000_s1246" style="position:absolute;left:6134;top:2450;width:104;height:1016;visibility:visible;mso-wrap-style:square;v-text-anchor:top" coordsize="18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SAsQA&#10;AADcAAAADwAAAGRycy9kb3ducmV2LnhtbESPQWsCMRSE7wX/Q3hCb5pV1NbVKGIpCG0PVcHrc/Pc&#10;Xdy8xCTV9d83BaHHYWa+YebL1jTiSj7UlhUM+hkI4sLqmksF+9177xVEiMgaG8uk4E4BlovO0xxz&#10;bW/8TddtLEWCcMhRQRWjy6UMRUUGQ9864uSdrDcYk/Sl1B5vCW4aOcyyiTRYc1qo0NG6ouK8/TEK&#10;IrrV6PCZvY0vx3v74SZTvwtfSj1329UMRKQ2/ocf7Y1WMBq+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EgLEAAAA3AAAAA8AAAAAAAAAAAAAAAAAmAIAAGRycy9k&#10;b3ducmV2LnhtbFBLBQYAAAAABAAEAPUAAACJAwAAAAA=&#10;" path="m63,1071v13,55,44,25,60,c139,1046,158,1000,161,921,164,842,134,701,138,599v4,-102,45,-233,45,-293c183,246,142,280,138,239,134,198,167,98,161,59,155,20,126,,101,6,76,12,22,45,11,96,,147,33,234,33,314,33,394,9,505,11,576v2,71,30,88,37,165c55,818,50,1016,63,1071xe" stroked="f">
              <v:path arrowok="t" o:connecttype="custom" o:connectlocs="36,966;70,966;91,831;78,540;104,276;78,216;91,53;57,5;6,87;19,283;6,520;27,669;36,966" o:connectangles="0,0,0,0,0,0,0,0,0,0,0,0,0"/>
              <o:lock v:ext="edit" aspectratio="t"/>
            </v:shape>
            <v:shape id="Text Box 405" o:spid="_x0000_s1247" type="#_x0000_t202" style="position:absolute;left:4330;top:2250;width:121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o:lock v:ext="edit" aspectratio="t"/>
              <v:textbox>
                <w:txbxContent>
                  <w:p w:rsidR="00CC62AE" w:rsidRPr="00A12E02" w:rsidRDefault="00CC62AE" w:rsidP="00D2515D">
                    <w:pPr>
                      <w:rPr>
                        <w:rFonts w:ascii="Arial" w:hAnsi="Arial" w:cs="Arial"/>
                        <w:sz w:val="16"/>
                        <w:szCs w:val="16"/>
                      </w:rPr>
                    </w:pPr>
                    <w:r>
                      <w:rPr>
                        <w:rFonts w:ascii="Arial" w:hAnsi="Arial" w:cs="Arial"/>
                        <w:sz w:val="16"/>
                        <w:szCs w:val="16"/>
                      </w:rPr>
                      <w:t>Diffuser</w:t>
                    </w:r>
                  </w:p>
                </w:txbxContent>
              </v:textbox>
            </v:shape>
            <v:group id="Group 406" o:spid="_x0000_s1248" style="position:absolute;left:4484;top:2739;width:163;height:407" coordorigin="6078,5925" coordsize="18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shape id="Arc 407" o:spid="_x0000_s1249" style="position:absolute;left:6078;top:5925;width:180;height:22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wF8EA&#10;AADcAAAADwAAAGRycy9kb3ducmV2LnhtbERPz2vCMBS+D/wfwhO8DE1tVaQapQyEXa2b4O3ZPNti&#10;81KSTOt/vxwGO358v7f7wXTiQc63lhXMZwkI4srqlmsFX6fDdA3CB2SNnWVS8CIP+93obYu5tk8+&#10;0qMMtYgh7HNU0ITQ51L6qiGDfmZ74sjdrDMYInS11A6fMdx0Mk2SlTTYcmxosKePhqp7+WMUfN/N&#10;8Tq8Vu/FRV6XWJ0dpZlTajIeig2IQEP4F/+5P7WCRRbnxz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i8BfBAAAA3AAAAA8AAAAAAAAAAAAAAAAAmAIAAGRycy9kb3du&#10;cmV2LnhtbFBLBQYAAAAABAAEAPUAAACGAwAAAAA=&#10;" adj="0,,0" path="m,nfc11929,,21600,9670,21600,21600em,nsc11929,,21600,9670,21600,21600l,21600,,xe" filled="f" strokeweight=".25pt">
                <v:stroke startarrow="classic" startarrowwidth="narrow" startarrowlength="short" joinstyle="round"/>
                <v:formulas/>
                <v:path arrowok="t" o:extrusionok="f" o:connecttype="custom" o:connectlocs="0,0;180,225;0,225" o:connectangles="0,0,0"/>
                <o:lock v:ext="edit" aspectratio="t"/>
              </v:shape>
              <v:shape id="Arc 408" o:spid="_x0000_s1250" style="position:absolute;left:6078;top:6150;width:180;height:22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zhcIA&#10;AADcAAAADwAAAGRycy9kb3ducmV2LnhtbESPQYvCMBSE74L/ITzBm6badZFqFBEUT7voinh8NM+m&#10;2LyUJtruv98sCB6HmfmGWa47W4knNb50rGAyTkAQ506XXCg4/+xGcxA+IGusHJOCX/KwXvV7S8y0&#10;a/lIz1MoRISwz1CBCaHOpPS5IYt+7Gri6N1cYzFE2RRSN9hGuK3kNEk+pcWS44LBmraG8vvpYRW0&#10;+/t3+ZVc5CzVtOW0PqTGX5UaDrrNAkSgLrzDr/ZBK/hIJ/B/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rOFwgAAANwAAAAPAAAAAAAAAAAAAAAAAJgCAABkcnMvZG93&#10;bnJldi54bWxQSwUGAAAAAAQABAD1AAAAhwMAAAAA&#10;" adj="0,,0" path="m,nfc11929,,21600,9670,21600,21600em,nsc11929,,21600,9670,21600,21600l,21600,,xe" filled="f" strokeweight=".25pt">
                <v:stroke startarrow="classic" startarrowwidth="narrow" startarrowlength="short" joinstyle="round"/>
                <v:formulas/>
                <v:path arrowok="t" o:extrusionok="f" o:connecttype="custom" o:connectlocs="0,0;180,225;0,225" o:connectangles="0,0,0"/>
                <o:lock v:ext="edit" aspectratio="t"/>
              </v:shape>
            </v:group>
            <v:shape id="Text Box 409" o:spid="_x0000_s1251" type="#_x0000_t202" style="position:absolute;left:4505;top:2689;width:74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o:lock v:ext="edit" aspectratio="t"/>
              <v:textbox>
                <w:txbxContent>
                  <w:p w:rsidR="00CC62AE" w:rsidRPr="00A12E02" w:rsidRDefault="00CC62AE" w:rsidP="00D2515D">
                    <w:pPr>
                      <w:rPr>
                        <w:rFonts w:ascii="Arial" w:hAnsi="Arial" w:cs="Arial"/>
                        <w:sz w:val="16"/>
                        <w:szCs w:val="16"/>
                      </w:rPr>
                    </w:pPr>
                    <w:r>
                      <w:rPr>
                        <w:rFonts w:ascii="Arial" w:hAnsi="Arial" w:cs="Arial"/>
                        <w:sz w:val="16"/>
                        <w:szCs w:val="16"/>
                      </w:rPr>
                      <w:t>16°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252" type="#_x0000_t75" alt="cône dn40 dn65 lg75" style="position:absolute;left:1547;top:2377;width:1006;height:1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2p9XGAAAA3AAAAA8AAABkcnMvZG93bnJldi54bWxEj09rwkAUxO8Fv8PyhN7qxmitxKwiQsUe&#10;Cpq2grdH9uUPZt/G7Krpt+8WCj0OM/MbJl31phE36lxtWcF4FIEgzq2uuVTw+fH6NAfhPLLGxjIp&#10;+CYHq+XgIcVE2zsf6Jb5UgQIuwQVVN63iZQur8igG9mWOHiF7Qz6ILtS6g7vAW4aGUfRTBqsOSxU&#10;2NKmovycXY2C43n+la+5KPccU7x9ez+9XJpnpR6H/XoBwlPv/8N/7Z1WMJ1M4PdMO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an1cYAAADcAAAADwAAAAAAAAAAAAAA&#10;AACfAgAAZHJzL2Rvd25yZXYueG1sUEsFBgAAAAAEAAQA9wAAAJIDAAAAAA==&#10;">
              <v:imagedata r:id="rId11" o:title="cône dn40 dn65 lg75" croptop="4933f" cropbottom="4317f" cropleft="13214f" cropright="13214f"/>
            </v:shape>
            <v:rect id="Rectangle 411" o:spid="_x0000_s1253" style="position:absolute;left:1542;top:2253;width:4710;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zpcQA&#10;AADcAAAADwAAAGRycy9kb3ducmV2LnhtbESPQWsCMRSE74L/ITzBm2artsjWKGtR8CTUFmpvj81r&#10;srh5WTapu/57Uyh4HGbmG2a16V0trtSGyrOCp2kGgrj0umKj4PNjP1mCCBFZY+2ZFNwowGY9HKww&#10;177jd7qeohEJwiFHBTbGJpcylJYchqlviJP341uHMcnWSN1il+CulrMse5EOK04LFht6s1ReTr9O&#10;wa75PhbPJsjiK9rzxW+7vT0apcajvngFEamPj/B/+6AVLOY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s6XEAAAA3AAAAA8AAAAAAAAAAAAAAAAAmAIAAGRycy9k&#10;b3ducmV2LnhtbFBLBQYAAAAABAAEAPUAAACJAwAAAAA=&#10;" filled="f">
              <o:lock v:ext="edit" aspectratio="t"/>
            </v:rect>
            <v:shape id="Text Box 412" o:spid="_x0000_s1254" type="#_x0000_t202" style="position:absolute;left:1781;top:2187;width:847;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o:lock v:ext="edit" aspectratio="t"/>
              <v:textbox>
                <w:txbxContent>
                  <w:p w:rsidR="00CC62AE" w:rsidRPr="00B43507" w:rsidRDefault="00CC62AE" w:rsidP="00D2515D">
                    <w:pPr>
                      <w:jc w:val="left"/>
                      <w:rPr>
                        <w:rFonts w:ascii="Arial" w:hAnsi="Arial" w:cs="Arial"/>
                        <w:sz w:val="16"/>
                        <w:szCs w:val="16"/>
                      </w:rPr>
                    </w:pPr>
                    <w:r w:rsidRPr="00B43507">
                      <w:rPr>
                        <w:rFonts w:ascii="Arial" w:hAnsi="Arial" w:cs="Arial"/>
                        <w:sz w:val="16"/>
                        <w:szCs w:val="16"/>
                      </w:rPr>
                      <w:t>Diffuser</w:t>
                    </w:r>
                  </w:p>
                </w:txbxContent>
              </v:textbox>
            </v:shape>
            <v:line id="Line 413" o:spid="_x0000_s1255" style="position:absolute;flip:x y;visibility:visible" from="4636,2458" to="4776,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6YQsQAAADcAAAADwAAAGRycy9kb3ducmV2LnhtbESP3YrCMBSE7xd8h3AE7zRVlyLVKCIu&#10;LLuC+IPYu0NzbIvNSWmyWt/eCMJeDjPzDTNbtKYSN2pcaVnBcBCBIM6sLjlXcDx89ScgnEfWWFkm&#10;BQ9ysJh3PmaYaHvnHd32PhcBwi5BBYX3dSKlywoy6Aa2Jg7exTYGfZBNLnWD9wA3lRxFUSwNlhwW&#10;CqxpVVB23f8ZBef14yc9/W51uonRDE2FbRrFSvW67XIKwlPr/8Pv9rdW8Dm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phCxAAAANwAAAAPAAAAAAAAAAAA&#10;AAAAAKECAABkcnMvZG93bnJldi54bWxQSwUGAAAAAAQABAD5AAAAkgMAAAAA&#10;" strokeweight="0">
              <v:stroke startarrow="classic"/>
              <o:lock v:ext="edit" aspectratio="t"/>
            </v:line>
            <v:shape id="Text Box 414" o:spid="_x0000_s1256" type="#_x0000_t202" style="position:absolute;left:1532;top:2299;width:399;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A</w:t>
                    </w:r>
                  </w:p>
                </w:txbxContent>
              </v:textbox>
            </v:shape>
            <v:shape id="Text Box 415" o:spid="_x0000_s1257" type="#_x0000_t202" style="position:absolute;left:2037;top:2650;width:399;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B</w:t>
                    </w:r>
                  </w:p>
                </w:txbxContent>
              </v:textbox>
            </v:shape>
            <v:shape id="Text Box 416" o:spid="_x0000_s1258" type="#_x0000_t202" style="position:absolute;left:1417;top:3122;width:399;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C</w:t>
                    </w:r>
                  </w:p>
                </w:txbxContent>
              </v:textbox>
            </v:shape>
            <v:shape id="Text Box 417" o:spid="_x0000_s1259" type="#_x0000_t202" style="position:absolute;left:1963;top:3341;width:400;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o:lock v:ext="edit" aspectratio="t"/>
              <v:textbox>
                <w:txbxContent>
                  <w:p w:rsidR="00CC62AE" w:rsidRPr="000A1608" w:rsidRDefault="00CC62AE" w:rsidP="00D2515D">
                    <w:pPr>
                      <w:rPr>
                        <w:rFonts w:ascii="Arial" w:hAnsi="Arial" w:cs="Arial"/>
                        <w:b/>
                        <w:sz w:val="18"/>
                        <w:szCs w:val="18"/>
                      </w:rPr>
                    </w:pPr>
                    <w:r>
                      <w:rPr>
                        <w:rFonts w:ascii="Arial" w:hAnsi="Arial" w:cs="Arial"/>
                        <w:b/>
                        <w:sz w:val="18"/>
                        <w:szCs w:val="18"/>
                      </w:rPr>
                      <w:t>D</w:t>
                    </w:r>
                  </w:p>
                </w:txbxContent>
              </v:textbox>
            </v:shape>
            <w10:wrap type="none"/>
            <w10:anchorlock/>
          </v:group>
        </w:pict>
      </w:r>
    </w:p>
    <w:p w:rsidR="00D2515D" w:rsidRDefault="00D2515D" w:rsidP="0097282F">
      <w:pPr>
        <w:pStyle w:val="Subtitle"/>
        <w:jc w:val="center"/>
        <w:rPr>
          <w:rFonts w:ascii="Arial" w:hAnsi="Arial" w:cs="Arial"/>
          <w:sz w:val="18"/>
          <w:szCs w:val="18"/>
          <w:lang w:val="en-GB"/>
        </w:rPr>
      </w:pPr>
      <w:r>
        <w:rPr>
          <w:rFonts w:ascii="Arial" w:hAnsi="Arial" w:cs="Arial"/>
          <w:bCs/>
          <w:sz w:val="18"/>
          <w:szCs w:val="18"/>
          <w:lang w:val="en-GB"/>
        </w:rPr>
        <w:t>Fig. 2</w:t>
      </w:r>
      <w:r w:rsidRPr="00B9225B">
        <w:rPr>
          <w:rFonts w:ascii="Arial" w:hAnsi="Arial" w:cs="Arial"/>
          <w:bCs/>
          <w:sz w:val="18"/>
          <w:szCs w:val="18"/>
          <w:lang w:val="en-GB"/>
        </w:rPr>
        <w:t>:</w:t>
      </w:r>
      <w:r w:rsidRPr="00935CB0">
        <w:rPr>
          <w:rFonts w:ascii="Arial" w:hAnsi="Arial" w:cs="Arial"/>
          <w:bCs/>
          <w:sz w:val="18"/>
          <w:szCs w:val="18"/>
          <w:lang w:val="en-GB"/>
        </w:rPr>
        <w:t>“</w:t>
      </w:r>
      <w:r w:rsidRPr="00DB5F14">
        <w:rPr>
          <w:rFonts w:ascii="Arial" w:hAnsi="Arial" w:cs="Arial"/>
          <w:color w:val="FF0000"/>
          <w:sz w:val="18"/>
          <w:szCs w:val="18"/>
        </w:rPr>
        <w:t>Arial, 9 points, Centered</w:t>
      </w:r>
      <w:r w:rsidR="00DA6B3C">
        <w:rPr>
          <w:rFonts w:ascii="Arial" w:hAnsi="Arial" w:cs="Arial"/>
          <w:color w:val="FF0000"/>
          <w:sz w:val="18"/>
          <w:szCs w:val="18"/>
        </w:rPr>
        <w:t>, and graph aligned on the text</w:t>
      </w:r>
      <w:r w:rsidRPr="00D2515D">
        <w:rPr>
          <w:rFonts w:ascii="Arial" w:hAnsi="Arial" w:cs="Arial"/>
          <w:sz w:val="18"/>
          <w:szCs w:val="18"/>
          <w:lang w:val="en-GB"/>
        </w:rPr>
        <w:t xml:space="preserve">” </w:t>
      </w:r>
      <w:r>
        <w:rPr>
          <w:rFonts w:ascii="Arial" w:hAnsi="Arial" w:cs="Arial"/>
          <w:sz w:val="18"/>
          <w:szCs w:val="18"/>
          <w:lang w:val="en-GB"/>
        </w:rPr>
        <w:t xml:space="preserve">Sketch of </w:t>
      </w:r>
      <w:r w:rsidRPr="00D2515D">
        <w:rPr>
          <w:rFonts w:ascii="Arial" w:hAnsi="Arial" w:cs="Arial"/>
          <w:sz w:val="18"/>
          <w:szCs w:val="18"/>
          <w:lang w:val="en-GB"/>
        </w:rPr>
        <w:t>text text text text.</w:t>
      </w:r>
    </w:p>
    <w:p w:rsidR="00D2515D" w:rsidRDefault="00D2515D" w:rsidP="0097282F">
      <w:pPr>
        <w:pStyle w:val="Subtitle"/>
        <w:jc w:val="center"/>
        <w:rPr>
          <w:rFonts w:ascii="Arial" w:hAnsi="Arial" w:cs="Arial"/>
          <w:sz w:val="20"/>
          <w:lang w:val="en-GB"/>
        </w:rPr>
      </w:pPr>
    </w:p>
    <w:p w:rsidR="00C007B4" w:rsidRPr="00BD1674" w:rsidRDefault="00D2515D" w:rsidP="0097282F">
      <w:pPr>
        <w:pStyle w:val="Subtitle"/>
        <w:rPr>
          <w:rFonts w:ascii="Arial" w:hAnsi="Arial" w:cs="Arial"/>
          <w:sz w:val="20"/>
          <w:lang w:val="en-GB"/>
        </w:rPr>
      </w:pPr>
      <w:r>
        <w:rPr>
          <w:rFonts w:ascii="Arial" w:hAnsi="Arial" w:cs="Arial"/>
          <w:sz w:val="20"/>
          <w:lang w:val="en-GB"/>
        </w:rPr>
        <w:t>T</w:t>
      </w:r>
      <w:r w:rsidR="00C007B4" w:rsidRPr="00BD1674">
        <w:rPr>
          <w:rFonts w:ascii="Arial" w:hAnsi="Arial" w:cs="Arial"/>
          <w:sz w:val="20"/>
          <w:lang w:val="en-GB"/>
        </w:rPr>
        <w: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p>
    <w:p w:rsidR="00DB5F14" w:rsidRPr="00BD1674" w:rsidRDefault="00DB5F14" w:rsidP="0097282F">
      <w:pPr>
        <w:pStyle w:val="Subtitle"/>
        <w:rPr>
          <w:rFonts w:ascii="Arial" w:hAnsi="Arial" w:cs="Arial"/>
          <w:sz w:val="20"/>
          <w:lang w:val="en-GB"/>
        </w:rPr>
      </w:pPr>
    </w:p>
    <w:p w:rsidR="00555CE0" w:rsidRDefault="00555CE0" w:rsidP="0097282F">
      <w:pPr>
        <w:pStyle w:val="Subtitle"/>
        <w:jc w:val="left"/>
        <w:rPr>
          <w:rFonts w:ascii="Arial" w:hAnsi="Arial" w:cs="Arial"/>
          <w:b/>
          <w:sz w:val="20"/>
          <w:szCs w:val="20"/>
        </w:rPr>
      </w:pPr>
      <w:r w:rsidRPr="00914ADC">
        <w:rPr>
          <w:rFonts w:ascii="Arial" w:hAnsi="Arial" w:cs="Arial"/>
          <w:b/>
          <w:bCs/>
          <w:i/>
          <w:sz w:val="20"/>
          <w:lang w:val="en-GB"/>
        </w:rPr>
        <w:t>II.</w:t>
      </w:r>
      <w:r>
        <w:rPr>
          <w:rFonts w:ascii="Arial" w:hAnsi="Arial" w:cs="Arial"/>
          <w:b/>
          <w:bCs/>
          <w:i/>
          <w:sz w:val="20"/>
          <w:lang w:val="en-GB"/>
        </w:rPr>
        <w:t>2</w:t>
      </w:r>
      <w:r w:rsidRPr="00914ADC">
        <w:rPr>
          <w:rFonts w:ascii="Arial" w:hAnsi="Arial" w:cs="Arial"/>
          <w:b/>
          <w:bCs/>
          <w:i/>
          <w:sz w:val="20"/>
          <w:lang w:val="en-GB"/>
        </w:rPr>
        <w:t xml:space="preserve">. </w:t>
      </w:r>
      <w:r w:rsidR="00FD2E48">
        <w:rPr>
          <w:rFonts w:ascii="Arial" w:hAnsi="Arial" w:cs="Arial"/>
          <w:b/>
          <w:bCs/>
          <w:i/>
          <w:sz w:val="20"/>
          <w:lang w:val="en-GB"/>
        </w:rPr>
        <w:t xml:space="preserve">Measurements </w:t>
      </w:r>
      <w:r>
        <w:rPr>
          <w:rFonts w:ascii="Arial" w:hAnsi="Arial" w:cs="Arial"/>
          <w:b/>
          <w:bCs/>
          <w:sz w:val="20"/>
          <w:szCs w:val="20"/>
          <w:lang w:val="en-GB"/>
        </w:rPr>
        <w:t>“</w:t>
      </w:r>
      <w:r w:rsidRPr="00FD2E48">
        <w:rPr>
          <w:rFonts w:ascii="Arial" w:hAnsi="Arial" w:cs="Arial"/>
          <w:b/>
          <w:i/>
          <w:color w:val="FF0000"/>
          <w:sz w:val="20"/>
          <w:szCs w:val="20"/>
        </w:rPr>
        <w:t>Arial, 10 points, Italic, bold</w:t>
      </w:r>
      <w:r w:rsidRPr="00935CB0">
        <w:rPr>
          <w:rFonts w:ascii="Arial" w:hAnsi="Arial" w:cs="Arial"/>
          <w:b/>
          <w:sz w:val="20"/>
          <w:szCs w:val="20"/>
        </w:rPr>
        <w:t>”</w:t>
      </w:r>
    </w:p>
    <w:p w:rsidR="00476447" w:rsidRDefault="00476447" w:rsidP="0097282F">
      <w:pPr>
        <w:pStyle w:val="Subtitle"/>
        <w:jc w:val="left"/>
        <w:rPr>
          <w:rFonts w:ascii="Arial" w:hAnsi="Arial" w:cs="Arial"/>
          <w:b/>
          <w:sz w:val="20"/>
          <w:szCs w:val="20"/>
        </w:rPr>
      </w:pPr>
    </w:p>
    <w:p w:rsidR="00476447"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by </w:t>
      </w:r>
      <w:r w:rsidRPr="00494BA7">
        <w:rPr>
          <w:rFonts w:ascii="Arial" w:hAnsi="Arial" w:cs="Arial"/>
          <w:color w:val="0000FF"/>
          <w:sz w:val="20"/>
          <w:lang w:val="en-GB"/>
        </w:rPr>
        <w:t>Zovatto and Pedrizzetti (2001)</w:t>
      </w:r>
      <w:r>
        <w:rPr>
          <w:rFonts w:ascii="Arial" w:hAnsi="Arial" w:cs="Arial"/>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sidRPr="00494BA7">
        <w:rPr>
          <w:rFonts w:ascii="Arial" w:hAnsi="Arial" w:cs="Arial"/>
          <w:color w:val="0000FF"/>
          <w:sz w:val="20"/>
          <w:lang w:val="en-GB"/>
        </w:rPr>
        <w:t xml:space="preserve">Graftieaux </w:t>
      </w:r>
      <w:r>
        <w:rPr>
          <w:rFonts w:ascii="Arial" w:hAnsi="Arial" w:cs="Arial"/>
          <w:color w:val="0000FF"/>
          <w:sz w:val="20"/>
          <w:lang w:val="en-GB"/>
        </w:rPr>
        <w:t>etal.</w:t>
      </w:r>
      <w:r w:rsidRPr="00494BA7">
        <w:rPr>
          <w:rFonts w:ascii="Arial" w:hAnsi="Arial" w:cs="Arial"/>
          <w:color w:val="0000FF"/>
          <w:sz w:val="20"/>
          <w:lang w:val="en-GB"/>
        </w:rPr>
        <w:t xml:space="preserve"> (200</w:t>
      </w:r>
      <w:r>
        <w:rPr>
          <w:rFonts w:ascii="Arial" w:hAnsi="Arial" w:cs="Arial"/>
          <w:color w:val="0000FF"/>
          <w:sz w:val="20"/>
          <w:lang w:val="en-GB"/>
        </w:rPr>
        <w:t>1</w:t>
      </w:r>
      <w:r w:rsidRPr="00494BA7">
        <w:rPr>
          <w:rFonts w:ascii="Arial" w:hAnsi="Arial" w:cs="Arial"/>
          <w:color w:val="0000FF"/>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w:t>
      </w:r>
    </w:p>
    <w:p w:rsidR="00476447" w:rsidRDefault="00476447" w:rsidP="0097282F">
      <w:pPr>
        <w:pStyle w:val="Subtitle"/>
        <w:rPr>
          <w:rFonts w:ascii="Arial" w:hAnsi="Arial" w:cs="Arial"/>
          <w:sz w:val="20"/>
          <w:lang w:val="en-GB"/>
        </w:rPr>
      </w:pPr>
    </w:p>
    <w:p w:rsidR="00C46701"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w:t>
      </w:r>
      <w:r w:rsidRPr="00BD1674">
        <w:rPr>
          <w:rFonts w:ascii="Arial" w:hAnsi="Arial" w:cs="Arial"/>
          <w:sz w:val="20"/>
          <w:lang w:val="en-GB"/>
        </w:rPr>
        <w:lastRenderedPageBreak/>
        <w:t>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r>
        <w:rPr>
          <w:rFonts w:ascii="Arial" w:hAnsi="Arial" w:cs="Arial"/>
          <w:sz w:val="20"/>
          <w:lang w:val="en-GB"/>
        </w:rPr>
        <w:t xml:space="preserve">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w:t>
      </w:r>
      <w:r>
        <w:rPr>
          <w:rFonts w:ascii="Arial" w:hAnsi="Arial" w:cs="Arial"/>
          <w:sz w:val="20"/>
          <w:lang w:val="en-GB"/>
        </w:rPr>
        <w:t>t text text text text text text.</w:t>
      </w:r>
    </w:p>
    <w:p w:rsidR="00476447" w:rsidRPr="00BD1674" w:rsidRDefault="00476447" w:rsidP="0097282F">
      <w:pPr>
        <w:pStyle w:val="Subtitle"/>
        <w:rPr>
          <w:rFonts w:ascii="Arial" w:hAnsi="Arial" w:cs="Arial"/>
          <w:sz w:val="20"/>
          <w:lang w:val="en-GB"/>
        </w:rPr>
      </w:pPr>
    </w:p>
    <w:p w:rsidR="00C0223B" w:rsidRDefault="00FD2E48" w:rsidP="0097282F">
      <w:pPr>
        <w:pStyle w:val="Subtitle"/>
        <w:rPr>
          <w:rFonts w:ascii="Arial" w:hAnsi="Arial" w:cs="Arial"/>
          <w:b/>
          <w:sz w:val="20"/>
          <w:szCs w:val="20"/>
        </w:rPr>
      </w:pPr>
      <w:r>
        <w:rPr>
          <w:rFonts w:ascii="Arial" w:hAnsi="Arial" w:cs="Arial"/>
          <w:b/>
          <w:bCs/>
          <w:sz w:val="20"/>
          <w:lang w:val="en-GB"/>
        </w:rPr>
        <w:t xml:space="preserve">III. </w:t>
      </w:r>
      <w:r w:rsidR="00C0223B" w:rsidRPr="00BD1674">
        <w:rPr>
          <w:rFonts w:ascii="Arial" w:hAnsi="Arial" w:cs="Arial"/>
          <w:b/>
          <w:bCs/>
          <w:sz w:val="20"/>
          <w:lang w:val="en-GB"/>
        </w:rPr>
        <w:t xml:space="preserve">Numerical </w:t>
      </w:r>
      <w:r>
        <w:rPr>
          <w:rFonts w:ascii="Arial" w:hAnsi="Arial" w:cs="Arial"/>
          <w:b/>
          <w:bCs/>
          <w:sz w:val="20"/>
          <w:lang w:val="en-GB"/>
        </w:rPr>
        <w:t>s</w:t>
      </w:r>
      <w:r w:rsidR="00C0223B" w:rsidRPr="00BD1674">
        <w:rPr>
          <w:rFonts w:ascii="Arial" w:hAnsi="Arial" w:cs="Arial"/>
          <w:b/>
          <w:bCs/>
          <w:sz w:val="20"/>
          <w:lang w:val="en-GB"/>
        </w:rPr>
        <w:t>cheme</w:t>
      </w:r>
      <w:r w:rsidR="00935CB0">
        <w:rPr>
          <w:rFonts w:ascii="Arial" w:hAnsi="Arial" w:cs="Arial"/>
          <w:b/>
          <w:bCs/>
          <w:sz w:val="20"/>
          <w:szCs w:val="20"/>
          <w:lang w:val="en-GB"/>
        </w:rPr>
        <w:t>“</w:t>
      </w:r>
      <w:r w:rsidR="00935CB0" w:rsidRPr="00945393">
        <w:rPr>
          <w:rFonts w:ascii="Arial" w:hAnsi="Arial" w:cs="Arial"/>
          <w:b/>
          <w:color w:val="FF0000"/>
          <w:sz w:val="20"/>
          <w:szCs w:val="20"/>
        </w:rPr>
        <w:t xml:space="preserve">Arial, 10 points, </w:t>
      </w:r>
      <w:r w:rsidR="00945393" w:rsidRPr="00945393">
        <w:rPr>
          <w:rFonts w:ascii="Arial" w:hAnsi="Arial" w:cs="Arial"/>
          <w:b/>
          <w:color w:val="FF0000"/>
          <w:sz w:val="20"/>
          <w:szCs w:val="20"/>
        </w:rPr>
        <w:t>bold</w:t>
      </w:r>
      <w:r w:rsidR="00935CB0" w:rsidRPr="00935CB0">
        <w:rPr>
          <w:rFonts w:ascii="Arial" w:hAnsi="Arial" w:cs="Arial"/>
          <w:b/>
          <w:sz w:val="20"/>
          <w:szCs w:val="20"/>
        </w:rPr>
        <w:t>”</w:t>
      </w:r>
    </w:p>
    <w:p w:rsidR="00476447" w:rsidRPr="00BD1674" w:rsidRDefault="00476447" w:rsidP="0097282F">
      <w:pPr>
        <w:pStyle w:val="Subtitle"/>
        <w:rPr>
          <w:rFonts w:ascii="Arial" w:hAnsi="Arial" w:cs="Arial"/>
          <w:sz w:val="20"/>
          <w:lang w:val="en-GB"/>
        </w:rPr>
      </w:pPr>
    </w:p>
    <w:p w:rsidR="00C007B4" w:rsidRDefault="00935CB0" w:rsidP="0097282F">
      <w:pPr>
        <w:pStyle w:val="Subtitle"/>
        <w:rPr>
          <w:rFonts w:ascii="Arial" w:hAnsi="Arial" w:cs="Arial"/>
          <w:sz w:val="20"/>
          <w:lang w:val="en-GB"/>
        </w:rPr>
      </w:pPr>
      <w:r w:rsidRPr="00935CB0">
        <w:rPr>
          <w:rFonts w:ascii="Arial" w:hAnsi="Arial" w:cs="Arial"/>
          <w:bCs/>
          <w:sz w:val="20"/>
          <w:szCs w:val="20"/>
          <w:lang w:val="en-GB"/>
        </w:rPr>
        <w:t>“</w:t>
      </w:r>
      <w:r w:rsidRPr="00FD2E48">
        <w:rPr>
          <w:rFonts w:ascii="Arial" w:hAnsi="Arial" w:cs="Arial"/>
          <w:color w:val="FF0000"/>
          <w:sz w:val="20"/>
          <w:szCs w:val="20"/>
        </w:rPr>
        <w:t>Arial, 10 points</w:t>
      </w:r>
      <w:r w:rsidRPr="00935CB0">
        <w:rPr>
          <w:rFonts w:ascii="Arial" w:hAnsi="Arial" w:cs="Arial"/>
          <w:sz w:val="20"/>
          <w:szCs w:val="20"/>
        </w:rPr>
        <w:t xml:space="preserve">” </w:t>
      </w:r>
      <w:r w:rsidR="00B9225B">
        <w:rPr>
          <w:rFonts w:ascii="Arial" w:hAnsi="Arial" w:cs="Arial"/>
          <w:sz w:val="20"/>
          <w:lang w:val="en-GB"/>
        </w:rPr>
        <w:t>T</w:t>
      </w:r>
      <w:r w:rsidR="00657CC6" w:rsidRPr="00BD1674">
        <w:rPr>
          <w:rFonts w:ascii="Arial" w:hAnsi="Arial" w:cs="Arial"/>
          <w:sz w:val="20"/>
          <w:lang w:val="en-GB"/>
        </w:rPr>
        <w:t>ext text text text text text text text text text text text text text text text text text text text text text text text text text text text text text text text text text text text text text text text text text text text text text text text text text text text</w:t>
      </w:r>
      <w:r w:rsidR="00FD2E48">
        <w:rPr>
          <w:rFonts w:ascii="Arial" w:hAnsi="Arial" w:cs="Arial"/>
          <w:sz w:val="20"/>
          <w:lang w:val="en-GB"/>
        </w:rPr>
        <w:t>. T</w:t>
      </w:r>
      <w:r w:rsidR="00FD2E48" w:rsidRPr="00BD1674">
        <w:rPr>
          <w:rFonts w:ascii="Arial" w:hAnsi="Arial" w:cs="Arial"/>
          <w:sz w:val="20"/>
          <w:lang w:val="en-GB"/>
        </w:rPr>
        <w:t>ext text text text text text text text text text text text text text text text text text text text text text text text text text text text text text text text text text text text text text text text</w:t>
      </w:r>
      <w:r w:rsidR="00FD2E48">
        <w:rPr>
          <w:rFonts w:ascii="Arial" w:hAnsi="Arial" w:cs="Arial"/>
          <w:sz w:val="20"/>
          <w:lang w:val="en-GB"/>
        </w:rPr>
        <w:t>.</w:t>
      </w:r>
      <w:r w:rsidR="00C007B4">
        <w:rPr>
          <w:rFonts w:ascii="Arial" w:hAnsi="Arial" w:cs="Arial"/>
          <w:sz w:val="20"/>
          <w:lang w:val="en-GB"/>
        </w:rPr>
        <w:t xml:space="preserve"> Text </w:t>
      </w:r>
      <w:r w:rsidR="00C007B4" w:rsidRPr="00BD1674">
        <w:rPr>
          <w:rFonts w:ascii="Arial" w:hAnsi="Arial" w:cs="Arial"/>
          <w:sz w:val="20"/>
          <w:lang w:val="en-GB"/>
        </w:rPr>
        <w:t>text text</w:t>
      </w:r>
      <w:r w:rsidR="00C007B4">
        <w:rPr>
          <w:rFonts w:ascii="Arial" w:hAnsi="Arial" w:cs="Arial"/>
          <w:sz w:val="20"/>
          <w:lang w:val="en-GB"/>
        </w:rPr>
        <w:t>:</w:t>
      </w:r>
    </w:p>
    <w:p w:rsidR="00476447" w:rsidRDefault="00476447" w:rsidP="0097282F">
      <w:pPr>
        <w:pStyle w:val="Subtitle"/>
        <w:rPr>
          <w:rFonts w:ascii="Arial" w:hAnsi="Arial" w:cs="Arial"/>
          <w:sz w:val="20"/>
          <w:lang w:val="en-GB"/>
        </w:rPr>
      </w:pPr>
    </w:p>
    <w:p w:rsidR="00C0223B" w:rsidRPr="00CC62AE" w:rsidRDefault="00E904F1" w:rsidP="0097282F">
      <w:pPr>
        <w:pStyle w:val="Subtitle"/>
        <w:rPr>
          <w:rFonts w:ascii="Arial" w:hAnsi="Arial" w:cs="Arial"/>
          <w:sz w:val="20"/>
          <w:lang w:val="en-GB"/>
        </w:rPr>
      </w:pPr>
      <m:oMath>
        <m:f>
          <m:fPr>
            <m:ctrlPr>
              <w:rPr>
                <w:rFonts w:ascii="Cambria Math" w:eastAsia="Calibri" w:hAnsi="Cambria Math"/>
                <w:i/>
                <w:kern w:val="0"/>
                <w:sz w:val="22"/>
                <w:szCs w:val="22"/>
                <w:lang w:val="en-GB" w:eastAsia="en-US"/>
              </w:rPr>
            </m:ctrlPr>
          </m:fPr>
          <m:num>
            <m:r>
              <w:rPr>
                <w:rFonts w:ascii="Cambria Math" w:hAnsi="Cambria Math"/>
              </w:rPr>
              <m:t>dg</m:t>
            </m:r>
          </m:num>
          <m:den>
            <m:r>
              <w:rPr>
                <w:rFonts w:ascii="Cambria Math" w:hAnsi="Cambria Math"/>
              </w:rPr>
              <m:t>dt</m:t>
            </m:r>
          </m:den>
        </m:f>
        <m:r>
          <w:rPr>
            <w:rFonts w:ascii="Cambria Math" w:hAnsi="Cambria Math"/>
          </w:rPr>
          <m:t>=</m:t>
        </m:r>
        <m:f>
          <m:fPr>
            <m:ctrlPr>
              <w:rPr>
                <w:rFonts w:ascii="Cambria Math" w:eastAsia="Calibri" w:hAnsi="Cambria Math"/>
                <w:i/>
                <w:kern w:val="0"/>
                <w:sz w:val="22"/>
                <w:szCs w:val="22"/>
                <w:lang w:val="en-GB" w:eastAsia="en-US"/>
              </w:rPr>
            </m:ctrlPr>
          </m:fPr>
          <m:num>
            <m:r>
              <w:rPr>
                <w:rFonts w:ascii="Cambria Math" w:hAnsi="Cambria Math"/>
              </w:rPr>
              <m:t>∂g</m:t>
            </m:r>
          </m:num>
          <m:den>
            <m:r>
              <w:rPr>
                <w:rFonts w:ascii="Cambria Math" w:hAnsi="Cambria Math"/>
              </w:rPr>
              <m:t>∂t</m:t>
            </m:r>
          </m:den>
        </m:f>
        <m:r>
          <w:rPr>
            <w:rFonts w:ascii="Cambria Math" w:hAnsi="Cambria Math"/>
          </w:rPr>
          <m:t>+grad</m:t>
        </m:r>
        <m:d>
          <m:dPr>
            <m:ctrlPr>
              <w:rPr>
                <w:rFonts w:ascii="Cambria Math" w:eastAsia="Calibri" w:hAnsi="Cambria Math"/>
                <w:i/>
                <w:kern w:val="0"/>
                <w:sz w:val="22"/>
                <w:szCs w:val="22"/>
                <w:lang w:val="en-GB" w:eastAsia="en-US"/>
              </w:rPr>
            </m:ctrlPr>
          </m:dPr>
          <m:e>
            <m:r>
              <w:rPr>
                <w:rFonts w:ascii="Cambria Math" w:hAnsi="Cambria Math"/>
              </w:rPr>
              <m:t>g</m:t>
            </m:r>
          </m:e>
        </m:d>
        <m:r>
          <w:rPr>
            <w:rFonts w:ascii="Cambria Math" w:hAnsi="Cambria Math"/>
          </w:rPr>
          <m:t>.</m:t>
        </m:r>
        <m:acc>
          <m:accPr>
            <m:chr m:val="⃑"/>
            <m:ctrlPr>
              <w:rPr>
                <w:rFonts w:ascii="Cambria Math" w:eastAsia="Calibri" w:hAnsi="Cambria Math"/>
                <w:i/>
                <w:kern w:val="0"/>
                <w:sz w:val="22"/>
                <w:szCs w:val="22"/>
                <w:lang w:val="en-GB" w:eastAsia="en-US"/>
              </w:rPr>
            </m:ctrlPr>
          </m:accPr>
          <m:e>
            <m:r>
              <w:rPr>
                <w:rFonts w:ascii="Cambria Math" w:hAnsi="Cambria Math"/>
              </w:rPr>
              <m:t>V</m:t>
            </m:r>
          </m:e>
        </m:acc>
      </m:oMath>
      <w:r w:rsidR="00C007B4" w:rsidRPr="00CC62AE">
        <w:rPr>
          <w:rFonts w:ascii="Arial" w:hAnsi="Arial" w:cs="Arial"/>
          <w:sz w:val="20"/>
          <w:lang w:val="en-GB"/>
        </w:rPr>
        <w:tab/>
      </w:r>
      <w:r w:rsidR="00C007B4" w:rsidRPr="00CC62AE">
        <w:rPr>
          <w:rFonts w:ascii="Arial" w:hAnsi="Arial" w:cs="Arial"/>
          <w:sz w:val="20"/>
          <w:lang w:val="en-GB"/>
        </w:rPr>
        <w:tab/>
        <w:t>(1)</w:t>
      </w:r>
    </w:p>
    <w:p w:rsidR="00C007B4" w:rsidRPr="00CC62AE" w:rsidRDefault="00C007B4" w:rsidP="0097282F">
      <w:pPr>
        <w:pStyle w:val="Subtitle"/>
        <w:rPr>
          <w:rFonts w:ascii="Arial" w:hAnsi="Arial" w:cs="Arial"/>
          <w:sz w:val="20"/>
          <w:lang w:val="en-GB"/>
        </w:rPr>
      </w:pPr>
      <w:r w:rsidRPr="00CC62AE">
        <w:rPr>
          <w:rFonts w:ascii="Arial" w:hAnsi="Arial" w:cs="Arial"/>
          <w:sz w:val="20"/>
          <w:lang w:val="en-GB"/>
        </w:rPr>
        <w:t>and</w:t>
      </w:r>
    </w:p>
    <w:p w:rsidR="00C007B4" w:rsidRPr="00CC62AE" w:rsidRDefault="00E904F1" w:rsidP="0097282F">
      <w:pPr>
        <w:pStyle w:val="Subtitle"/>
        <w:rPr>
          <w:rFonts w:ascii="Arial" w:hAnsi="Arial" w:cs="Arial"/>
          <w:sz w:val="20"/>
          <w:lang w:val="en-GB"/>
        </w:rPr>
      </w:pPr>
      <m:oMath>
        <m:f>
          <m:fPr>
            <m:ctrlPr>
              <w:rPr>
                <w:rFonts w:ascii="Cambria Math" w:eastAsia="Calibri" w:hAnsi="Cambria Math"/>
                <w:i/>
                <w:kern w:val="0"/>
                <w:sz w:val="22"/>
                <w:szCs w:val="22"/>
                <w:lang w:val="en-GB" w:eastAsia="en-US"/>
              </w:rPr>
            </m:ctrlPr>
          </m:fPr>
          <m:num>
            <m:r>
              <w:rPr>
                <w:rFonts w:ascii="Cambria Math" w:hAnsi="Cambria Math"/>
              </w:rPr>
              <m:t>d</m:t>
            </m:r>
            <m:acc>
              <m:accPr>
                <m:chr m:val="̿"/>
                <m:ctrlPr>
                  <w:rPr>
                    <w:rFonts w:ascii="Cambria Math" w:eastAsia="Calibri" w:hAnsi="Cambria Math"/>
                    <w:i/>
                    <w:kern w:val="0"/>
                    <w:sz w:val="22"/>
                    <w:szCs w:val="22"/>
                    <w:lang w:val="en-GB" w:eastAsia="en-US"/>
                  </w:rPr>
                </m:ctrlPr>
              </m:accPr>
              <m:e>
                <m:r>
                  <w:rPr>
                    <w:rFonts w:ascii="Cambria Math" w:hAnsi="Cambria Math"/>
                  </w:rPr>
                  <m:t>T</m:t>
                </m:r>
              </m:e>
            </m:acc>
          </m:num>
          <m:den>
            <m:r>
              <w:rPr>
                <w:rFonts w:ascii="Cambria Math" w:hAnsi="Cambria Math"/>
              </w:rPr>
              <m:t>dt</m:t>
            </m:r>
          </m:den>
        </m:f>
        <m:r>
          <w:rPr>
            <w:rFonts w:ascii="Cambria Math" w:hAnsi="Cambria Math"/>
          </w:rPr>
          <m:t>=</m:t>
        </m:r>
        <m:f>
          <m:fPr>
            <m:ctrlPr>
              <w:rPr>
                <w:rFonts w:ascii="Cambria Math" w:eastAsia="Calibri" w:hAnsi="Cambria Math"/>
                <w:i/>
                <w:kern w:val="0"/>
                <w:sz w:val="22"/>
                <w:szCs w:val="22"/>
                <w:lang w:val="en-GB" w:eastAsia="en-US"/>
              </w:rPr>
            </m:ctrlPr>
          </m:fPr>
          <m:num>
            <m:r>
              <w:rPr>
                <w:rFonts w:ascii="Cambria Math" w:hAnsi="Cambria Math"/>
              </w:rPr>
              <m:t>d</m:t>
            </m:r>
            <m:acc>
              <m:accPr>
                <m:chr m:val="̿"/>
                <m:ctrlPr>
                  <w:rPr>
                    <w:rFonts w:ascii="Cambria Math" w:eastAsia="Calibri" w:hAnsi="Cambria Math"/>
                    <w:i/>
                    <w:kern w:val="0"/>
                    <w:sz w:val="22"/>
                    <w:szCs w:val="22"/>
                    <w:lang w:val="en-GB" w:eastAsia="en-US"/>
                  </w:rPr>
                </m:ctrlPr>
              </m:accPr>
              <m:e>
                <m:r>
                  <w:rPr>
                    <w:rFonts w:ascii="Cambria Math" w:hAnsi="Cambria Math"/>
                  </w:rPr>
                  <m:t>T</m:t>
                </m:r>
              </m:e>
            </m:acc>
          </m:num>
          <m:den>
            <m:r>
              <w:rPr>
                <w:rFonts w:ascii="Cambria Math" w:hAnsi="Cambria Math"/>
              </w:rPr>
              <m:t>dt</m:t>
            </m:r>
          </m:den>
        </m:f>
        <m:r>
          <w:rPr>
            <w:rFonts w:ascii="Cambria Math" w:hAnsi="Cambria Math"/>
          </w:rPr>
          <m:t>+</m:t>
        </m:r>
        <m:d>
          <m:dPr>
            <m:ctrlPr>
              <w:rPr>
                <w:rFonts w:ascii="Cambria Math" w:eastAsia="Calibri" w:hAnsi="Cambria Math"/>
                <w:i/>
                <w:kern w:val="0"/>
                <w:sz w:val="22"/>
                <w:szCs w:val="22"/>
                <w:lang w:val="en-GB" w:eastAsia="en-US"/>
              </w:rPr>
            </m:ctrlPr>
          </m:dPr>
          <m:e>
            <m:acc>
              <m:accPr>
                <m:chr m:val="⃑"/>
                <m:ctrlPr>
                  <w:rPr>
                    <w:rFonts w:ascii="Cambria Math" w:eastAsia="Calibri" w:hAnsi="Cambria Math"/>
                    <w:i/>
                    <w:kern w:val="0"/>
                    <w:sz w:val="22"/>
                    <w:szCs w:val="22"/>
                    <w:lang w:val="en-GB" w:eastAsia="en-US"/>
                  </w:rPr>
                </m:ctrlPr>
              </m:accPr>
              <m:e>
                <m:r>
                  <w:rPr>
                    <w:rFonts w:ascii="Cambria Math" w:hAnsi="Cambria Math"/>
                  </w:rPr>
                  <m:t>V</m:t>
                </m:r>
              </m:e>
            </m:acc>
            <m:r>
              <w:rPr>
                <w:rFonts w:ascii="Cambria Math" w:hAnsi="Cambria Math"/>
              </w:rPr>
              <m:t>.</m:t>
            </m:r>
            <m:acc>
              <m:accPr>
                <m:chr m:val="⃑"/>
                <m:ctrlPr>
                  <w:rPr>
                    <w:rFonts w:ascii="Cambria Math" w:eastAsia="Calibri" w:hAnsi="Cambria Math"/>
                    <w:i/>
                    <w:kern w:val="0"/>
                    <w:sz w:val="22"/>
                    <w:szCs w:val="22"/>
                    <w:lang w:val="en-GB" w:eastAsia="en-US"/>
                  </w:rPr>
                </m:ctrlPr>
              </m:accPr>
              <m:e>
                <m:r>
                  <w:rPr>
                    <w:rFonts w:ascii="Cambria Math" w:hAnsi="Cambria Math"/>
                  </w:rPr>
                  <m:t>n</m:t>
                </m:r>
              </m:e>
            </m:acc>
          </m:e>
        </m:d>
        <m:r>
          <w:rPr>
            <w:rFonts w:ascii="Cambria Math" w:hAnsi="Cambria Math"/>
          </w:rPr>
          <m:t>.</m:t>
        </m:r>
        <m:acc>
          <m:accPr>
            <m:chr m:val="̿"/>
            <m:ctrlPr>
              <w:rPr>
                <w:rFonts w:ascii="Cambria Math" w:eastAsia="Calibri" w:hAnsi="Cambria Math"/>
                <w:i/>
                <w:kern w:val="0"/>
                <w:sz w:val="22"/>
                <w:szCs w:val="22"/>
                <w:lang w:val="en-GB" w:eastAsia="en-US"/>
              </w:rPr>
            </m:ctrlPr>
          </m:accPr>
          <m:e>
            <m:r>
              <w:rPr>
                <w:rFonts w:ascii="Cambria Math" w:hAnsi="Cambria Math"/>
              </w:rPr>
              <m:t>grad</m:t>
            </m:r>
          </m:e>
        </m:acc>
        <m:d>
          <m:dPr>
            <m:ctrlPr>
              <w:rPr>
                <w:rFonts w:ascii="Cambria Math" w:eastAsia="Calibri" w:hAnsi="Cambria Math"/>
                <w:i/>
                <w:kern w:val="0"/>
                <w:sz w:val="22"/>
                <w:szCs w:val="22"/>
                <w:lang w:val="en-GB" w:eastAsia="en-US"/>
              </w:rPr>
            </m:ctrlPr>
          </m:dPr>
          <m:e>
            <m:acc>
              <m:accPr>
                <m:chr m:val="̿"/>
                <m:ctrlPr>
                  <w:rPr>
                    <w:rFonts w:ascii="Cambria Math" w:eastAsia="Calibri" w:hAnsi="Cambria Math"/>
                    <w:i/>
                    <w:kern w:val="0"/>
                    <w:sz w:val="22"/>
                    <w:szCs w:val="22"/>
                    <w:lang w:val="en-GB" w:eastAsia="en-US"/>
                  </w:rPr>
                </m:ctrlPr>
              </m:accPr>
              <m:e>
                <m:r>
                  <w:rPr>
                    <w:rFonts w:ascii="Cambria Math" w:hAnsi="Cambria Math"/>
                  </w:rPr>
                  <m:t>T</m:t>
                </m:r>
              </m:e>
            </m:acc>
          </m:e>
        </m:d>
      </m:oMath>
      <w:r w:rsidR="00CC62AE">
        <w:rPr>
          <w:rFonts w:ascii="Arial" w:hAnsi="Arial" w:cs="Arial"/>
          <w:sz w:val="20"/>
          <w:lang w:val="en-GB"/>
        </w:rPr>
        <w:tab/>
      </w:r>
      <w:r w:rsidR="00C007B4" w:rsidRPr="00CC62AE">
        <w:rPr>
          <w:rFonts w:ascii="Arial" w:hAnsi="Arial" w:cs="Arial"/>
          <w:sz w:val="20"/>
          <w:lang w:val="en-GB"/>
        </w:rPr>
        <w:t>(2)</w:t>
      </w:r>
    </w:p>
    <w:p w:rsidR="00476447" w:rsidRDefault="00476447" w:rsidP="0097282F">
      <w:pPr>
        <w:pStyle w:val="Subtitle"/>
        <w:rPr>
          <w:rFonts w:ascii="Arial" w:hAnsi="Arial" w:cs="Arial"/>
          <w:sz w:val="20"/>
          <w:lang w:val="en-GB"/>
        </w:rPr>
      </w:pPr>
    </w:p>
    <w:p w:rsidR="00476447"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by </w:t>
      </w:r>
      <w:r w:rsidRPr="00494BA7">
        <w:rPr>
          <w:rFonts w:ascii="Arial" w:hAnsi="Arial" w:cs="Arial"/>
          <w:color w:val="0000FF"/>
          <w:sz w:val="20"/>
          <w:lang w:val="en-GB"/>
        </w:rPr>
        <w:t>Zovatto and Pedrizzetti (2001)</w:t>
      </w:r>
      <w:r>
        <w:rPr>
          <w:rFonts w:ascii="Arial" w:hAnsi="Arial" w:cs="Arial"/>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BD1674">
        <w:rPr>
          <w:rFonts w:ascii="Arial" w:hAnsi="Arial" w:cs="Arial"/>
          <w:sz w:val="20"/>
          <w:lang w:val="en-GB"/>
        </w:rPr>
        <w:lastRenderedPageBreak/>
        <w:t xml:space="preserve">text text text text text text textText text text text text text text text text text text text text text text text text text text text text text text text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sidRPr="00494BA7">
        <w:rPr>
          <w:rFonts w:ascii="Arial" w:hAnsi="Arial" w:cs="Arial"/>
          <w:color w:val="0000FF"/>
          <w:sz w:val="20"/>
          <w:lang w:val="en-GB"/>
        </w:rPr>
        <w:t xml:space="preserve">Graftieaux </w:t>
      </w:r>
      <w:r>
        <w:rPr>
          <w:rFonts w:ascii="Arial" w:hAnsi="Arial" w:cs="Arial"/>
          <w:color w:val="0000FF"/>
          <w:sz w:val="20"/>
          <w:lang w:val="en-GB"/>
        </w:rPr>
        <w:t>etal.</w:t>
      </w:r>
      <w:r w:rsidRPr="00494BA7">
        <w:rPr>
          <w:rFonts w:ascii="Arial" w:hAnsi="Arial" w:cs="Arial"/>
          <w:color w:val="0000FF"/>
          <w:sz w:val="20"/>
          <w:lang w:val="en-GB"/>
        </w:rPr>
        <w:t xml:space="preserve"> (200</w:t>
      </w:r>
      <w:r>
        <w:rPr>
          <w:rFonts w:ascii="Arial" w:hAnsi="Arial" w:cs="Arial"/>
          <w:color w:val="0000FF"/>
          <w:sz w:val="20"/>
          <w:lang w:val="en-GB"/>
        </w:rPr>
        <w:t>1</w:t>
      </w:r>
      <w:r w:rsidRPr="00494BA7">
        <w:rPr>
          <w:rFonts w:ascii="Arial" w:hAnsi="Arial" w:cs="Arial"/>
          <w:color w:val="0000FF"/>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w:t>
      </w:r>
    </w:p>
    <w:p w:rsidR="00476447" w:rsidRDefault="00476447" w:rsidP="0097282F">
      <w:pPr>
        <w:pStyle w:val="Subtitle"/>
        <w:rPr>
          <w:rFonts w:ascii="Arial" w:hAnsi="Arial" w:cs="Arial"/>
          <w:sz w:val="20"/>
          <w:lang w:val="en-GB"/>
        </w:rPr>
      </w:pPr>
    </w:p>
    <w:p w:rsidR="00C0223B" w:rsidRDefault="00C46701" w:rsidP="0097282F">
      <w:pPr>
        <w:pStyle w:val="Subtitle"/>
        <w:rPr>
          <w:rFonts w:ascii="Arial" w:hAnsi="Arial" w:cs="Arial"/>
          <w:sz w:val="20"/>
          <w:lang w:val="en-GB"/>
        </w:rPr>
      </w:pP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r>
        <w:rPr>
          <w:rFonts w:ascii="Arial" w:hAnsi="Arial" w:cs="Arial"/>
          <w:sz w:val="20"/>
          <w:lang w:val="en-GB"/>
        </w:rPr>
        <w:t xml:space="preserve">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Pr>
          <w:rFonts w:ascii="Arial" w:hAnsi="Arial" w:cs="Arial"/>
          <w:sz w:val="20"/>
          <w:lang w:val="en-GB"/>
        </w:rPr>
        <w:t>.</w:t>
      </w:r>
    </w:p>
    <w:p w:rsidR="00C46701" w:rsidRPr="00BD1674" w:rsidRDefault="00C46701" w:rsidP="0097282F">
      <w:pPr>
        <w:pStyle w:val="Subtitle"/>
        <w:rPr>
          <w:rFonts w:ascii="Arial" w:hAnsi="Arial" w:cs="Arial"/>
          <w:sz w:val="20"/>
          <w:lang w:val="en-GB"/>
        </w:rPr>
      </w:pPr>
    </w:p>
    <w:p w:rsidR="00C0223B" w:rsidRDefault="00FD2E48" w:rsidP="0097282F">
      <w:pPr>
        <w:pStyle w:val="Subtitle"/>
        <w:rPr>
          <w:rFonts w:ascii="Arial" w:hAnsi="Arial" w:cs="Arial"/>
          <w:b/>
          <w:sz w:val="20"/>
          <w:szCs w:val="20"/>
        </w:rPr>
      </w:pPr>
      <w:r>
        <w:rPr>
          <w:rFonts w:ascii="Arial" w:hAnsi="Arial" w:cs="Arial"/>
          <w:b/>
          <w:bCs/>
          <w:sz w:val="20"/>
          <w:lang w:val="en-GB"/>
        </w:rPr>
        <w:t>IV. Results and d</w:t>
      </w:r>
      <w:r w:rsidR="00C0223B" w:rsidRPr="00BD1674">
        <w:rPr>
          <w:rFonts w:ascii="Arial" w:hAnsi="Arial" w:cs="Arial"/>
          <w:b/>
          <w:bCs/>
          <w:sz w:val="20"/>
          <w:lang w:val="en-GB"/>
        </w:rPr>
        <w:t>iscussion</w:t>
      </w:r>
      <w:r>
        <w:rPr>
          <w:rFonts w:ascii="Arial" w:hAnsi="Arial" w:cs="Arial"/>
          <w:b/>
          <w:bCs/>
          <w:sz w:val="20"/>
          <w:lang w:val="en-GB"/>
        </w:rPr>
        <w:t>s</w:t>
      </w:r>
      <w:r w:rsidR="00935CB0">
        <w:rPr>
          <w:rFonts w:ascii="Arial" w:hAnsi="Arial" w:cs="Arial"/>
          <w:b/>
          <w:bCs/>
          <w:sz w:val="20"/>
          <w:szCs w:val="20"/>
          <w:lang w:val="en-GB"/>
        </w:rPr>
        <w:t>“</w:t>
      </w:r>
      <w:r w:rsidR="00935CB0" w:rsidRPr="00945393">
        <w:rPr>
          <w:rFonts w:ascii="Arial" w:hAnsi="Arial" w:cs="Arial"/>
          <w:b/>
          <w:color w:val="FF0000"/>
          <w:sz w:val="20"/>
          <w:szCs w:val="20"/>
        </w:rPr>
        <w:t xml:space="preserve">Arial, 10 points, </w:t>
      </w:r>
      <w:r w:rsidR="00945393" w:rsidRPr="00945393">
        <w:rPr>
          <w:rFonts w:ascii="Arial" w:hAnsi="Arial" w:cs="Arial"/>
          <w:b/>
          <w:color w:val="FF0000"/>
          <w:sz w:val="20"/>
          <w:szCs w:val="20"/>
        </w:rPr>
        <w:t>bold</w:t>
      </w:r>
      <w:r w:rsidR="00935CB0" w:rsidRPr="00935CB0">
        <w:rPr>
          <w:rFonts w:ascii="Arial" w:hAnsi="Arial" w:cs="Arial"/>
          <w:b/>
          <w:sz w:val="20"/>
          <w:szCs w:val="20"/>
        </w:rPr>
        <w:t>”</w:t>
      </w:r>
    </w:p>
    <w:p w:rsidR="00476447" w:rsidRDefault="00476447" w:rsidP="0097282F">
      <w:pPr>
        <w:pStyle w:val="Subtitle"/>
        <w:rPr>
          <w:rFonts w:ascii="Arial" w:hAnsi="Arial" w:cs="Arial"/>
          <w:b/>
          <w:sz w:val="20"/>
          <w:szCs w:val="20"/>
        </w:rPr>
      </w:pPr>
    </w:p>
    <w:p w:rsidR="00476447" w:rsidRDefault="00935CB0" w:rsidP="0097282F">
      <w:pPr>
        <w:pStyle w:val="Subtitle"/>
        <w:rPr>
          <w:rFonts w:ascii="Arial" w:hAnsi="Arial" w:cs="Arial"/>
          <w:sz w:val="20"/>
          <w:lang w:val="en-GB"/>
        </w:rPr>
      </w:pPr>
      <w:r w:rsidRPr="00935CB0">
        <w:rPr>
          <w:rFonts w:ascii="Arial" w:hAnsi="Arial" w:cs="Arial"/>
          <w:bCs/>
          <w:sz w:val="20"/>
          <w:szCs w:val="20"/>
          <w:lang w:val="en-GB"/>
        </w:rPr>
        <w:t>“</w:t>
      </w:r>
      <w:r w:rsidRPr="00FD2E48">
        <w:rPr>
          <w:rFonts w:ascii="Arial" w:hAnsi="Arial" w:cs="Arial"/>
          <w:color w:val="FF0000"/>
          <w:sz w:val="20"/>
          <w:szCs w:val="20"/>
        </w:rPr>
        <w:t>Arial, 10 points</w:t>
      </w:r>
      <w:r w:rsidRPr="00935CB0">
        <w:rPr>
          <w:rFonts w:ascii="Arial" w:hAnsi="Arial" w:cs="Arial"/>
          <w:sz w:val="20"/>
          <w:szCs w:val="20"/>
        </w:rPr>
        <w:t xml:space="preserve">” </w:t>
      </w:r>
      <w:r w:rsidR="00C46701" w:rsidRPr="00BD1674">
        <w:rPr>
          <w:rFonts w:ascii="Arial" w:hAnsi="Arial" w:cs="Arial"/>
          <w:sz w:val="20"/>
          <w:lang w:val="en-GB"/>
        </w:rPr>
        <w:t xml:space="preserve">Text text text text text text text text text text text text text text text text text text text text text text text text by </w:t>
      </w:r>
      <w:r w:rsidR="00C46701" w:rsidRPr="00494BA7">
        <w:rPr>
          <w:rFonts w:ascii="Arial" w:hAnsi="Arial" w:cs="Arial"/>
          <w:color w:val="0000FF"/>
          <w:sz w:val="20"/>
          <w:lang w:val="en-GB"/>
        </w:rPr>
        <w:t>Zovatto and Pedrizzetti (2001)</w:t>
      </w:r>
      <w:r w:rsidR="00C46701">
        <w:rPr>
          <w:rFonts w:ascii="Arial" w:hAnsi="Arial" w:cs="Arial"/>
          <w:sz w:val="20"/>
          <w:lang w:val="en-GB"/>
        </w:rPr>
        <w:t>.</w:t>
      </w:r>
      <w:r w:rsidR="00C46701"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sidR="00C46701">
        <w:rPr>
          <w:rFonts w:ascii="Arial" w:hAnsi="Arial" w:cs="Arial"/>
          <w:color w:val="0000FF"/>
          <w:sz w:val="20"/>
          <w:lang w:val="en-GB"/>
        </w:rPr>
        <w:t>Escriva</w:t>
      </w:r>
      <w:r w:rsidR="00C46701" w:rsidRPr="00494BA7">
        <w:rPr>
          <w:rFonts w:ascii="Arial" w:hAnsi="Arial" w:cs="Arial"/>
          <w:color w:val="0000FF"/>
          <w:sz w:val="20"/>
          <w:lang w:val="en-GB"/>
        </w:rPr>
        <w:t xml:space="preserve"> (1</w:t>
      </w:r>
      <w:r w:rsidR="00C46701">
        <w:rPr>
          <w:rFonts w:ascii="Arial" w:hAnsi="Arial" w:cs="Arial"/>
          <w:color w:val="0000FF"/>
          <w:sz w:val="20"/>
          <w:lang w:val="en-GB"/>
        </w:rPr>
        <w:t>99</w:t>
      </w:r>
      <w:r w:rsidR="00C46701" w:rsidRPr="00494BA7">
        <w:rPr>
          <w:rFonts w:ascii="Arial" w:hAnsi="Arial" w:cs="Arial"/>
          <w:color w:val="0000FF"/>
          <w:sz w:val="20"/>
          <w:lang w:val="en-GB"/>
        </w:rPr>
        <w:t>9)</w:t>
      </w:r>
      <w:r w:rsidR="00C46701"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w:t>
      </w:r>
      <w:r w:rsidR="00C46701" w:rsidRPr="00BD1674">
        <w:rPr>
          <w:rFonts w:ascii="Arial" w:hAnsi="Arial" w:cs="Arial"/>
          <w:sz w:val="20"/>
          <w:lang w:val="en-GB"/>
        </w:rPr>
        <w:lastRenderedPageBreak/>
        <w:t xml:space="preserve">text text text text text text text text text text text text text text text text textText text text text text text text text text text text text text text text text text text text text text text text text by </w:t>
      </w:r>
      <w:r w:rsidR="00C46701" w:rsidRPr="00494BA7">
        <w:rPr>
          <w:rFonts w:ascii="Arial" w:hAnsi="Arial" w:cs="Arial"/>
          <w:color w:val="0000FF"/>
          <w:sz w:val="20"/>
          <w:lang w:val="en-GB"/>
        </w:rPr>
        <w:t xml:space="preserve">Graftieaux </w:t>
      </w:r>
      <w:r w:rsidR="00C46701">
        <w:rPr>
          <w:rFonts w:ascii="Arial" w:hAnsi="Arial" w:cs="Arial"/>
          <w:color w:val="0000FF"/>
          <w:sz w:val="20"/>
          <w:lang w:val="en-GB"/>
        </w:rPr>
        <w:t>etal.</w:t>
      </w:r>
      <w:r w:rsidR="00C46701" w:rsidRPr="00494BA7">
        <w:rPr>
          <w:rFonts w:ascii="Arial" w:hAnsi="Arial" w:cs="Arial"/>
          <w:color w:val="0000FF"/>
          <w:sz w:val="20"/>
          <w:lang w:val="en-GB"/>
        </w:rPr>
        <w:t xml:space="preserve"> (200</w:t>
      </w:r>
      <w:r w:rsidR="00C46701">
        <w:rPr>
          <w:rFonts w:ascii="Arial" w:hAnsi="Arial" w:cs="Arial"/>
          <w:color w:val="0000FF"/>
          <w:sz w:val="20"/>
          <w:lang w:val="en-GB"/>
        </w:rPr>
        <w:t>1</w:t>
      </w:r>
      <w:r w:rsidR="00C46701" w:rsidRPr="00494BA7">
        <w:rPr>
          <w:rFonts w:ascii="Arial" w:hAnsi="Arial" w:cs="Arial"/>
          <w:color w:val="0000FF"/>
          <w:sz w:val="20"/>
          <w:lang w:val="en-GB"/>
        </w:rPr>
        <w:t>)</w:t>
      </w:r>
      <w:r w:rsidR="00C46701" w:rsidRPr="00BD1674">
        <w:rPr>
          <w:rFonts w:ascii="Arial" w:hAnsi="Arial" w:cs="Arial"/>
          <w:sz w:val="20"/>
          <w:lang w:val="en-GB"/>
        </w:rPr>
        <w:t xml:space="preserve">. </w:t>
      </w:r>
    </w:p>
    <w:p w:rsidR="00476447" w:rsidRDefault="00476447" w:rsidP="0097282F">
      <w:pPr>
        <w:pStyle w:val="Subtitle"/>
        <w:rPr>
          <w:rFonts w:ascii="Arial" w:hAnsi="Arial" w:cs="Arial"/>
          <w:sz w:val="20"/>
          <w:lang w:val="en-GB"/>
        </w:rPr>
      </w:pPr>
    </w:p>
    <w:p w:rsidR="00476447"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w:t>
      </w:r>
    </w:p>
    <w:p w:rsidR="00476447" w:rsidRDefault="00476447" w:rsidP="0097282F">
      <w:pPr>
        <w:pStyle w:val="Subtitle"/>
        <w:rPr>
          <w:rFonts w:ascii="Arial" w:hAnsi="Arial" w:cs="Arial"/>
          <w:sz w:val="20"/>
          <w:lang w:val="en-GB"/>
        </w:rPr>
      </w:pPr>
    </w:p>
    <w:p w:rsidR="007D332E" w:rsidRDefault="007D332E" w:rsidP="0097282F">
      <w:pPr>
        <w:pStyle w:val="Subtitle"/>
        <w:rPr>
          <w:rFonts w:ascii="Arial" w:hAnsi="Arial" w:cs="Arial"/>
          <w:sz w:val="20"/>
          <w:lang w:val="en-GB"/>
        </w:rPr>
      </w:pPr>
    </w:p>
    <w:p w:rsidR="00C46701" w:rsidRDefault="00C46701" w:rsidP="0097282F">
      <w:pPr>
        <w:pStyle w:val="Subtitle"/>
        <w:rPr>
          <w:rFonts w:ascii="Arial" w:hAnsi="Arial" w:cs="Arial"/>
          <w:sz w:val="20"/>
          <w:lang w:val="en-GB"/>
        </w:rPr>
      </w:pP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r>
        <w:rPr>
          <w:rFonts w:ascii="Arial" w:hAnsi="Arial" w:cs="Arial"/>
          <w:sz w:val="20"/>
          <w:lang w:val="en-GB"/>
        </w:rPr>
        <w:t xml:space="preserve">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Pr>
          <w:rFonts w:ascii="Arial" w:hAnsi="Arial" w:cs="Arial"/>
          <w:sz w:val="20"/>
          <w:lang w:val="en-GB"/>
        </w:rPr>
        <w:t>.</w:t>
      </w:r>
    </w:p>
    <w:p w:rsidR="00476447" w:rsidRPr="00BD1674" w:rsidRDefault="00476447" w:rsidP="0097282F">
      <w:pPr>
        <w:pStyle w:val="Subtitle"/>
        <w:rPr>
          <w:rFonts w:ascii="Arial" w:hAnsi="Arial" w:cs="Arial"/>
          <w:sz w:val="20"/>
          <w:lang w:val="en-GB"/>
        </w:rPr>
      </w:pPr>
    </w:p>
    <w:p w:rsidR="007D332E"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by </w:t>
      </w:r>
      <w:r w:rsidRPr="00494BA7">
        <w:rPr>
          <w:rFonts w:ascii="Arial" w:hAnsi="Arial" w:cs="Arial"/>
          <w:color w:val="0000FF"/>
          <w:sz w:val="20"/>
          <w:lang w:val="en-GB"/>
        </w:rPr>
        <w:t>Zovatto and Pedrizzetti (2001)</w:t>
      </w:r>
      <w:r>
        <w:rPr>
          <w:rFonts w:ascii="Arial" w:hAnsi="Arial" w:cs="Arial"/>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BD1674">
        <w:rPr>
          <w:rFonts w:ascii="Arial" w:hAnsi="Arial" w:cs="Arial"/>
          <w:sz w:val="20"/>
          <w:lang w:val="en-GB"/>
        </w:rPr>
        <w:lastRenderedPageBreak/>
        <w:t xml:space="preserve">text text text text text text textText text text text text text text text text text text text text text text text text text text text text text text text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sidRPr="00494BA7">
        <w:rPr>
          <w:rFonts w:ascii="Arial" w:hAnsi="Arial" w:cs="Arial"/>
          <w:color w:val="0000FF"/>
          <w:sz w:val="20"/>
          <w:lang w:val="en-GB"/>
        </w:rPr>
        <w:t xml:space="preserve">Graftieaux </w:t>
      </w:r>
      <w:r>
        <w:rPr>
          <w:rFonts w:ascii="Arial" w:hAnsi="Arial" w:cs="Arial"/>
          <w:color w:val="0000FF"/>
          <w:sz w:val="20"/>
          <w:lang w:val="en-GB"/>
        </w:rPr>
        <w:t>etal.</w:t>
      </w:r>
      <w:r w:rsidRPr="00494BA7">
        <w:rPr>
          <w:rFonts w:ascii="Arial" w:hAnsi="Arial" w:cs="Arial"/>
          <w:color w:val="0000FF"/>
          <w:sz w:val="20"/>
          <w:lang w:val="en-GB"/>
        </w:rPr>
        <w:t xml:space="preserve"> (200</w:t>
      </w:r>
      <w:r>
        <w:rPr>
          <w:rFonts w:ascii="Arial" w:hAnsi="Arial" w:cs="Arial"/>
          <w:color w:val="0000FF"/>
          <w:sz w:val="20"/>
          <w:lang w:val="en-GB"/>
        </w:rPr>
        <w:t>1</w:t>
      </w:r>
      <w:r w:rsidRPr="00494BA7">
        <w:rPr>
          <w:rFonts w:ascii="Arial" w:hAnsi="Arial" w:cs="Arial"/>
          <w:color w:val="0000FF"/>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w:t>
      </w:r>
    </w:p>
    <w:p w:rsidR="007D332E" w:rsidRDefault="007D332E" w:rsidP="0097282F">
      <w:pPr>
        <w:pStyle w:val="Subtitle"/>
        <w:rPr>
          <w:rFonts w:ascii="Arial" w:hAnsi="Arial" w:cs="Arial"/>
          <w:sz w:val="20"/>
          <w:lang w:val="en-GB"/>
        </w:rPr>
      </w:pPr>
    </w:p>
    <w:p w:rsidR="00C46701" w:rsidRPr="00BD1674" w:rsidRDefault="00C46701" w:rsidP="0097282F">
      <w:pPr>
        <w:pStyle w:val="Subtitle"/>
        <w:rPr>
          <w:rFonts w:ascii="Arial" w:hAnsi="Arial" w:cs="Arial"/>
          <w:sz w:val="20"/>
          <w:lang w:val="en-GB"/>
        </w:rPr>
      </w:pP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Pr>
          <w:rFonts w:ascii="Arial" w:hAnsi="Arial" w:cs="Arial"/>
          <w:sz w:val="20"/>
          <w:lang w:val="en-GB"/>
        </w:rPr>
        <w:t>.</w:t>
      </w:r>
    </w:p>
    <w:p w:rsidR="00FD2E48" w:rsidRDefault="00FD2E48" w:rsidP="0097282F">
      <w:pPr>
        <w:pStyle w:val="Subtitle"/>
        <w:rPr>
          <w:rFonts w:ascii="Arial" w:hAnsi="Arial" w:cs="Arial"/>
          <w:sz w:val="20"/>
          <w:lang w:val="en-GB"/>
        </w:rPr>
      </w:pPr>
    </w:p>
    <w:p w:rsidR="00C46701"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by </w:t>
      </w:r>
      <w:r w:rsidRPr="00494BA7">
        <w:rPr>
          <w:rFonts w:ascii="Arial" w:hAnsi="Arial" w:cs="Arial"/>
          <w:color w:val="0000FF"/>
          <w:sz w:val="20"/>
          <w:lang w:val="en-GB"/>
        </w:rPr>
        <w:t>Zovatto and Pedrizzetti (2001)</w:t>
      </w:r>
      <w:r>
        <w:rPr>
          <w:rFonts w:ascii="Arial" w:hAnsi="Arial" w:cs="Arial"/>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 xml:space="preserve">. Text text text text text text text text text text text text text text text text text text text text text text text text text text text text text text </w:t>
      </w:r>
      <w:r w:rsidR="00CC62AE" w:rsidRPr="00BD1674">
        <w:rPr>
          <w:rFonts w:ascii="Arial" w:hAnsi="Arial" w:cs="Arial"/>
          <w:sz w:val="20"/>
          <w:lang w:val="en-GB"/>
        </w:rPr>
        <w:t>text text text text text text text text text text text text text text text text text text text text text text text text text text text text text textText text text text text text text text texttext text text text text text text text text text text text text text text text text text text text text text text text text text text text text textText text text text text text text text text</w:t>
      </w:r>
      <w:r w:rsidRPr="00BD1674">
        <w:rPr>
          <w:rFonts w:ascii="Arial" w:hAnsi="Arial" w:cs="Arial"/>
          <w:sz w:val="20"/>
          <w:lang w:val="en-GB"/>
        </w:rPr>
        <w:t xml:space="preserve"> text text text text text text text text text text text text text text text by </w:t>
      </w:r>
      <w:r w:rsidRPr="00494BA7">
        <w:rPr>
          <w:rFonts w:ascii="Arial" w:hAnsi="Arial" w:cs="Arial"/>
          <w:color w:val="0000FF"/>
          <w:sz w:val="20"/>
          <w:lang w:val="en-GB"/>
        </w:rPr>
        <w:t xml:space="preserve">Graftieaux </w:t>
      </w:r>
      <w:r>
        <w:rPr>
          <w:rFonts w:ascii="Arial" w:hAnsi="Arial" w:cs="Arial"/>
          <w:color w:val="0000FF"/>
          <w:sz w:val="20"/>
          <w:lang w:val="en-GB"/>
        </w:rPr>
        <w:t>etal.</w:t>
      </w:r>
      <w:r w:rsidRPr="00494BA7">
        <w:rPr>
          <w:rFonts w:ascii="Arial" w:hAnsi="Arial" w:cs="Arial"/>
          <w:color w:val="0000FF"/>
          <w:sz w:val="20"/>
          <w:lang w:val="en-GB"/>
        </w:rPr>
        <w:t xml:space="preserve"> (200</w:t>
      </w:r>
      <w:r>
        <w:rPr>
          <w:rFonts w:ascii="Arial" w:hAnsi="Arial" w:cs="Arial"/>
          <w:color w:val="0000FF"/>
          <w:sz w:val="20"/>
          <w:lang w:val="en-GB"/>
        </w:rPr>
        <w:t>1</w:t>
      </w:r>
      <w:r w:rsidRPr="00494BA7">
        <w:rPr>
          <w:rFonts w:ascii="Arial" w:hAnsi="Arial" w:cs="Arial"/>
          <w:color w:val="0000FF"/>
          <w:sz w:val="20"/>
          <w:lang w:val="en-GB"/>
        </w:rPr>
        <w:t>)</w:t>
      </w:r>
      <w:r w:rsidRPr="00BD1674">
        <w:rPr>
          <w:rFonts w:ascii="Arial" w:hAnsi="Arial" w:cs="Arial"/>
          <w:sz w:val="20"/>
          <w:lang w:val="en-GB"/>
        </w:rPr>
        <w:t>. Text text text text</w:t>
      </w:r>
      <w:r>
        <w:rPr>
          <w:rFonts w:ascii="Arial" w:hAnsi="Arial" w:cs="Arial"/>
          <w:sz w:val="20"/>
          <w:lang w:val="en-GB"/>
        </w:rPr>
        <w:t>.</w:t>
      </w:r>
    </w:p>
    <w:p w:rsidR="00476447" w:rsidRPr="00BD1674" w:rsidRDefault="00476447" w:rsidP="0097282F">
      <w:pPr>
        <w:pStyle w:val="Subtitle"/>
        <w:rPr>
          <w:rFonts w:ascii="Arial" w:hAnsi="Arial" w:cs="Arial"/>
          <w:sz w:val="20"/>
          <w:lang w:val="en-GB"/>
        </w:rPr>
      </w:pPr>
    </w:p>
    <w:p w:rsidR="00547AD8" w:rsidRPr="00AF0B70" w:rsidRDefault="00E904F1" w:rsidP="0097282F">
      <w:pPr>
        <w:pStyle w:val="Subtitle"/>
        <w:jc w:val="center"/>
        <w:rPr>
          <w:rFonts w:ascii="Arial" w:hAnsi="Arial" w:cs="Arial"/>
          <w:b/>
          <w:bCs/>
          <w:sz w:val="20"/>
          <w:lang w:val="en-GB"/>
        </w:rPr>
      </w:pPr>
      <w:r w:rsidRPr="00E904F1">
        <w:rPr>
          <w:rFonts w:ascii="Arial" w:hAnsi="Arial" w:cs="Arial"/>
          <w:b/>
          <w:bCs/>
          <w:noProof/>
          <w:sz w:val="20"/>
          <w:lang w:val="tr-TR" w:eastAsia="tr-TR"/>
        </w:rPr>
      </w:r>
      <w:r w:rsidRPr="00E904F1">
        <w:rPr>
          <w:rFonts w:ascii="Arial" w:hAnsi="Arial" w:cs="Arial"/>
          <w:b/>
          <w:bCs/>
          <w:noProof/>
          <w:sz w:val="20"/>
          <w:lang w:val="tr-TR" w:eastAsia="tr-TR"/>
        </w:rPr>
        <w:pict>
          <v:group id="Group 418" o:spid="_x0000_s1260" style="width:241.75pt;height:159.95pt;mso-position-horizontal-relative:char;mso-position-vertical-relative:line" coordorigin="1417,1969" coordsize="4835,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">
            <v:group id="Group 419" o:spid="_x0000_s1261" style="position:absolute;left:1417;top:1969;width:4835;height:3199" coordorigin="1417,1969" coordsize="4835,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420" o:spid="_x0000_s1262" style="position:absolute;left:1417;top:1969;width:4835;height:3199" coordorigin="1417,1969" coordsize="4835,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Picture 421" o:spid="_x0000_s1263" type="#_x0000_t75" style="position:absolute;left:1550;top:1969;width:4702;height:3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3erDAAAA3AAAAA8AAABkcnMvZG93bnJldi54bWxET89rwjAUvg/8H8ITdhmaWmFoZxQVHDsM&#10;htXDjs/mrSlrXkoSbfffLwfB48f3e7UZbCtu5EPjWMFsmoEgrpxuuFZwPh0mCxAhImtsHZOCPwqw&#10;WY+eVlho1/ORbmWsRQrhUKACE2NXSBkqQxbD1HXEiftx3mJM0NdSe+xTuG1lnmWv0mLDqcFgR3tD&#10;1W95tQo+8zwsv+3i0r+X7uXYnHYX/2WUeh4P2zcQkYb4EN/dH1rBfJ7WpjPp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Td6sMAAADcAAAADwAAAAAAAAAAAAAAAACf&#10;AgAAZHJzL2Rvd25yZXYueG1sUEsFBgAAAAAEAAQA9wAAAI8DAAAAAA==&#10;">
                  <v:imagedata r:id="rId12" o:title="" croptop="3875f" cropbottom="3036f" cropleft="2493f" cropright="2493f"/>
                </v:shape>
                <v:rect id="Rectangle 422" o:spid="_x0000_s1264" style="position:absolute;left:1537;top:2862;width:253;height: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8cQA&#10;AADcAAAADwAAAGRycy9kb3ducmV2LnhtbESPT4vCMBTE7wt+h/AEb2vi1i1ajbIIwoK7B/+A10fz&#10;bIvNS22idr/9RhA8DjPzG2a+7GwtbtT6yrGG0VCBIM6dqbjQcNiv3ycgfEA2WDsmDX/kYbnovc0x&#10;M+7OW7rtQiEihH2GGsoQmkxKn5dk0Q9dQxy9k2sthijbQpoW7xFua/mhVCotVhwXSmxoVVJ+3l2t&#10;BkzH5vJ7Sn72m2uK06JT68+j0nrQ775mIAJ14RV+tr+NhiSZ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rfHEAAAA3AAAAA8AAAAAAAAAAAAAAAAAmAIAAGRycy9k&#10;b3ducmV2LnhtbFBLBQYAAAAABAAEAPUAAACJAwAAAAA=&#10;" stroked="f">
                  <o:lock v:ext="edit" aspectratio="t"/>
                </v:rect>
                <v:shape id="Text Box 423" o:spid="_x0000_s1265" type="#_x0000_t202" style="position:absolute;left:1417;top:2156;width:517;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vsQA&#10;AADcAAAADwAAAGRycy9kb3ducmV2LnhtbERPz2vCMBS+C/4P4Qm7aTqVIZ1RhjLRy2i77bDbW/PW&#10;ljUvsYm2/vfLYeDx4/u93g6mFVfqfGNZweMsAUFcWt1wpeDj/XW6AuEDssbWMim4kYftZjxaY6pt&#10;zzldi1CJGMI+RQV1CC6V0pc1GfQz64gj92M7gyHCrpK6wz6Gm1bOk+RJGmw4NtToaFdT+VtcjILP&#10;77dbm7vFV9L0p2w4nLNif6iUepgML88gAg3hLv53H7WCxTLOj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Vb7EAAAA3AAAAA8AAAAAAAAAAAAAAAAAmAIAAGRycy9k&#10;b3ducmV2LnhtbFBLBQYAAAAABAAEAPUAAACJAwAAAAA=&#10;" filled="f" stroked="f">
                  <o:lock v:ext="edit" aspectratio="t"/>
                  <v:textbox style="layout-flow:vertical;mso-layout-flow-alt:bottom-to-top">
                    <w:txbxContent>
                      <w:p w:rsidR="00CC62AE" w:rsidRPr="002255AD" w:rsidRDefault="00CC62AE" w:rsidP="00230344">
                        <w:pPr>
                          <w:rPr>
                            <w:rFonts w:ascii="Arial" w:hAnsi="Arial" w:cs="Arial"/>
                            <w:sz w:val="18"/>
                            <w:szCs w:val="18"/>
                          </w:rPr>
                        </w:pPr>
                        <w:r w:rsidRPr="002255AD">
                          <w:rPr>
                            <w:rFonts w:ascii="Arial" w:hAnsi="Arial" w:cs="Arial"/>
                            <w:sz w:val="18"/>
                            <w:szCs w:val="18"/>
                          </w:rPr>
                          <w:t>(in cm of water)</w:t>
                        </w:r>
                      </w:p>
                    </w:txbxContent>
                  </v:textbox>
                </v:shape>
                <v:rect id="Rectangle 424" o:spid="_x0000_s1266" style="position:absolute;left:4849;top:3452;width:651;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o:lock v:ext="edit" aspectratio="t"/>
                </v:rect>
                <v:shape id="Text Box 425" o:spid="_x0000_s1267" type="#_x0000_t202" style="position:absolute;left:4720;top:3389;width:843;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o:lock v:ext="edit" aspectratio="t"/>
                  <v:textbox>
                    <w:txbxContent>
                      <w:p w:rsidR="00CC62AE" w:rsidRPr="002255AD" w:rsidRDefault="00CC62AE" w:rsidP="00230344">
                        <w:pPr>
                          <w:rPr>
                            <w:rFonts w:ascii="Arial" w:hAnsi="Arial" w:cs="Arial"/>
                            <w:sz w:val="16"/>
                            <w:szCs w:val="16"/>
                          </w:rPr>
                        </w:pPr>
                        <w:r w:rsidRPr="002255AD">
                          <w:rPr>
                            <w:rFonts w:ascii="Arial" w:hAnsi="Arial" w:cs="Arial"/>
                            <w:sz w:val="16"/>
                            <w:szCs w:val="16"/>
                          </w:rPr>
                          <w:t>Line A</w:t>
                        </w:r>
                      </w:p>
                    </w:txbxContent>
                  </v:textbox>
                </v:shape>
                <v:shape id="Text Box 426" o:spid="_x0000_s1268" type="#_x0000_t202" style="position:absolute;left:4717;top:3628;width:843;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o:lock v:ext="edit" aspectratio="t"/>
                  <v:textbox>
                    <w:txbxContent>
                      <w:p w:rsidR="00CC62AE" w:rsidRPr="002255AD" w:rsidRDefault="00CC62AE" w:rsidP="00230344">
                        <w:pPr>
                          <w:rPr>
                            <w:rFonts w:ascii="Arial" w:hAnsi="Arial" w:cs="Arial"/>
                            <w:sz w:val="16"/>
                            <w:szCs w:val="16"/>
                          </w:rPr>
                        </w:pPr>
                        <w:r>
                          <w:rPr>
                            <w:rFonts w:ascii="Arial" w:hAnsi="Arial" w:cs="Arial"/>
                            <w:sz w:val="16"/>
                            <w:szCs w:val="16"/>
                          </w:rPr>
                          <w:t>Line B</w:t>
                        </w:r>
                      </w:p>
                    </w:txbxContent>
                  </v:textbox>
                </v:shape>
                <v:shape id="Text Box 427" o:spid="_x0000_s1269" type="#_x0000_t202" style="position:absolute;left:4714;top:3866;width:843;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o:lock v:ext="edit" aspectratio="t"/>
                  <v:textbox>
                    <w:txbxContent>
                      <w:p w:rsidR="00CC62AE" w:rsidRPr="002255AD" w:rsidRDefault="00CC62AE" w:rsidP="00230344">
                        <w:pPr>
                          <w:rPr>
                            <w:rFonts w:ascii="Arial" w:hAnsi="Arial" w:cs="Arial"/>
                            <w:sz w:val="16"/>
                            <w:szCs w:val="16"/>
                          </w:rPr>
                        </w:pPr>
                        <w:r>
                          <w:rPr>
                            <w:rFonts w:ascii="Arial" w:hAnsi="Arial" w:cs="Arial"/>
                            <w:sz w:val="16"/>
                            <w:szCs w:val="16"/>
                          </w:rPr>
                          <w:t>Line C</w:t>
                        </w:r>
                      </w:p>
                    </w:txbxContent>
                  </v:textbox>
                </v:shape>
                <v:shape id="Text Box 428" o:spid="_x0000_s1270" type="#_x0000_t202" style="position:absolute;left:4711;top:4032;width:843;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o:lock v:ext="edit" aspectratio="t"/>
                  <v:textbox>
                    <w:txbxContent>
                      <w:p w:rsidR="00CC62AE" w:rsidRPr="002255AD" w:rsidRDefault="00CC62AE" w:rsidP="00230344">
                        <w:pPr>
                          <w:rPr>
                            <w:rFonts w:ascii="Arial" w:hAnsi="Arial" w:cs="Arial"/>
                            <w:sz w:val="16"/>
                            <w:szCs w:val="16"/>
                          </w:rPr>
                        </w:pPr>
                        <w:r>
                          <w:rPr>
                            <w:rFonts w:ascii="Arial" w:hAnsi="Arial" w:cs="Arial"/>
                            <w:sz w:val="16"/>
                            <w:szCs w:val="16"/>
                          </w:rPr>
                          <w:t>Line D</w:t>
                        </w:r>
                      </w:p>
                    </w:txbxContent>
                  </v:textbox>
                </v:shape>
              </v:group>
              <v:rect id="Rectangle 429" o:spid="_x0000_s1271" style="position:absolute;left:1547;top:2038;width:4647;height:3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2UcQA&#10;AADcAAAADwAAAGRycy9kb3ducmV2LnhtbESPQWsCMRSE74L/ITzBm2atrZStUdZSwZNQW6jeHpvX&#10;ZHHzsmxSd/33jSB4HGbmG2a57l0tLtSGyrOC2TQDQVx6XbFR8P21nbyCCBFZY+2ZFFwpwHo1HCwx&#10;177jT7ocohEJwiFHBTbGJpcylJYchqlviJP361uHMcnWSN1il+Culk9ZtpAOK04LFht6t1SeD39O&#10;wUdz2hcvJsjiJ9rj2W+6rd0bpcajvngDEamPj/C9vdMK5s8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NlHEAAAA3AAAAA8AAAAAAAAAAAAAAAAAmAIAAGRycy9k&#10;b3ducmV2LnhtbFBLBQYAAAAABAAEAPUAAACJAwAAAAA=&#10;" filled="f">
                <o:lock v:ext="edit" aspectratio="t"/>
              </v:rect>
            </v:group>
            <v:rect id="Rectangle 430" o:spid="_x0000_s1272" style="position:absolute;left:3107;top:3197;width:1295;height:1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o:lock v:ext="edit" aspectratio="t"/>
            </v:rect>
            <v:group id="Group 431" o:spid="_x0000_s1273" style="position:absolute;left:3085;top:3125;width:1470;height:1424" coordorigin="7261,5437" coordsize="1482,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o:lock v:ext="edit" aspectratio="t"/>
              <v:rect id="Rectangle 432" o:spid="_x0000_s1274" alt="noir)" style="position:absolute;left:7490;top:5656;width:981;height: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47cUA&#10;AADcAAAADwAAAGRycy9kb3ducmV2LnhtbESPQWvCQBSE74X+h+UVvNWNGmybZhURijlqYnt+ZF+T&#10;0OzbNLuN0V/vCkKPw8x8w6Tr0bRioN41lhXMphEI4tLqhisFx+Lj+RWE88gaW8uk4EwO1qvHhxQT&#10;bU98oCH3lQgQdgkqqL3vEildWZNBN7UdcfC+bW/QB9lXUvd4CnDTynkULaXBhsNCjR1tayp/8j+j&#10;4KIvX8XxZV/s4nlO+2zW/paLT6UmT+PmHYSn0f+H7+1MK1jEb3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jjtxQAAANwAAAAPAAAAAAAAAAAAAAAAAJgCAABkcnMv&#10;ZG93bnJldi54bWxQSwUGAAAAAAQABAD1AAAAigMAAAAA&#10;" fillcolor="black">
                <v:fill r:id="rId10" o:title="" type="pattern"/>
                <o:lock v:ext="edit" aspectratio="t"/>
              </v:rect>
              <v:oval id="Oval 433" o:spid="_x0000_s1275" style="position:absolute;left:7614;top:5790;width:726;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o:lock v:ext="edit" aspectratio="t"/>
              </v:oval>
              <v:oval id="Oval 434" o:spid="_x0000_s1276" style="position:absolute;left:7798;top:5973;width:359;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o:lock v:ext="edit" aspectratio="t"/>
              </v:oval>
              <v:line id="Line 435" o:spid="_x0000_s1277" style="position:absolute;flip:y;visibility:visible" from="7277,6148" to="8638,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7/sUAAADcAAAADwAAAGRycy9kb3ducmV2LnhtbESPQWsCMRSE74L/IbyCF6nZVSplNYoI&#10;glov1bbn1+S5u3TzsiRRt/31jVDocZiZb5j5srONuJIPtWMF+SgDQaydqblU8HbaPD6DCBHZYOOY&#10;FHxTgOWi35tjYdyNX+l6jKVIEA4FKqhibAspg67IYhi5ljh5Z+ctxiR9KY3HW4LbRo6zbCot1pwW&#10;KmxpXZH+Ol6sgp9c77cvO219Xn6+f9BOezs8KDV46FYzEJG6+B/+a2+NgsnTG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7/sUAAADcAAAADwAAAAAAAAAA&#10;AAAAAAChAgAAZHJzL2Rvd25yZXYueG1sUEsFBgAAAAAEAAQA+QAAAJMDAAAAAA==&#10;" strokeweight="0">
                <v:stroke dashstyle="longDashDot"/>
                <o:lock v:ext="edit" aspectratio="t"/>
              </v:line>
              <v:line id="Line 436" o:spid="_x0000_s1278" style="position:absolute;rotation:90;flip:y;visibility:visible" from="7287,6193" to="8648,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AMUAAADcAAAADwAAAGRycy9kb3ducmV2LnhtbESPT4vCMBTE74LfITxhL7KmrqxI1ygq&#10;uOhx/QN7fDTPtmzzUpJYu/30RhA8DjPzG2a+bE0lGnK+tKxgPEpAEGdWl5wrOB237zMQPiBrrCyT&#10;gn/ysFz0e3NMtb3xDzWHkIsIYZ+igiKEOpXSZwUZ9CNbE0fvYp3BEKXLpXZ4i3BTyY8kmUqDJceF&#10;AmvaFJT9Ha5GgXNdw91Qlr+X67npjuv9+Xu1V+pt0K6+QARqwyv8bO+0gsnnB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TAMUAAADcAAAADwAAAAAAAAAA&#10;AAAAAAChAgAAZHJzL2Rvd25yZXYueG1sUEsFBgAAAAAEAAQA+QAAAJMDAAAAAA==&#10;" strokeweight="0">
                <v:stroke dashstyle="longDashDot"/>
                <o:lock v:ext="edit" aspectratio="t"/>
              </v:line>
              <v:group id="Group 437" o:spid="_x0000_s1279" style="position:absolute;left:7478;top:5643;width:1010;height:1008" coordorigin="7478,5643" coordsize="101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o:lock v:ext="edit" aspectratio="t"/>
                <v:group id="Group 438" o:spid="_x0000_s1280" style="position:absolute;left:7478;top:6538;width:1009;height:113" coordorigin="7478,6538" coordsize="100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o:lock v:ext="edit" aspectratio="t"/>
                  <v:shape id="AutoShape 439" o:spid="_x0000_s1281" type="#_x0000_t6" style="position:absolute;left:7478;top:653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jXsMA&#10;AADcAAAADwAAAGRycy9kb3ducmV2LnhtbESPQWsCMRSE7wX/Q3hCbzVbyy5lNUoRLKUUi1Y8PzbP&#10;TXDzsiapbv+9KRR6HGbmG2a+HFwnLhSi9azgcVKAIG68ttwq2H+tH55BxISssfNMCn4ownIxuptj&#10;rf2Vt3TZpVZkCMcaFZiU+lrK2BhyGCe+J87e0QeHKcvQSh3wmuGuk9OiqKRDy3nBYE8rQ81p9+0U&#10;lHHTaFu+22AOr8f+/Ikf3lRK3Y+HlxmIREP6D/+137SCp7KC3zP5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FjXsMAAADcAAAADwAAAAAAAAAAAAAAAACYAgAAZHJzL2Rv&#10;d25yZXYueG1sUEsFBgAAAAAEAAQA9QAAAIgDAAAAAA==&#10;" stroked="f">
                    <o:lock v:ext="edit" aspectratio="t"/>
                  </v:shape>
                  <v:shape id="AutoShape 440" o:spid="_x0000_s1282" type="#_x0000_t6" style="position:absolute;left:8374;top:6538;width:113;height:11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20MUA&#10;AADcAAAADwAAAGRycy9kb3ducmV2LnhtbESP0WoCMRRE3wX/IVyhb25Wi61djSKthUJBWtcPuGyu&#10;m8XNzTZJdf37piD4OMzMGWa57m0rzuRD41jBJMtBEFdON1wrOJTv4zmIEJE1to5JwZUCrFfDwRIL&#10;7S78Ted9rEWCcChQgYmxK6QMlSGLIXMdcfKOzluMSfpaao+XBLetnOb5k7TYcFow2NGroeq0/7UK&#10;yvn2Bf1uVn/+vPWH7RE3aK5fSj2M+s0CRKQ+3sO39odW8Dh7h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3bQxQAAANwAAAAPAAAAAAAAAAAAAAAAAJgCAABkcnMv&#10;ZG93bnJldi54bWxQSwUGAAAAAAQABAD1AAAAigMAAAAA&#10;" stroked="f">
                    <o:lock v:ext="edit" aspectratio="t"/>
                  </v:shape>
                </v:group>
                <v:shape id="AutoShape 441" o:spid="_x0000_s1283" type="#_x0000_t6" style="position:absolute;left:7479;top:5643;width:113;height:113;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iosAA&#10;AADcAAAADwAAAGRycy9kb3ducmV2LnhtbERPzYrCMBC+C/sOYQRvmqoobjWKuAqCIK76AEMzNsVm&#10;0k2yWt/eHBb2+PH9L1atrcWDfKgcKxgOMhDEhdMVlwqul11/BiJEZI21Y1LwogCr5Udngbl2T/6m&#10;xzmWIoVwyFGBibHJpQyFIYth4BrixN2ctxgT9KXUHp8p3NZylGVTabHi1GCwoY2h4n7+tQous+0n&#10;+uOkPPx8tdftDddoXielet12PQcRqY3/4j/3XisYT9La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ziosAAAADcAAAADwAAAAAAAAAAAAAAAACYAgAAZHJzL2Rvd25y&#10;ZXYueG1sUEsFBgAAAAAEAAQA9QAAAIUDAAAAAA==&#10;" stroked="f">
                  <o:lock v:ext="edit" aspectratio="t"/>
                </v:shape>
                <v:shape id="AutoShape 442" o:spid="_x0000_s1284" type="#_x0000_t6" style="position:absolute;left:8375;top:5643;width:113;height:113;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9R8QA&#10;AADcAAAADwAAAGRycy9kb3ducmV2LnhtbESP0WoCMRRE3wv9h3ALvtVsKxZdjdIKivZFqn7AdXOb&#10;rN3crJuo698bQejjMDNnmPG0dZU4UxNKzwreuhkI4sLrko2C3Xb+OgARIrLGyjMpuFKA6eT5aYy5&#10;9hf+ofMmGpEgHHJUYGOscylDYclh6PqaOHm/vnEYk2yM1A1eEtxV8j3LPqTDktOCxZpmloq/zckp&#10;GNDafkvz1S7Nal0d9/GwW4SDUp2X9nMEIlIb/8OP9lIr6PWHcD+Tjo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a/UfEAAAA3AAAAA8AAAAAAAAAAAAAAAAAmAIAAGRycy9k&#10;b3ducmV2LnhtbFBLBQYAAAAABAAEAPUAAACJAwAAAAA=&#10;" stroked="f">
                  <o:lock v:ext="edit" aspectratio="t"/>
                </v:shape>
                <v:group id="Group 443" o:spid="_x0000_s1285" style="position:absolute;left:7494;top:5655;width:972;height:978" coordorigin="7494,5655" coordsize="97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o:lock v:ext="edit" aspectratio="t"/>
                  <v:line id="Line 444" o:spid="_x0000_s1286" style="position:absolute;visibility:visible" from="8382,5655" to="8466,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o:lock v:ext="edit" aspectratio="t"/>
                  </v:line>
                  <v:line id="Line 445" o:spid="_x0000_s1287" style="position:absolute;visibility:visible" from="7494,6540" to="7578,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o:lock v:ext="edit" aspectratio="t"/>
                  </v:line>
                </v:group>
                <v:group id="Group 446" o:spid="_x0000_s1288" style="position:absolute;left:7497;top:5655;width:972;height:978;flip:x" coordorigin="7494,5655" coordsize="97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irfVLCAAAA3AAAAA8A&#10;AAAAAAAAAAAAAAAAqgIAAGRycy9kb3ducmV2LnhtbFBLBQYAAAAABAAEAPoAAACZAwAAAAA=&#10;">
                  <o:lock v:ext="edit" aspectratio="t"/>
                  <v:line id="Line 447" o:spid="_x0000_s1289" style="position:absolute;visibility:visible" from="8382,5655" to="8466,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o:lock v:ext="edit" aspectratio="t"/>
                  </v:line>
                  <v:line id="Line 448" o:spid="_x0000_s1290" style="position:absolute;visibility:visible" from="7494,6540" to="7578,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o:lock v:ext="edit" aspectratio="t"/>
                  </v:line>
                </v:group>
              </v:group>
              <v:group id="Group 449" o:spid="_x0000_s1291" style="position:absolute;left:7531;top:5703;width:899;height:194" coordorigin="7531,5703" coordsize="89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o:lock v:ext="edit" aspectratio="t"/>
                <v:line id="Line 450" o:spid="_x0000_s1292" style="position:absolute;flip:y;visibility:visible" from="8234,5703" to="8430,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Fv8gAAADcAAAADwAAAGRycy9kb3ducmV2LnhtbESPT2vCQBDF7wW/wzKFXsRsrKIlZhWx&#10;9R+UgtqDx2l2TILZ2ZBdNX57t1Do8fHm/d68dNaaSlypcaVlBf0oBkGcWV1yruD7sOy9gXAeWWNl&#10;mRTcycFs2nlKMdH2xju67n0uAoRdggoK7+tESpcVZNBFtiYO3sk2Bn2QTS51g7cAN5V8jeORNFhy&#10;aCiwpkVB2Xl/MeGN9+Fhe/9Zr8ZfH4vs87QdduPNUamX53Y+AeGp9f/Hf+mNVjAYjeF3TCC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wFv8gAAADcAAAADwAAAAAA&#10;AAAAAAAAAAChAgAAZHJzL2Rvd25yZXYueG1sUEsFBgAAAAAEAAQA+QAAAJYDAAAAAA==&#10;" strokeweight="2.25pt">
                  <o:lock v:ext="edit" aspectratio="t"/>
                </v:line>
                <v:line id="Line 451" o:spid="_x0000_s1293" style="position:absolute;flip:x y;visibility:visible" from="7531,5709" to="7727,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I1sEAAADcAAAADwAAAGRycy9kb3ducmV2LnhtbERPTWuDQBC9F/Iflin01qxNIQSbjYgQ&#10;CL20NQFzHNypiu6sONto/333UMjx8b732eIGdaNJOs8GXtYJKOLa244bA5fz8XkHSgKyxcEzGfgl&#10;geywethjav3MX3QrQ6NiCEuKBtoQxlRrqVtyKGs/Ekfu208OQ4RTo+2Ecwx3g94kyVY77Dg2tDhS&#10;0VLdlz/OQF/JtbzmUsyVFMnH+V2Wz7w25ulxyd9ABVrCXfzvPlkDr9u4Np6JR0A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gjWwQAAANwAAAAPAAAAAAAAAAAAAAAA&#10;AKECAABkcnMvZG93bnJldi54bWxQSwUGAAAAAAQABAD5AAAAjwMAAAAA&#10;" strokeweight="2.25pt">
                  <o:lock v:ext="edit" aspectratio="t"/>
                </v:line>
              </v:group>
              <v:line id="Line 452" o:spid="_x0000_s1294" style="position:absolute;visibility:visible" from="8234,6408" to="8430,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rqMQAAADcAAAADwAAAGRycy9kb3ducmV2LnhtbESPT4vCMBTE7wt+h/AEb2vqH0SrUUQQ&#10;enAPdhe9PppnU2xeahO1fnuzsLDHYWZ+w6w2na3Fg1pfOVYwGiYgiAunKy4V/HzvP+cgfEDWWDsm&#10;BS/ysFn3PlaYavfkIz3yUIoIYZ+iAhNCk0rpC0MW/dA1xNG7uNZiiLItpW7xGeG2luMkmUmLFccF&#10;gw3tDBXX/G4VTL8yo8/dwR+OSXai6jbd3XKn1KDfbZcgAnXhP/zXzrSCyWwB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euoxAAAANwAAAAPAAAAAAAAAAAA&#10;AAAAAKECAABkcnMvZG93bnJldi54bWxQSwUGAAAAAAQABAD5AAAAkgMAAAAA&#10;" strokeweight="2.25pt">
                <o:lock v:ext="edit" aspectratio="t"/>
              </v:line>
              <v:line id="Line 453" o:spid="_x0000_s1295" style="position:absolute;flip:x;visibility:visible" from="7531,6405" to="7727,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LFscAAADcAAAADwAAAGRycy9kb3ducmV2LnhtbESPTWvCQBCG74X+h2UKXkrd+EEtqauI&#10;30IpVHvocZodk9DsbMiuGv+9cxB6HN55n3lmPG1dpc7UhNKzgV43AUWceVtybuD7sHp5AxUissXK&#10;Mxm4UoDp5PFhjKn1F/6i8z7mSiAcUjRQxFinWoesIIeh62tiyY6+cRhlbHJtG7wI3FW6nySv2mHJ&#10;cqHAmuYFZX/7kxONxfCwu/5u1qPP5Tz7OO6Gz8n2x5jOUzt7BxWpjf/L9/bWGhiMRF+eEQLo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AsWxwAAANwAAAAPAAAAAAAA&#10;AAAAAAAAAKECAABkcnMvZG93bnJldi54bWxQSwUGAAAAAAQABAD5AAAAlQMAAAAA&#10;" strokeweight="2.25pt">
                <o:lock v:ext="edit" aspectratio="t"/>
              </v:line>
              <v:shape id="Text Box 454" o:spid="_x0000_s1296" type="#_x0000_t202" style="position:absolute;left:7261;top:5437;width:44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o:lock v:ext="edit" aspectratio="t"/>
                <v:textbox>
                  <w:txbxContent>
                    <w:p w:rsidR="00CC62AE" w:rsidRPr="000A1608" w:rsidRDefault="00CC62AE" w:rsidP="00230344">
                      <w:pPr>
                        <w:rPr>
                          <w:rFonts w:ascii="Arial" w:hAnsi="Arial" w:cs="Arial"/>
                          <w:b/>
                          <w:sz w:val="18"/>
                          <w:szCs w:val="18"/>
                        </w:rPr>
                      </w:pPr>
                      <w:r>
                        <w:rPr>
                          <w:rFonts w:ascii="Arial" w:hAnsi="Arial" w:cs="Arial"/>
                          <w:b/>
                          <w:sz w:val="18"/>
                          <w:szCs w:val="18"/>
                        </w:rPr>
                        <w:t>A</w:t>
                      </w:r>
                    </w:p>
                  </w:txbxContent>
                </v:textbox>
              </v:shape>
              <v:shape id="Text Box 455" o:spid="_x0000_s1297" type="#_x0000_t202" style="position:absolute;left:8301;top:5437;width:44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o:lock v:ext="edit" aspectratio="t"/>
                <v:textbox>
                  <w:txbxContent>
                    <w:p w:rsidR="00CC62AE" w:rsidRPr="000A1608" w:rsidRDefault="00CC62AE" w:rsidP="00230344">
                      <w:pPr>
                        <w:rPr>
                          <w:rFonts w:ascii="Arial" w:hAnsi="Arial" w:cs="Arial"/>
                          <w:b/>
                          <w:sz w:val="18"/>
                          <w:szCs w:val="18"/>
                        </w:rPr>
                      </w:pPr>
                      <w:r>
                        <w:rPr>
                          <w:rFonts w:ascii="Arial" w:hAnsi="Arial" w:cs="Arial"/>
                          <w:b/>
                          <w:sz w:val="18"/>
                          <w:szCs w:val="18"/>
                        </w:rPr>
                        <w:t>B</w:t>
                      </w:r>
                    </w:p>
                  </w:txbxContent>
                </v:textbox>
              </v:shape>
              <v:shape id="Text Box 456" o:spid="_x0000_s1298" type="#_x0000_t202" style="position:absolute;left:7261;top:6493;width:44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o:lock v:ext="edit" aspectratio="t"/>
                <v:textbox>
                  <w:txbxContent>
                    <w:p w:rsidR="00CC62AE" w:rsidRPr="000A1608" w:rsidRDefault="00CC62AE" w:rsidP="00230344">
                      <w:pPr>
                        <w:rPr>
                          <w:rFonts w:ascii="Arial" w:hAnsi="Arial" w:cs="Arial"/>
                          <w:b/>
                          <w:sz w:val="18"/>
                          <w:szCs w:val="18"/>
                        </w:rPr>
                      </w:pPr>
                      <w:r>
                        <w:rPr>
                          <w:rFonts w:ascii="Arial" w:hAnsi="Arial" w:cs="Arial"/>
                          <w:b/>
                          <w:sz w:val="18"/>
                          <w:szCs w:val="18"/>
                        </w:rPr>
                        <w:t>C</w:t>
                      </w:r>
                    </w:p>
                  </w:txbxContent>
                </v:textbox>
              </v:shape>
              <v:shape id="Text Box 457" o:spid="_x0000_s1299" type="#_x0000_t202" style="position:absolute;left:8301;top:6493;width:44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o:lock v:ext="edit" aspectratio="t"/>
                <v:textbox>
                  <w:txbxContent>
                    <w:p w:rsidR="00CC62AE" w:rsidRPr="000A1608" w:rsidRDefault="00CC62AE" w:rsidP="00230344">
                      <w:pPr>
                        <w:rPr>
                          <w:rFonts w:ascii="Arial" w:hAnsi="Arial" w:cs="Arial"/>
                          <w:b/>
                          <w:sz w:val="18"/>
                          <w:szCs w:val="18"/>
                        </w:rPr>
                      </w:pPr>
                      <w:r>
                        <w:rPr>
                          <w:rFonts w:ascii="Arial" w:hAnsi="Arial" w:cs="Arial"/>
                          <w:b/>
                          <w:sz w:val="18"/>
                          <w:szCs w:val="18"/>
                        </w:rPr>
                        <w:t>D</w:t>
                      </w:r>
                    </w:p>
                  </w:txbxContent>
                </v:textbox>
              </v:shape>
            </v:group>
            <v:group id="Group 458" o:spid="_x0000_s1300" style="position:absolute;left:2296;top:2118;width:1586;height:435;flip:y" coordorigin="7356,2919" coordsize="132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fWYMQAAADcAAAADwAAAGRycy9kb3ducmV2LnhtbESPQWvCQBSE7wX/w/IK&#10;3nRTTW1JsxEpVER6MVbx+Mi+Jkuzb0N21fTfdwWhx2FmvmHy5WBbcaHeG8cKnqYJCOLKacO1gq/9&#10;x+QVhA/IGlvHpOCXPCyL0UOOmXZX3tGlDLWIEPYZKmhC6DIpfdWQRT91HXH0vl1vMUTZ11L3eI1w&#10;28pZkiykRcNxocGO3huqfsqzVXBYmZTS42n7mVREGy1P69KkSo0fh9UbiEBD+A/f2xutYP7yDL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fWYMQAAADcAAAA&#10;DwAAAAAAAAAAAAAAAACqAgAAZHJzL2Rvd25yZXYueG1sUEsFBgAAAAAEAAQA+gAAAJsDAAAAAA==&#10;">
              <o:lock v:ext="edit" aspectratio="t"/>
              <v:rect id="Rectangle 459" o:spid="_x0000_s1301" style="position:absolute;left:7356;top:2919;width:132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BasMA&#10;AADcAAAADwAAAGRycy9kb3ducmV2LnhtbESPQYvCMBSE78L+h/AWvGmqgpZqFF0Q9+BFXdgeH82z&#10;KTYv3SZq998bQfA4zMw3zGLV2VrcqPWVYwWjYQKCuHC64lLBz2k7SEH4gKyxdkwK/snDavnRW2Cm&#10;3Z0PdDuGUkQI+wwVmBCaTEpfGLLoh64hjt7ZtRZDlG0pdYv3CLe1HCfJVFqsOC4YbOjLUHE5Xq0C&#10;qv+2v2m6PuS7zaZIGp2b3T5Xqv/ZrecgAnXhHX61v7WCyWw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BasMAAADcAAAADwAAAAAAAAAAAAAAAACYAgAAZHJzL2Rv&#10;d25yZXYueG1sUEsFBgAAAAAEAAQA9QAAAIgDAAAAAA==&#10;" strokeweight="0">
                <o:lock v:ext="edit" aspectratio="t"/>
              </v:rect>
              <v:rect id="Rectangle 460" o:spid="_x0000_s1302" alt="noir)" style="position:absolute;left:7434;top:2951;width:1189;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DucMA&#10;AADcAAAADwAAAGRycy9kb3ducmV2LnhtbESPQYvCMBSE74L/ITxhb5qqi5VqFFlY9Oi26vnRPNti&#10;81KbqF1//WZB8DjMzDfMct2ZWtypdZVlBeNRBII4t7riQsEh+x7OQTiPrLG2TAp+ycF61e8tMdH2&#10;wT90T30hAoRdggpK75tESpeXZNCNbEMcvLNtDfog20LqFh8Bbmo5iaKZNFhxWCixoa+S8kt6Mwqe&#10;+nnKDvE+235OUtrvxvU1nx6V+hh0mwUIT51/h1/tnVYwjWP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nDucMAAADcAAAADwAAAAAAAAAAAAAAAACYAgAAZHJzL2Rv&#10;d25yZXYueG1sUEsFBgAAAAAEAAQA9QAAAIgDAAAAAA==&#10;" fillcolor="black">
                <v:fill r:id="rId10" o:title="" type="pattern"/>
                <o:lock v:ext="edit" aspectratio="t"/>
              </v:rect>
              <v:rect id="Rectangle 461" o:spid="_x0000_s1303" style="position:absolute;left:8114;top:3000;width:509;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o:lock v:ext="edit" aspectratio="t"/>
              </v:rect>
              <v:rect id="Rectangle 462" o:spid="_x0000_s1304" style="position:absolute;left:7432;top:3068;width:310;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o:lock v:ext="edit" aspectratio="t"/>
              </v:rect>
              <v:shape id="AutoShape 463" o:spid="_x0000_s1305" style="position:absolute;left:7789;top:2946;width:272;height:37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K8b4A&#10;AADcAAAADwAAAGRycy9kb3ducmV2LnhtbERPzYrCMBC+L/gOYQRvNlVXkWoUERb2tLDVBxiSsS02&#10;k5rE2r795iDs8eP73x8H24qefGgcK1hkOQhi7UzDlYLr5Wu+BREissHWMSkYKcDxMPnYY2Hci3+p&#10;L2MlUgiHAhXUMXaFlEHXZDFkriNO3M15izFBX0nj8ZXCbSuXeb6RFhtODTV2dK5J38unVXAetfuk&#10;5aIdy7X+GW69D4/glZpNh9MORKQh/ovf7m+jYLVN89OZdATk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2SvG+AAAA3AAAAA8AAAAAAAAAAAAAAAAAmAIAAGRycy9kb3ducmV2&#10;LnhtbFBLBQYAAAAABAAEAPUAAACDAwAAAAA=&#10;" adj="0,,0" path="m,l5400,21600r10800,l21600,,,xe">
                <v:stroke joinstyle="miter"/>
                <v:formulas/>
                <v:path o:connecttype="custom" o:connectlocs="238,190;136,379;34,190;136,0" o:connectangles="0,0,0,0" textboxrect="4526,4502,17074,17098"/>
                <o:lock v:ext="edit" aspectratio="t"/>
              </v:shape>
              <v:shape id="Freeform 464" o:spid="_x0000_s1306" style="position:absolute;left:7384;top:2932;width:77;height:426;visibility:visible;mso-wrap-style:square;v-text-anchor:top" coordsize="18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9ssUA&#10;AADcAAAADwAAAGRycy9kb3ducmV2LnhtbESPQWsCMRSE74L/ITyhNzerrWJXo0iLUGh7qBZ6fW6e&#10;u4ubl5hEXf99UxB6HGbmG2ax6kwrLuRDY1nBKMtBEJdWN1wp+N5thjMQISJrbC2TghsFWC37vQUW&#10;2l75iy7bWIkE4VCggjpGV0gZypoMhsw64uQdrDcYk/SV1B6vCW5aOc7zqTTYcFqo0dFLTeVxezYK&#10;Irr1089H/jo57W/du5s++134VOph0K3nICJ18T98b79pBY+zE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b2yxQAAANwAAAAPAAAAAAAAAAAAAAAAAJgCAABkcnMv&#10;ZG93bnJldi54bWxQSwUGAAAAAAQABAD1AAAAigMAAAAA&#10;" path="m63,1071v13,55,44,25,60,c139,1046,158,1000,161,921,164,842,134,701,138,599v4,-102,45,-233,45,-293c183,246,142,280,138,239,134,198,167,98,161,59,155,20,126,,101,6,76,12,22,45,11,96,,147,33,234,33,314,33,394,9,505,11,576v2,71,30,88,37,165c55,818,50,1016,63,1071xe" stroked="f">
                <v:path arrowok="t" o:connecttype="custom" o:connectlocs="27,405;52,405;68,348;58,227;77,116;58,90;68,22;42,2;5,36;14,119;5,218;20,280;27,405" o:connectangles="0,0,0,0,0,0,0,0,0,0,0,0,0"/>
                <o:lock v:ext="edit" aspectratio="t"/>
              </v:shape>
              <v:line id="Line 465" o:spid="_x0000_s1307" style="position:absolute;flip:y;visibility:visible" from="7419,3138" to="8625,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XucUAAADcAAAADwAAAGRycy9kb3ducmV2LnhtbESPQWsCMRSE74X+h/AEL0Wza0GW1ShS&#10;KKj1Um09P5PX3aWblyVJddtfbwqCx2FmvmHmy9624kw+NI4V5OMMBLF2puFKwcfhdVSACBHZYOuY&#10;FPxSgOXi8WGOpXEXfqfzPlYiQTiUqKCOsSulDLomi2HsOuLkfTlvMSbpK2k8XhLctnKSZVNpseG0&#10;UGNHLzXp7/2PVfCX6+36baOtz6vT55E22tunnVLDQb+agYjUx3v41l4bBc/FBP7P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wXucUAAADcAAAADwAAAAAAAAAA&#10;AAAAAAChAgAAZHJzL2Rvd25yZXYueG1sUEsFBgAAAAAEAAQA+QAAAJMDAAAAAA==&#10;" strokeweight="0">
                <v:stroke dashstyle="longDashDot"/>
                <o:lock v:ext="edit" aspectratio="t"/>
              </v:line>
              <v:shape id="Freeform 466" o:spid="_x0000_s1308" style="position:absolute;left:8584;top:2932;width:85;height:426;visibility:visible;mso-wrap-style:square;v-text-anchor:top" coordsize="18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GXsUA&#10;AADcAAAADwAAAGRycy9kb3ducmV2LnhtbESPQWsCMRSE70L/Q3iF3txsayt2axSxCAX1UC30+rp5&#10;7i5uXmISdf33Rih4HGbmG2Y87UwrTuRDY1nBc5aDIC6tbrhS8LNd9EcgQkTW2FomBRcKMJ089MZY&#10;aHvmbzptYiUShEOBCuoYXSFlKGsyGDLriJO3s95gTNJXUns8J7hp5UueD6XBhtNCjY7mNZX7zdEo&#10;iOhmr7+r/PPt8Hfplm747rdhrdTTYzf7ABGpi/fwf/tLKxiMBnA7k46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4ZexQAAANwAAAAPAAAAAAAAAAAAAAAAAJgCAABkcnMv&#10;ZG93bnJldi54bWxQSwUGAAAAAAQABAD1AAAAigMAAAAA&#10;" path="m63,1071v13,55,44,25,60,c139,1046,158,1000,161,921,164,842,134,701,138,599v4,-102,45,-233,45,-293c183,246,142,280,138,239,134,198,167,98,161,59,155,20,126,,101,6,76,12,22,45,11,96,,147,33,234,33,314,33,394,9,505,11,576v2,71,30,88,37,165c55,818,50,1016,63,1071xe" stroked="f">
                <v:path arrowok="t" o:connecttype="custom" o:connectlocs="29,405;57,405;75,348;64,227;85,116;64,90;75,22;47,2;5,36;15,119;5,218;22,280;29,405" o:connectangles="0,0,0,0,0,0,0,0,0,0,0,0,0"/>
                <o:lock v:ext="edit" aspectratio="t"/>
              </v:shape>
            </v:group>
            <v:line id="Line 467" o:spid="_x0000_s1309" style="position:absolute;flip:x;visibility:visible" from="2746,2120" to="274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zAJcQAAADcAAAADwAAAGRycy9kb3ducmV2LnhtbESP3YrCMBSE7wXfIRxh7zT1b5VqFJFd&#10;rTfCVh/g0Jxt6zYnpclqfXsjCF4OM/MNs1y3phJXalxpWcFwEIEgzqwuOVdwPn335yCcR9ZYWSYF&#10;d3KwXnU7S4y1vfEPXVOfiwBhF6OCwvs6ltJlBRl0A1sTB+/XNgZ9kE0udYO3ADeVHEXRpzRYclgo&#10;sKZtQdlf+m8UHMxxVyfjdGan9FUmh+0lHe4vSn302s0ChKfWv8OvdqIVjOc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MAlxAAAANwAAAAPAAAAAAAAAAAA&#10;AAAAAKECAABkcnMvZG93bnJldi54bWxQSwUGAAAAAAQABAD5AAAAkgMAAAAA&#10;" strokeweight="0">
              <v:stroke dashstyle="dash"/>
              <o:lock v:ext="edit" aspectratio="t"/>
            </v:line>
            <v:line id="Line 468" o:spid="_x0000_s1310" style="position:absolute;flip:x;visibility:visible" from="3205,2120" to="3205,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lvsQAAADcAAAADwAAAGRycy9kb3ducmV2LnhtbESP0YrCMBRE3wX/IVxh3zRV0S3VKCLu&#10;Wl8Eu37Apbm21eamNFG7f28WFnwcZuYMs1x3phYPal1lWcF4FIEgzq2uuFBw/vkaxiCcR9ZYWyYF&#10;v+Rgver3lpho++QTPTJfiABhl6CC0vsmkdLlJRl0I9sQB+9iW4M+yLaQusVngJtaTqJoLg1WHBZK&#10;bGhbUn7L7kbBwRy/m3SafdoZ7ar0sL1m4/1VqY9Bt1mA8NT5d/i/nWoF03gGf2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AGW+xAAAANwAAAAPAAAAAAAAAAAA&#10;AAAAAKECAABkcnMvZG93bnJldi54bWxQSwUGAAAAAAQABAD5AAAAkgMAAAAA&#10;" strokeweight="0">
              <v:stroke dashstyle="dash"/>
              <o:lock v:ext="edit" aspectratio="t"/>
            </v:line>
            <w10:wrap type="none"/>
            <w10:anchorlock/>
          </v:group>
        </w:pict>
      </w:r>
    </w:p>
    <w:p w:rsidR="00DA57E3" w:rsidRDefault="00DB5F14" w:rsidP="0097282F">
      <w:pPr>
        <w:pStyle w:val="Subtitle"/>
        <w:jc w:val="center"/>
        <w:rPr>
          <w:rFonts w:ascii="Arial" w:hAnsi="Arial" w:cs="Arial"/>
          <w:sz w:val="18"/>
          <w:szCs w:val="18"/>
          <w:lang w:val="en-GB"/>
        </w:rPr>
      </w:pPr>
      <w:r>
        <w:rPr>
          <w:rFonts w:ascii="Arial" w:hAnsi="Arial" w:cs="Arial"/>
          <w:bCs/>
          <w:sz w:val="18"/>
          <w:szCs w:val="18"/>
          <w:lang w:val="en-GB"/>
        </w:rPr>
        <w:t>Fig.</w:t>
      </w:r>
      <w:r w:rsidR="00230344">
        <w:rPr>
          <w:rFonts w:ascii="Arial" w:hAnsi="Arial" w:cs="Arial"/>
          <w:bCs/>
          <w:sz w:val="18"/>
          <w:szCs w:val="18"/>
          <w:lang w:val="en-GB"/>
        </w:rPr>
        <w:t xml:space="preserve"> 3</w:t>
      </w:r>
      <w:r w:rsidR="00DA57E3" w:rsidRPr="00B9225B">
        <w:rPr>
          <w:rFonts w:ascii="Arial" w:hAnsi="Arial" w:cs="Arial"/>
          <w:bCs/>
          <w:sz w:val="18"/>
          <w:szCs w:val="18"/>
          <w:lang w:val="en-GB"/>
        </w:rPr>
        <w:t>:</w:t>
      </w:r>
      <w:r w:rsidR="00935CB0" w:rsidRPr="00935CB0">
        <w:rPr>
          <w:rFonts w:ascii="Arial" w:hAnsi="Arial" w:cs="Arial"/>
          <w:bCs/>
          <w:sz w:val="18"/>
          <w:szCs w:val="18"/>
          <w:lang w:val="en-GB"/>
        </w:rPr>
        <w:t>“</w:t>
      </w:r>
      <w:r w:rsidR="00230344">
        <w:rPr>
          <w:rFonts w:ascii="Arial" w:hAnsi="Arial" w:cs="Arial"/>
          <w:color w:val="FF0000"/>
          <w:sz w:val="18"/>
          <w:szCs w:val="18"/>
        </w:rPr>
        <w:t>Arial, 9 points, c</w:t>
      </w:r>
      <w:r w:rsidRPr="00DB5F14">
        <w:rPr>
          <w:rFonts w:ascii="Arial" w:hAnsi="Arial" w:cs="Arial"/>
          <w:color w:val="FF0000"/>
          <w:sz w:val="18"/>
          <w:szCs w:val="18"/>
        </w:rPr>
        <w:t>entered</w:t>
      </w:r>
      <w:r w:rsidR="00CC62AE">
        <w:rPr>
          <w:rFonts w:ascii="Arial" w:hAnsi="Arial" w:cs="Arial"/>
          <w:color w:val="FF0000"/>
          <w:sz w:val="18"/>
          <w:szCs w:val="18"/>
        </w:rPr>
        <w:t xml:space="preserve">, </w:t>
      </w:r>
      <w:r w:rsidR="00DA6B3C">
        <w:rPr>
          <w:rFonts w:ascii="Arial" w:hAnsi="Arial" w:cs="Arial"/>
          <w:color w:val="FF0000"/>
          <w:sz w:val="18"/>
          <w:szCs w:val="18"/>
        </w:rPr>
        <w:t xml:space="preserve">and </w:t>
      </w:r>
      <w:r w:rsidR="00CC62AE">
        <w:rPr>
          <w:rFonts w:ascii="Arial" w:hAnsi="Arial" w:cs="Arial"/>
          <w:color w:val="FF0000"/>
          <w:sz w:val="18"/>
          <w:szCs w:val="18"/>
        </w:rPr>
        <w:t>graph aligned on the text</w:t>
      </w:r>
      <w:r w:rsidR="00935CB0" w:rsidRPr="00935CB0">
        <w:rPr>
          <w:rFonts w:ascii="Arial" w:hAnsi="Arial" w:cs="Arial"/>
          <w:sz w:val="18"/>
          <w:szCs w:val="18"/>
        </w:rPr>
        <w:t>”</w:t>
      </w:r>
      <w:r w:rsidR="003F05DF" w:rsidRPr="00B9225B">
        <w:rPr>
          <w:rFonts w:ascii="Arial" w:hAnsi="Arial" w:cs="Arial"/>
          <w:sz w:val="18"/>
          <w:szCs w:val="18"/>
          <w:lang w:val="en-GB"/>
        </w:rPr>
        <w:t>E</w:t>
      </w:r>
      <w:r w:rsidR="00657CC6" w:rsidRPr="00B9225B">
        <w:rPr>
          <w:rFonts w:ascii="Arial" w:hAnsi="Arial" w:cs="Arial"/>
          <w:sz w:val="18"/>
          <w:szCs w:val="18"/>
          <w:lang w:val="en-GB"/>
        </w:rPr>
        <w:t>xample text text text tex</w:t>
      </w:r>
      <w:r w:rsidR="00CC62AE">
        <w:rPr>
          <w:rFonts w:ascii="Arial" w:hAnsi="Arial" w:cs="Arial"/>
          <w:sz w:val="18"/>
          <w:szCs w:val="18"/>
          <w:lang w:val="en-GB"/>
        </w:rPr>
        <w:t>t text text text text text text</w:t>
      </w:r>
    </w:p>
    <w:p w:rsidR="00AF0B70" w:rsidRDefault="00AF0B70" w:rsidP="0097282F">
      <w:pPr>
        <w:pStyle w:val="Subtitle"/>
        <w:jc w:val="center"/>
        <w:rPr>
          <w:rFonts w:ascii="Arial" w:hAnsi="Arial" w:cs="Arial"/>
          <w:sz w:val="18"/>
          <w:szCs w:val="18"/>
          <w:lang w:val="en-GB"/>
        </w:rPr>
      </w:pPr>
    </w:p>
    <w:p w:rsidR="00476447"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by </w:t>
      </w:r>
      <w:r w:rsidRPr="00494BA7">
        <w:rPr>
          <w:rFonts w:ascii="Arial" w:hAnsi="Arial" w:cs="Arial"/>
          <w:color w:val="0000FF"/>
          <w:sz w:val="20"/>
          <w:lang w:val="en-GB"/>
        </w:rPr>
        <w:t>Zovatto and Pedrizzetti (2001)</w:t>
      </w:r>
      <w:r>
        <w:rPr>
          <w:rFonts w:ascii="Arial" w:hAnsi="Arial" w:cs="Arial"/>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sidRPr="00494BA7">
        <w:rPr>
          <w:rFonts w:ascii="Arial" w:hAnsi="Arial" w:cs="Arial"/>
          <w:color w:val="0000FF"/>
          <w:sz w:val="20"/>
          <w:lang w:val="en-GB"/>
        </w:rPr>
        <w:t xml:space="preserve">Graftieaux </w:t>
      </w:r>
      <w:r>
        <w:rPr>
          <w:rFonts w:ascii="Arial" w:hAnsi="Arial" w:cs="Arial"/>
          <w:color w:val="0000FF"/>
          <w:sz w:val="20"/>
          <w:lang w:val="en-GB"/>
        </w:rPr>
        <w:t>etal.</w:t>
      </w:r>
      <w:r w:rsidRPr="00494BA7">
        <w:rPr>
          <w:rFonts w:ascii="Arial" w:hAnsi="Arial" w:cs="Arial"/>
          <w:color w:val="0000FF"/>
          <w:sz w:val="20"/>
          <w:lang w:val="en-GB"/>
        </w:rPr>
        <w:t xml:space="preserve"> (200</w:t>
      </w:r>
      <w:r>
        <w:rPr>
          <w:rFonts w:ascii="Arial" w:hAnsi="Arial" w:cs="Arial"/>
          <w:color w:val="0000FF"/>
          <w:sz w:val="20"/>
          <w:lang w:val="en-GB"/>
        </w:rPr>
        <w:t>1</w:t>
      </w:r>
      <w:r w:rsidRPr="00494BA7">
        <w:rPr>
          <w:rFonts w:ascii="Arial" w:hAnsi="Arial" w:cs="Arial"/>
          <w:color w:val="0000FF"/>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w:t>
      </w:r>
    </w:p>
    <w:p w:rsidR="00476447" w:rsidRDefault="00476447" w:rsidP="0097282F">
      <w:pPr>
        <w:pStyle w:val="Subtitle"/>
        <w:rPr>
          <w:rFonts w:ascii="Arial" w:hAnsi="Arial" w:cs="Arial"/>
          <w:sz w:val="20"/>
          <w:lang w:val="en-GB"/>
        </w:rPr>
      </w:pPr>
    </w:p>
    <w:p w:rsidR="00C46701" w:rsidRDefault="00941E09" w:rsidP="0097282F">
      <w:pPr>
        <w:pStyle w:val="Subtitle"/>
        <w:rPr>
          <w:rFonts w:ascii="Arial" w:hAnsi="Arial" w:cs="Arial"/>
          <w:sz w:val="20"/>
          <w:lang w:val="en-GB"/>
        </w:rPr>
      </w:pPr>
      <w:r>
        <w:rPr>
          <w:rFonts w:ascii="Arial" w:hAnsi="Arial" w:cs="Arial"/>
          <w:sz w:val="20"/>
          <w:lang w:val="en-GB"/>
        </w:rPr>
        <w:t>T</w:t>
      </w:r>
      <w:r w:rsidR="00C46701" w:rsidRPr="00BD1674">
        <w:rPr>
          <w:rFonts w:ascii="Arial" w:hAnsi="Arial" w:cs="Arial"/>
          <w:sz w:val="20"/>
          <w:lang w:val="en-GB"/>
        </w:rPr>
        <w:t xml:space="preserve">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w:t>
      </w:r>
      <w:r w:rsidR="00C46701">
        <w:rPr>
          <w:rFonts w:ascii="Arial" w:hAnsi="Arial" w:cs="Arial"/>
          <w:color w:val="0000FF"/>
          <w:sz w:val="20"/>
          <w:lang w:val="en-GB"/>
        </w:rPr>
        <w:t>Escriva</w:t>
      </w:r>
      <w:r w:rsidR="00C46701" w:rsidRPr="00494BA7">
        <w:rPr>
          <w:rFonts w:ascii="Arial" w:hAnsi="Arial" w:cs="Arial"/>
          <w:color w:val="0000FF"/>
          <w:sz w:val="20"/>
          <w:lang w:val="en-GB"/>
        </w:rPr>
        <w:t xml:space="preserve"> (1</w:t>
      </w:r>
      <w:r w:rsidR="00C46701">
        <w:rPr>
          <w:rFonts w:ascii="Arial" w:hAnsi="Arial" w:cs="Arial"/>
          <w:color w:val="0000FF"/>
          <w:sz w:val="20"/>
          <w:lang w:val="en-GB"/>
        </w:rPr>
        <w:t>99</w:t>
      </w:r>
      <w:r w:rsidR="00C46701" w:rsidRPr="00494BA7">
        <w:rPr>
          <w:rFonts w:ascii="Arial" w:hAnsi="Arial" w:cs="Arial"/>
          <w:color w:val="0000FF"/>
          <w:sz w:val="20"/>
          <w:lang w:val="en-GB"/>
        </w:rPr>
        <w:t>9)</w:t>
      </w:r>
      <w:r w:rsidR="00C46701"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w:t>
      </w:r>
      <w:r w:rsidR="00C46701">
        <w:rPr>
          <w:rFonts w:ascii="Arial" w:hAnsi="Arial" w:cs="Arial"/>
          <w:sz w:val="20"/>
          <w:lang w:val="en-GB"/>
        </w:rPr>
        <w:t>.</w:t>
      </w:r>
    </w:p>
    <w:p w:rsidR="00F9046A" w:rsidRPr="00BD1674" w:rsidRDefault="00F9046A" w:rsidP="0097282F">
      <w:pPr>
        <w:pStyle w:val="Subtitle"/>
        <w:rPr>
          <w:rFonts w:ascii="Arial" w:hAnsi="Arial" w:cs="Arial"/>
          <w:sz w:val="20"/>
          <w:lang w:val="en-GB"/>
        </w:rPr>
      </w:pPr>
    </w:p>
    <w:p w:rsidR="00F9046A" w:rsidRDefault="00F9046A" w:rsidP="0097282F">
      <w:pPr>
        <w:pStyle w:val="Subtitle"/>
        <w:jc w:val="center"/>
        <w:rPr>
          <w:rFonts w:ascii="Arial" w:hAnsi="Arial" w:cs="Arial"/>
          <w:sz w:val="18"/>
          <w:szCs w:val="18"/>
          <w:lang w:val="en-GB"/>
        </w:rPr>
      </w:pPr>
      <w:r>
        <w:rPr>
          <w:rFonts w:ascii="Arial" w:hAnsi="Arial" w:cs="Arial"/>
          <w:bCs/>
          <w:sz w:val="18"/>
          <w:szCs w:val="18"/>
          <w:lang w:val="en-GB"/>
        </w:rPr>
        <w:t>Tab.</w:t>
      </w:r>
      <w:r w:rsidRPr="00B9225B">
        <w:rPr>
          <w:rFonts w:ascii="Arial" w:hAnsi="Arial" w:cs="Arial"/>
          <w:bCs/>
          <w:sz w:val="18"/>
          <w:szCs w:val="18"/>
          <w:lang w:val="en-GB"/>
        </w:rPr>
        <w:t xml:space="preserve"> 1:</w:t>
      </w:r>
      <w:r w:rsidRPr="00935CB0">
        <w:rPr>
          <w:rFonts w:ascii="Arial" w:hAnsi="Arial" w:cs="Arial"/>
          <w:bCs/>
          <w:sz w:val="18"/>
          <w:szCs w:val="18"/>
          <w:lang w:val="en-GB"/>
        </w:rPr>
        <w:t>“</w:t>
      </w:r>
      <w:r w:rsidRPr="00DB5F14">
        <w:rPr>
          <w:rFonts w:ascii="Arial" w:hAnsi="Arial" w:cs="Arial"/>
          <w:color w:val="FF0000"/>
          <w:sz w:val="18"/>
          <w:szCs w:val="18"/>
        </w:rPr>
        <w:t>Arial, 9 points</w:t>
      </w:r>
      <w:r>
        <w:rPr>
          <w:rFonts w:ascii="Arial" w:hAnsi="Arial" w:cs="Arial"/>
          <w:color w:val="FF0000"/>
          <w:sz w:val="18"/>
          <w:szCs w:val="18"/>
        </w:rPr>
        <w:t>, c</w:t>
      </w:r>
      <w:r w:rsidRPr="00DB5F14">
        <w:rPr>
          <w:rFonts w:ascii="Arial" w:hAnsi="Arial" w:cs="Arial"/>
          <w:color w:val="FF0000"/>
          <w:sz w:val="18"/>
          <w:szCs w:val="18"/>
        </w:rPr>
        <w:t>entered</w:t>
      </w:r>
      <w:r>
        <w:rPr>
          <w:rFonts w:ascii="Arial" w:hAnsi="Arial" w:cs="Arial"/>
          <w:color w:val="FF0000"/>
          <w:sz w:val="18"/>
          <w:szCs w:val="18"/>
        </w:rPr>
        <w:t>, and table aligned on the text</w:t>
      </w:r>
      <w:r w:rsidRPr="00935CB0">
        <w:rPr>
          <w:rFonts w:ascii="Arial" w:hAnsi="Arial" w:cs="Arial"/>
          <w:sz w:val="18"/>
          <w:szCs w:val="18"/>
        </w:rPr>
        <w:t>”</w:t>
      </w:r>
      <w:r w:rsidRPr="00B9225B">
        <w:rPr>
          <w:rFonts w:ascii="Arial" w:hAnsi="Arial" w:cs="Arial"/>
          <w:sz w:val="18"/>
          <w:szCs w:val="18"/>
          <w:lang w:val="en-GB"/>
        </w:rPr>
        <w:t>Example text text text tex</w:t>
      </w:r>
      <w:r>
        <w:rPr>
          <w:rFonts w:ascii="Arial" w:hAnsi="Arial" w:cs="Arial"/>
          <w:sz w:val="18"/>
          <w:szCs w:val="18"/>
          <w:lang w:val="en-GB"/>
        </w:rPr>
        <w:t>t text text text text text</w:t>
      </w:r>
    </w:p>
    <w:tbl>
      <w:tblPr>
        <w:tblW w:w="46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979"/>
        <w:gridCol w:w="979"/>
        <w:gridCol w:w="979"/>
        <w:gridCol w:w="762"/>
      </w:tblGrid>
      <w:tr w:rsidR="00B9225B" w:rsidRPr="000D10AD" w:rsidTr="000D10AD">
        <w:tc>
          <w:tcPr>
            <w:tcW w:w="979" w:type="dxa"/>
          </w:tcPr>
          <w:p w:rsidR="00B9225B" w:rsidRPr="000D10AD" w:rsidRDefault="00B9225B"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762" w:type="dxa"/>
          </w:tcPr>
          <w:p w:rsidR="00B9225B" w:rsidRPr="000D10AD" w:rsidRDefault="00B9225B"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r>
      <w:tr w:rsidR="00B9225B" w:rsidRPr="000D10AD" w:rsidTr="000D10AD">
        <w:tc>
          <w:tcPr>
            <w:tcW w:w="979" w:type="dxa"/>
          </w:tcPr>
          <w:p w:rsidR="00B9225B" w:rsidRPr="000D10AD" w:rsidRDefault="00B9225B"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B9225B" w:rsidRPr="000D10AD" w:rsidTr="000D10AD">
        <w:tc>
          <w:tcPr>
            <w:tcW w:w="979" w:type="dxa"/>
          </w:tcPr>
          <w:p w:rsidR="00B9225B" w:rsidRPr="000D10AD" w:rsidRDefault="00B9225B"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B9225B" w:rsidRPr="000D10AD" w:rsidTr="000D10AD">
        <w:tc>
          <w:tcPr>
            <w:tcW w:w="979" w:type="dxa"/>
          </w:tcPr>
          <w:p w:rsidR="00B9225B" w:rsidRPr="000D10AD" w:rsidRDefault="00B9225B"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B9225B" w:rsidRPr="000D10AD" w:rsidTr="000D10AD">
        <w:tc>
          <w:tcPr>
            <w:tcW w:w="979" w:type="dxa"/>
          </w:tcPr>
          <w:p w:rsidR="00B9225B" w:rsidRPr="000D10AD" w:rsidRDefault="00B9225B"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B9225B" w:rsidRPr="000D10AD" w:rsidRDefault="00B9225B"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7109D7" w:rsidRPr="000D10AD" w:rsidTr="000D10AD">
        <w:tc>
          <w:tcPr>
            <w:tcW w:w="979" w:type="dxa"/>
          </w:tcPr>
          <w:p w:rsidR="007109D7" w:rsidRPr="000D10AD" w:rsidRDefault="007109D7"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7109D7" w:rsidRPr="000D10AD" w:rsidTr="000D10AD">
        <w:tc>
          <w:tcPr>
            <w:tcW w:w="979" w:type="dxa"/>
          </w:tcPr>
          <w:p w:rsidR="007109D7" w:rsidRPr="000D10AD" w:rsidRDefault="007109D7"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7109D7" w:rsidRPr="000D10AD" w:rsidRDefault="007109D7"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bl>
    <w:p w:rsidR="00AF0B70" w:rsidRDefault="00AF0B70" w:rsidP="0097282F">
      <w:pPr>
        <w:pStyle w:val="Subtitle"/>
        <w:jc w:val="center"/>
        <w:rPr>
          <w:rFonts w:ascii="Arial" w:hAnsi="Arial" w:cs="Arial"/>
          <w:sz w:val="18"/>
          <w:szCs w:val="18"/>
          <w:lang w:val="en-GB"/>
        </w:rPr>
      </w:pPr>
    </w:p>
    <w:p w:rsidR="00941E09" w:rsidRDefault="00941E09" w:rsidP="0097282F">
      <w:pPr>
        <w:pStyle w:val="Subtitle"/>
        <w:rPr>
          <w:rFonts w:ascii="Arial" w:hAnsi="Arial" w:cs="Arial"/>
          <w:sz w:val="20"/>
          <w:lang w:val="en-GB"/>
        </w:rPr>
      </w:pPr>
      <w:r w:rsidRPr="00BD1674">
        <w:rPr>
          <w:rFonts w:ascii="Arial" w:hAnsi="Arial" w:cs="Arial"/>
          <w:sz w:val="20"/>
          <w:lang w:val="en-GB"/>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Text text text text text text</w:t>
      </w:r>
    </w:p>
    <w:p w:rsidR="00941E09" w:rsidRDefault="00941E09" w:rsidP="0097282F">
      <w:pPr>
        <w:pStyle w:val="Subtitle"/>
        <w:rPr>
          <w:rFonts w:ascii="Arial" w:hAnsi="Arial" w:cs="Arial"/>
          <w:sz w:val="18"/>
          <w:szCs w:val="18"/>
          <w:lang w:val="en-GB"/>
        </w:rPr>
      </w:pPr>
    </w:p>
    <w:p w:rsidR="00230344" w:rsidRDefault="00E904F1" w:rsidP="0097282F">
      <w:pPr>
        <w:pStyle w:val="Subtitle"/>
        <w:jc w:val="center"/>
        <w:rPr>
          <w:rFonts w:ascii="Arial" w:hAnsi="Arial" w:cs="Arial"/>
          <w:sz w:val="18"/>
          <w:szCs w:val="18"/>
          <w:lang w:val="en-GB"/>
        </w:rPr>
      </w:pPr>
      <w:r w:rsidRPr="00E904F1">
        <w:rPr>
          <w:rFonts w:ascii="Arial" w:hAnsi="Arial" w:cs="Arial"/>
          <w:noProof/>
          <w:sz w:val="18"/>
          <w:szCs w:val="18"/>
          <w:lang w:val="tr-TR" w:eastAsia="tr-TR"/>
        </w:rPr>
      </w:r>
      <w:r w:rsidRPr="00E904F1">
        <w:rPr>
          <w:rFonts w:ascii="Arial" w:hAnsi="Arial" w:cs="Arial"/>
          <w:noProof/>
          <w:sz w:val="18"/>
          <w:szCs w:val="18"/>
          <w:lang w:val="tr-TR" w:eastAsia="tr-TR"/>
        </w:rPr>
        <w:pict>
          <v:group id="Group 469" o:spid="_x0000_s1631" style="width:241.75pt;height:167.7pt;mso-position-horizontal-relative:char;mso-position-vertical-relative:line" coordorigin="3330,711" coordsize="3384,31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">
            <o:lock v:ext="edit" aspectratio="t"/>
            <v:group id="Group 470" o:spid="_x0000_s1633" style="position:absolute;left:3353;top:747;width:3335;height:3120" coordorigin="1614,685" coordsize="3335,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o:lock v:ext="edit" aspectratio="t"/>
              <v:shape id="Picture 471" o:spid="_x0000_s1644" type="#_x0000_t75" alt="DSC01028" style="position:absolute;left:1614;top:685;width:3267;height:2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8L/jHAAAA3AAAAA8AAABkcnMvZG93bnJldi54bWxEj0FrAjEUhO+F/ofwhF6KZl2tyGqUIpT2&#10;UIpuPXh8bJ6bxc3LmqTr9t83hUKPw8x8w6y3g21FTz40jhVMJxkI4srphmsFx8+X8RJEiMgaW8ek&#10;4JsCbDf3d2sstLvxgfoy1iJBOBSowMTYFVKGypDFMHEdcfLOzluMSfpaao+3BLetzLNsIS02nBYM&#10;drQzVF3KL6vg6dFf5Xt+Pprdvm9eT3b+sSznSj2MhucViEhD/A//td+0glk+g98z6Qj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8L/jHAAAA3AAAAA8AAAAAAAAAAAAA&#10;AAAAnwIAAGRycy9kb3ducmV2LnhtbFBLBQYAAAAABAAEAPcAAACTAwAAAAA=&#10;">
                <v:imagedata r:id="rId13" o:title="DSC01028"/>
              </v:shape>
              <v:group id="Group 472" o:spid="_x0000_s1634" style="position:absolute;left:2245;top:1157;width:2704;height:2648" coordorigin="2295,1177" coordsize="2704,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o:lock v:ext="edit" aspectratio="t"/>
                <v:rect id="Rectangle 473" o:spid="_x0000_s1643" style="position:absolute;left:2295;top:1177;width:2648;height:19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ZhsUA&#10;AADcAAAADwAAAGRycy9kb3ducmV2LnhtbESPzWrDMBCE74W+g9hCbo2Un5riRgkhUGgu+XH8AIu1&#10;sU2slbGU2OnTV4FAj8PMfMMsVoNtxI06XzvWMBkrEMSFMzWXGvLT9/snCB+QDTaOScOdPKyWry8L&#10;TI3r+Ui3LJQiQtinqKEKoU2l9EVFFv3YtcTRO7vOYoiyK6XpsI9w28ipUom0WHNcqLClTUXFJbta&#10;DfvDfpurufq9Jvet6bPDZdf4XOvR27D+AhFoCP/hZ/vHaJhNP+B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RmGxQAAANwAAAAPAAAAAAAAAAAAAAAAAJgCAABkcnMv&#10;ZG93bnJldi54bWxQSwUGAAAAAAQABAD1AAAAigMAAAAA&#10;" stroked="f">
                  <o:lock v:ext="edit" aspectratio="t"/>
                </v:rect>
                <v:shape id="Picture 474" o:spid="_x0000_s1642" type="#_x0000_t75" alt="uad_1c_asm_b" style="position:absolute;left:2326;top:2085;width:612;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EiPHAAAA3AAAAA8AAABkcnMvZG93bnJldi54bWxEj19rwkAQxN8L/Q7HCr6IXmpjsNFTRBCk&#10;FMR/9HXNrUna3F64u2r67XuFQh+H2fnNznzZmUbcyPnasoKnUQKCuLC65lLB6bgZTkH4gKyxsUwK&#10;vsnDcvH4MMdc2zvv6XYIpYgQ9jkqqEJocyl9UZFBP7ItcfSu1hkMUbpSaof3CDeNHCdJJg3WHBsq&#10;bGldUfF5+DLxjfdt+npOJ9nLzml3TD8GF/M2UKrf61YzEIG68H/8l95qBc/jDH7HRAL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TEiPHAAAA3AAAAA8AAAAAAAAAAAAA&#10;AAAAnwIAAGRycy9kb3ducmV2LnhtbFBLBQYAAAAABAAEAPcAAACTAwAAAAA=&#10;">
                  <v:imagedata r:id="rId14" o:title="uad_1c_asm_b" croptop="21737f" cropbottom="3519f" cropleft="3119f" cropright="52305f"/>
                </v:shape>
                <v:shape id="Picture 475" o:spid="_x0000_s1641" type="#_x0000_t75" alt="uad_2c_lrc" style="position:absolute;left:2711;top:1177;width:2288;height: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Cw/GAAAA3AAAAA8AAABkcnMvZG93bnJldi54bWxEj09rAjEUxO+FfofwCl6kZlVqdbtZKYLQ&#10;9iL+uXh7bJ6bpZuXsEl166c3BaHHYWZ+wxTL3rbiTF1oHCsYjzIQxJXTDdcKDvv18xxEiMgaW8ek&#10;4JcCLMvHhwJz7S68pfMu1iJBOOSowMTocylDZchiGDlPnLyT6yzGJLta6g4vCW5bOcmymbTYcFow&#10;6GllqPre/VgFi2kzfLm22Sl+bnw9NrPj15q8UoOn/v0NRKQ+/ofv7Q+tYDp5hb8z6QjI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sLD8YAAADcAAAADwAAAAAAAAAAAAAA&#10;AACfAgAAZHJzL2Rvd25yZXYueG1sUEsFBgAAAAAEAAQA9wAAAJIDAAAAAA==&#10;">
                  <v:imagedata r:id="rId15" o:title="uad_2c_lrc" croptop="33429f" cropbottom="629f" cropleft="5103f"/>
                </v:shape>
                <v:group id="Group 476" o:spid="_x0000_s1638" style="position:absolute;left:2843;top:2681;width:1159;height:892" coordorigin="1632,2784" coordsize="1390,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shape id="Picture 477" o:spid="_x0000_s1640" type="#_x0000_t75" alt="stream_2D_1c_asm_b" style="position:absolute;left:1920;top:2784;width:1102;height:1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xXfHAAAA3AAAAA8AAABkcnMvZG93bnJldi54bWxEj0FrwkAUhO+C/2F5hd50o5XSpq5BRKHq&#10;QUx7aG+v2dckmH0bdrcx/ntXKHgcZuYbZp71phEdOV9bVjAZJyCIC6trLhV8fmxGLyB8QNbYWCYF&#10;F/KQLYaDOabanvlIXR5KESHsU1RQhdCmUvqiIoN+bFvi6P1aZzBE6UqpHZ4j3DRymiTP0mDNcaHC&#10;llYVFaf8zyjY+f1h8zNz29161nyvJvXXMb9YpR4f+uUbiEB9uIf/2+9awdP0FW5n4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KxXfHAAAA3AAAAA8AAAAAAAAAAAAA&#10;AAAAnwIAAGRycy9kb3ducmV2LnhtbFBLBQYAAAAABAAEAPcAAACTAwAAAAA=&#10;">
                    <v:imagedata r:id="rId16" o:title="stream_2D_1c_asm_b" cropbottom="25608f" cropleft="9816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78" o:spid="_x0000_s1639" type="#_x0000_t66" style="position:absolute;left:1632;top:3312;width:192;height: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FZsEA&#10;AADcAAAADwAAAGRycy9kb3ducmV2LnhtbERPz2vCMBS+D/wfwhO8jJmoY5TOWIogeBLW7dLbo3k2&#10;3ZqX0sRa//vlMNjx4/u9L2bXi4nG0HnWsFkrEMSNNx23Gr4+Ty8ZiBCRDfaeScODAhSHxdMec+Pv&#10;/EFTFVuRQjjkqMHGOORShsaSw7D2A3Hirn50GBMcW2lGvKdw18utUm/SYcepweJAR0vNT3VzGi6l&#10;Leum+lZ8CdlrPF1vtVfPWq+Wc/kOItIc/8V/7rPRsNul+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HhWbBAAAA3AAAAA8AAAAAAAAAAAAAAAAAmAIAAGRycy9kb3du&#10;cmV2LnhtbFBLBQYAAAAABAAEAPUAAACGAwAAAAA=&#10;" fillcolor="#0c9">
                    <o:lock v:ext="edit" aspectratio="t"/>
                  </v:shape>
                </v:group>
                <v:group id="Group 479" o:spid="_x0000_s1635" style="position:absolute;left:3003;top:1400;width:855;height:1041" coordorigin="1824,1248" coordsize="1025,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o:lock v:ext="edit" aspectratio="t"/>
                  <v:shape id="Picture 480" o:spid="_x0000_s1637" type="#_x0000_t75" alt="stream_2D_2c_asm_b" style="position:absolute;left:1824;top:1440;width:1025;height:1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3NhLFAAAA3AAAAA8AAABkcnMvZG93bnJldi54bWxEj1FrwjAUhd8H+w/hDvY201pwozOKDJQp&#10;PmydP+DSXNvO5iYkUeu/N4Lg4+Gc8x3OdD6YXpzIh86ygnyUgSCure64UbD7W759gAgRWWNvmRRc&#10;KMB89vw0xVLbM//SqYqNSBAOJSpoY3SllKFuyWAYWUecvL31BmOSvpHa4znBTS/HWTaRBjtOCy06&#10;+mqpPlRHo+Bntd0Vbp3nbrH/746Hwm8u1btSry/D4hNEpCE+wvf2t1ZQFGO4nUlH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9zYSxQAAANwAAAAPAAAAAAAAAAAAAAAA&#10;AJ8CAABkcnMvZG93bnJldi54bWxQSwUGAAAAAAQABAD3AAAAkQMAAAAA&#10;">
                    <v:imagedata r:id="rId17" o:title="stream_2D_2c_asm_b" cropbottom="9818f" cropright="25605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81" o:spid="_x0000_s1636" type="#_x0000_t68" style="position:absolute;left:2208;top:1248;width:96;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TjMUA&#10;AADcAAAADwAAAGRycy9kb3ducmV2LnhtbESP3YrCMBSE7xd8h3AE79ZUC6tUo4ggCi7L+gPq3aE5&#10;tsXmpDSp1rc3CwteDjPzDTOdt6YUd6pdYVnBoB+BIE6tLjhTcDysPscgnEfWWFomBU9yMJ91PqaY&#10;aPvgHd33PhMBwi5BBbn3VSKlS3My6Pq2Ig7e1dYGfZB1JnWNjwA3pRxG0Zc0WHBYyLGiZU7pbd8Y&#10;BT/Hs/2usuYycmdz2uya7Wn9O1Kq120XExCeWv8O/7c3WkEcx/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1OMxQAAANwAAAAPAAAAAAAAAAAAAAAAAJgCAABkcnMv&#10;ZG93bnJldi54bWxQSwUGAAAAAAQABAD1AAAAigMAAAAA&#10;" fillcolor="#0c9">
                    <o:lock v:ext="edit" aspectratio="t"/>
                  </v:shape>
                </v:group>
              </v:group>
            </v:group>
            <v:rect id="Rectangle 482" o:spid="_x0000_s1632" style="position:absolute;left:3330;top:711;width:3384;height:3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wMQA&#10;AADcAAAADwAAAGRycy9kb3ducmV2LnhtbESPQWsCMRSE74L/ITzBm2arbZGtUVZR8CTUFmpvj81r&#10;srh5WTbRXf99Uyh4HGbmG2a57l0tbtSGyrOCp2kGgrj0umKj4PNjP1mACBFZY+2ZFNwpwHo1HCwx&#10;177jd7qdohEJwiFHBTbGJpcylJYchqlviJP341uHMcnWSN1il+CulrMse5UOK04LFhvaWiovp6tT&#10;sGu+j8WLCbL4ivZ88Ztub49GqfGoL95AROrjI/zfPmgF8/k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fsDEAAAA3AAAAA8AAAAAAAAAAAAAAAAAmAIAAGRycy9k&#10;b3ducmV2LnhtbFBLBQYAAAAABAAEAPUAAACJAwAAAAA=&#10;" filled="f">
              <o:lock v:ext="edit" aspectratio="t"/>
            </v:rect>
            <w10:wrap type="none"/>
            <w10:anchorlock/>
          </v:group>
        </w:pict>
      </w:r>
    </w:p>
    <w:p w:rsidR="00230344" w:rsidRDefault="00230344" w:rsidP="0097282F">
      <w:pPr>
        <w:pStyle w:val="Subtitle"/>
        <w:jc w:val="center"/>
        <w:rPr>
          <w:rFonts w:ascii="Arial" w:hAnsi="Arial" w:cs="Arial"/>
          <w:sz w:val="18"/>
          <w:szCs w:val="18"/>
          <w:lang w:val="en-GB"/>
        </w:rPr>
      </w:pPr>
      <w:r>
        <w:rPr>
          <w:rFonts w:ascii="Arial" w:hAnsi="Arial" w:cs="Arial"/>
          <w:bCs/>
          <w:sz w:val="18"/>
          <w:szCs w:val="18"/>
          <w:lang w:val="en-GB"/>
        </w:rPr>
        <w:t>Fig. 4</w:t>
      </w:r>
      <w:r w:rsidRPr="00B9225B">
        <w:rPr>
          <w:rFonts w:ascii="Arial" w:hAnsi="Arial" w:cs="Arial"/>
          <w:bCs/>
          <w:sz w:val="18"/>
          <w:szCs w:val="18"/>
          <w:lang w:val="en-GB"/>
        </w:rPr>
        <w:t>:</w:t>
      </w:r>
      <w:r w:rsidRPr="00935CB0">
        <w:rPr>
          <w:rFonts w:ascii="Arial" w:hAnsi="Arial" w:cs="Arial"/>
          <w:bCs/>
          <w:sz w:val="18"/>
          <w:szCs w:val="18"/>
          <w:lang w:val="en-GB"/>
        </w:rPr>
        <w:t>“</w:t>
      </w:r>
      <w:r>
        <w:rPr>
          <w:rFonts w:ascii="Arial" w:hAnsi="Arial" w:cs="Arial"/>
          <w:color w:val="FF0000"/>
          <w:sz w:val="18"/>
          <w:szCs w:val="18"/>
        </w:rPr>
        <w:t>Arial, 9 points, c</w:t>
      </w:r>
      <w:r w:rsidRPr="00DB5F14">
        <w:rPr>
          <w:rFonts w:ascii="Arial" w:hAnsi="Arial" w:cs="Arial"/>
          <w:color w:val="FF0000"/>
          <w:sz w:val="18"/>
          <w:szCs w:val="18"/>
        </w:rPr>
        <w:t>entered</w:t>
      </w:r>
      <w:r w:rsidR="00CC62AE">
        <w:rPr>
          <w:rFonts w:ascii="Arial" w:hAnsi="Arial" w:cs="Arial"/>
          <w:color w:val="FF0000"/>
          <w:sz w:val="18"/>
          <w:szCs w:val="18"/>
        </w:rPr>
        <w:t xml:space="preserve">, </w:t>
      </w:r>
      <w:r w:rsidR="00DA6B3C">
        <w:rPr>
          <w:rFonts w:ascii="Arial" w:hAnsi="Arial" w:cs="Arial"/>
          <w:color w:val="FF0000"/>
          <w:sz w:val="18"/>
          <w:szCs w:val="18"/>
        </w:rPr>
        <w:t xml:space="preserve">and </w:t>
      </w:r>
      <w:r w:rsidR="00CC62AE">
        <w:rPr>
          <w:rFonts w:ascii="Arial" w:hAnsi="Arial" w:cs="Arial"/>
          <w:color w:val="FF0000"/>
          <w:sz w:val="18"/>
          <w:szCs w:val="18"/>
        </w:rPr>
        <w:t>graph aligned on the text</w:t>
      </w:r>
      <w:r w:rsidRPr="00935CB0">
        <w:rPr>
          <w:rFonts w:ascii="Arial" w:hAnsi="Arial" w:cs="Arial"/>
          <w:sz w:val="18"/>
          <w:szCs w:val="18"/>
        </w:rPr>
        <w:t>”</w:t>
      </w:r>
      <w:r>
        <w:rPr>
          <w:rFonts w:ascii="Arial" w:hAnsi="Arial" w:cs="Arial"/>
          <w:sz w:val="18"/>
          <w:szCs w:val="18"/>
          <w:lang w:val="en-GB"/>
        </w:rPr>
        <w:t>Numerical simulation of</w:t>
      </w:r>
      <w:r w:rsidRPr="00B9225B">
        <w:rPr>
          <w:rFonts w:ascii="Arial" w:hAnsi="Arial" w:cs="Arial"/>
          <w:sz w:val="18"/>
          <w:szCs w:val="18"/>
          <w:lang w:val="en-GB"/>
        </w:rPr>
        <w:t xml:space="preserve"> text text text tex</w:t>
      </w:r>
      <w:r>
        <w:rPr>
          <w:rFonts w:ascii="Arial" w:hAnsi="Arial" w:cs="Arial"/>
          <w:sz w:val="18"/>
          <w:szCs w:val="18"/>
          <w:lang w:val="en-GB"/>
        </w:rPr>
        <w:t xml:space="preserve">t </w:t>
      </w:r>
      <w:r w:rsidR="00CC62AE">
        <w:rPr>
          <w:rFonts w:ascii="Arial" w:hAnsi="Arial" w:cs="Arial"/>
          <w:sz w:val="18"/>
          <w:szCs w:val="18"/>
          <w:lang w:val="en-GB"/>
        </w:rPr>
        <w:t>text text text</w:t>
      </w:r>
    </w:p>
    <w:p w:rsidR="00230344" w:rsidRDefault="00230344" w:rsidP="0097282F">
      <w:pPr>
        <w:pStyle w:val="Subtitle"/>
        <w:jc w:val="center"/>
        <w:rPr>
          <w:rFonts w:ascii="Arial" w:hAnsi="Arial" w:cs="Arial"/>
          <w:sz w:val="18"/>
          <w:szCs w:val="18"/>
          <w:lang w:val="en-GB"/>
        </w:rPr>
      </w:pPr>
    </w:p>
    <w:p w:rsidR="00230344" w:rsidRDefault="00C46701" w:rsidP="0097282F">
      <w:pPr>
        <w:pStyle w:val="Subtitle"/>
        <w:rPr>
          <w:rFonts w:ascii="Arial" w:hAnsi="Arial" w:cs="Arial"/>
          <w:sz w:val="20"/>
          <w:lang w:val="en-GB"/>
        </w:rPr>
      </w:pPr>
      <w:r w:rsidRPr="00BD1674">
        <w:rPr>
          <w:rFonts w:ascii="Arial" w:hAnsi="Arial" w:cs="Arial"/>
          <w:sz w:val="20"/>
          <w:lang w:val="en-GB"/>
        </w:rPr>
        <w:t xml:space="preserve">Text text text text text text text text text text text text text text text text text text text text text text text text by </w:t>
      </w:r>
      <w:r w:rsidRPr="00494BA7">
        <w:rPr>
          <w:rFonts w:ascii="Arial" w:hAnsi="Arial" w:cs="Arial"/>
          <w:color w:val="0000FF"/>
          <w:sz w:val="20"/>
          <w:lang w:val="en-GB"/>
        </w:rPr>
        <w:t>Zovatto and Pedrizzetti (2001)</w:t>
      </w:r>
      <w:r>
        <w:rPr>
          <w:rFonts w:ascii="Arial" w:hAnsi="Arial" w:cs="Arial"/>
          <w:sz w:val="20"/>
          <w:lang w:val="en-GB"/>
        </w:rPr>
        <w:t>.</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textText text text text text text text text text text text text text text text text text text text text text text text text by </w:t>
      </w:r>
      <w:r>
        <w:rPr>
          <w:rFonts w:ascii="Arial" w:hAnsi="Arial" w:cs="Arial"/>
          <w:color w:val="0000FF"/>
          <w:sz w:val="20"/>
          <w:lang w:val="en-GB"/>
        </w:rPr>
        <w:t>Escriva</w:t>
      </w:r>
      <w:r w:rsidRPr="00494BA7">
        <w:rPr>
          <w:rFonts w:ascii="Arial" w:hAnsi="Arial" w:cs="Arial"/>
          <w:color w:val="0000FF"/>
          <w:sz w:val="20"/>
          <w:lang w:val="en-GB"/>
        </w:rPr>
        <w:t xml:space="preserve"> (1</w:t>
      </w:r>
      <w:r>
        <w:rPr>
          <w:rFonts w:ascii="Arial" w:hAnsi="Arial" w:cs="Arial"/>
          <w:color w:val="0000FF"/>
          <w:sz w:val="20"/>
          <w:lang w:val="en-GB"/>
        </w:rPr>
        <w:t>99</w:t>
      </w:r>
      <w:r w:rsidRPr="00494BA7">
        <w:rPr>
          <w:rFonts w:ascii="Arial" w:hAnsi="Arial" w:cs="Arial"/>
          <w:color w:val="0000FF"/>
          <w:sz w:val="20"/>
          <w:lang w:val="en-GB"/>
        </w:rPr>
        <w:t>9)</w:t>
      </w:r>
      <w:r w:rsidRPr="00BD1674">
        <w:rPr>
          <w:rFonts w:ascii="Arial" w:hAnsi="Arial" w:cs="Arial"/>
          <w:sz w:val="20"/>
          <w:lang w:val="en-GB"/>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by </w:t>
      </w:r>
      <w:r w:rsidRPr="00494BA7">
        <w:rPr>
          <w:rFonts w:ascii="Arial" w:hAnsi="Arial" w:cs="Arial"/>
          <w:color w:val="0000FF"/>
          <w:sz w:val="20"/>
          <w:lang w:val="en-GB"/>
        </w:rPr>
        <w:t xml:space="preserve">Graftieaux </w:t>
      </w:r>
      <w:r>
        <w:rPr>
          <w:rFonts w:ascii="Arial" w:hAnsi="Arial" w:cs="Arial"/>
          <w:color w:val="0000FF"/>
          <w:sz w:val="20"/>
          <w:lang w:val="en-GB"/>
        </w:rPr>
        <w:t>etal.</w:t>
      </w:r>
      <w:r w:rsidRPr="00494BA7">
        <w:rPr>
          <w:rFonts w:ascii="Arial" w:hAnsi="Arial" w:cs="Arial"/>
          <w:color w:val="0000FF"/>
          <w:sz w:val="20"/>
          <w:lang w:val="en-GB"/>
        </w:rPr>
        <w:t xml:space="preserve"> (200</w:t>
      </w:r>
      <w:r>
        <w:rPr>
          <w:rFonts w:ascii="Arial" w:hAnsi="Arial" w:cs="Arial"/>
          <w:color w:val="0000FF"/>
          <w:sz w:val="20"/>
          <w:lang w:val="en-GB"/>
        </w:rPr>
        <w:t>1</w:t>
      </w:r>
      <w:r w:rsidRPr="00494BA7">
        <w:rPr>
          <w:rFonts w:ascii="Arial" w:hAnsi="Arial" w:cs="Arial"/>
          <w:color w:val="0000FF"/>
          <w:sz w:val="20"/>
          <w:lang w:val="en-GB"/>
        </w:rPr>
        <w:t>)</w:t>
      </w:r>
      <w:r w:rsidRPr="00BD1674">
        <w:rPr>
          <w:rFonts w:ascii="Arial" w:hAnsi="Arial" w:cs="Arial"/>
          <w:sz w:val="20"/>
          <w:lang w:val="en-GB"/>
        </w:rPr>
        <w:t>.</w:t>
      </w:r>
    </w:p>
    <w:p w:rsidR="00F9046A" w:rsidRDefault="00F9046A" w:rsidP="0097282F">
      <w:pPr>
        <w:pStyle w:val="Subtitle"/>
        <w:rPr>
          <w:rFonts w:ascii="Arial" w:hAnsi="Arial" w:cs="Arial"/>
          <w:sz w:val="20"/>
          <w:lang w:val="en-GB"/>
        </w:rPr>
      </w:pPr>
    </w:p>
    <w:p w:rsidR="00F9046A" w:rsidRDefault="00F9046A" w:rsidP="0097282F">
      <w:pPr>
        <w:pStyle w:val="Subtitle"/>
        <w:jc w:val="center"/>
        <w:rPr>
          <w:rFonts w:ascii="Arial" w:hAnsi="Arial" w:cs="Arial"/>
          <w:sz w:val="18"/>
          <w:szCs w:val="18"/>
          <w:lang w:val="en-GB"/>
        </w:rPr>
      </w:pPr>
      <w:r>
        <w:rPr>
          <w:rFonts w:ascii="Arial" w:hAnsi="Arial" w:cs="Arial"/>
          <w:bCs/>
          <w:sz w:val="18"/>
          <w:szCs w:val="18"/>
          <w:lang w:val="en-GB"/>
        </w:rPr>
        <w:t>Tab. 2</w:t>
      </w:r>
      <w:r w:rsidRPr="00B9225B">
        <w:rPr>
          <w:rFonts w:ascii="Arial" w:hAnsi="Arial" w:cs="Arial"/>
          <w:bCs/>
          <w:sz w:val="18"/>
          <w:szCs w:val="18"/>
          <w:lang w:val="en-GB"/>
        </w:rPr>
        <w:t>:</w:t>
      </w:r>
      <w:r w:rsidRPr="00935CB0">
        <w:rPr>
          <w:rFonts w:ascii="Arial" w:hAnsi="Arial" w:cs="Arial"/>
          <w:bCs/>
          <w:sz w:val="18"/>
          <w:szCs w:val="18"/>
          <w:lang w:val="en-GB"/>
        </w:rPr>
        <w:t>“</w:t>
      </w:r>
      <w:r w:rsidRPr="00DB5F14">
        <w:rPr>
          <w:rFonts w:ascii="Arial" w:hAnsi="Arial" w:cs="Arial"/>
          <w:color w:val="FF0000"/>
          <w:sz w:val="18"/>
          <w:szCs w:val="18"/>
        </w:rPr>
        <w:t>Arial, 9 points</w:t>
      </w:r>
      <w:r>
        <w:rPr>
          <w:rFonts w:ascii="Arial" w:hAnsi="Arial" w:cs="Arial"/>
          <w:color w:val="FF0000"/>
          <w:sz w:val="18"/>
          <w:szCs w:val="18"/>
        </w:rPr>
        <w:t>, c</w:t>
      </w:r>
      <w:r w:rsidRPr="00DB5F14">
        <w:rPr>
          <w:rFonts w:ascii="Arial" w:hAnsi="Arial" w:cs="Arial"/>
          <w:color w:val="FF0000"/>
          <w:sz w:val="18"/>
          <w:szCs w:val="18"/>
        </w:rPr>
        <w:t>entered</w:t>
      </w:r>
      <w:r>
        <w:rPr>
          <w:rFonts w:ascii="Arial" w:hAnsi="Arial" w:cs="Arial"/>
          <w:color w:val="FF0000"/>
          <w:sz w:val="18"/>
          <w:szCs w:val="18"/>
        </w:rPr>
        <w:t>, and table aligned on the text</w:t>
      </w:r>
      <w:r w:rsidRPr="00935CB0">
        <w:rPr>
          <w:rFonts w:ascii="Arial" w:hAnsi="Arial" w:cs="Arial"/>
          <w:sz w:val="18"/>
          <w:szCs w:val="18"/>
        </w:rPr>
        <w:t>”</w:t>
      </w:r>
      <w:r w:rsidRPr="00B9225B">
        <w:rPr>
          <w:rFonts w:ascii="Arial" w:hAnsi="Arial" w:cs="Arial"/>
          <w:sz w:val="18"/>
          <w:szCs w:val="18"/>
          <w:lang w:val="en-GB"/>
        </w:rPr>
        <w:t>Example text text text tex</w:t>
      </w:r>
      <w:r>
        <w:rPr>
          <w:rFonts w:ascii="Arial" w:hAnsi="Arial" w:cs="Arial"/>
          <w:sz w:val="18"/>
          <w:szCs w:val="18"/>
          <w:lang w:val="en-GB"/>
        </w:rPr>
        <w:t>t text text text text text</w:t>
      </w:r>
    </w:p>
    <w:tbl>
      <w:tblPr>
        <w:tblW w:w="46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979"/>
        <w:gridCol w:w="979"/>
        <w:gridCol w:w="979"/>
        <w:gridCol w:w="762"/>
      </w:tblGrid>
      <w:tr w:rsidR="00230344" w:rsidRPr="000D10AD" w:rsidTr="000D10AD">
        <w:tc>
          <w:tcPr>
            <w:tcW w:w="979" w:type="dxa"/>
          </w:tcPr>
          <w:p w:rsidR="00230344" w:rsidRPr="000D10AD" w:rsidRDefault="00230344"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230344" w:rsidRPr="000D10AD" w:rsidRDefault="00230344"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230344" w:rsidRPr="000D10AD" w:rsidRDefault="00230344"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230344" w:rsidRPr="000D10AD" w:rsidRDefault="00230344"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762" w:type="dxa"/>
          </w:tcPr>
          <w:p w:rsidR="00230344" w:rsidRPr="000D10AD" w:rsidRDefault="00230344"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r>
      <w:tr w:rsidR="00230344" w:rsidRPr="000D10AD" w:rsidTr="000D10AD">
        <w:tc>
          <w:tcPr>
            <w:tcW w:w="979" w:type="dxa"/>
          </w:tcPr>
          <w:p w:rsidR="00230344" w:rsidRPr="000D10AD" w:rsidRDefault="00230344" w:rsidP="0097282F">
            <w:pPr>
              <w:pStyle w:val="Subtitle"/>
              <w:jc w:val="center"/>
              <w:rPr>
                <w:rFonts w:ascii="Arial" w:hAnsi="Arial" w:cs="Arial"/>
                <w:b/>
                <w:bCs/>
                <w:sz w:val="18"/>
                <w:szCs w:val="18"/>
                <w:lang w:val="en-GB"/>
              </w:rPr>
            </w:pPr>
            <w:r w:rsidRPr="000D10AD">
              <w:rPr>
                <w:rFonts w:ascii="Arial" w:hAnsi="Arial" w:cs="Arial"/>
                <w:b/>
                <w:sz w:val="18"/>
                <w:szCs w:val="18"/>
                <w:lang w:val="en-GB"/>
              </w:rPr>
              <w:t>Text</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230344" w:rsidRPr="000D10AD" w:rsidTr="000D10AD">
        <w:tc>
          <w:tcPr>
            <w:tcW w:w="979" w:type="dxa"/>
          </w:tcPr>
          <w:p w:rsidR="00230344" w:rsidRPr="000D10AD" w:rsidRDefault="00230344"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r w:rsidR="00230344" w:rsidRPr="000D10AD" w:rsidTr="000D10AD">
        <w:tc>
          <w:tcPr>
            <w:tcW w:w="979" w:type="dxa"/>
          </w:tcPr>
          <w:p w:rsidR="00230344" w:rsidRPr="000D10AD" w:rsidRDefault="00230344" w:rsidP="0097282F">
            <w:pPr>
              <w:pStyle w:val="Subtitle"/>
              <w:jc w:val="center"/>
              <w:rPr>
                <w:rFonts w:ascii="Arial" w:hAnsi="Arial" w:cs="Arial"/>
                <w:bCs/>
                <w:sz w:val="18"/>
                <w:szCs w:val="18"/>
                <w:lang w:val="en-GB"/>
              </w:rPr>
            </w:pPr>
            <w:r w:rsidRPr="000D10AD">
              <w:rPr>
                <w:rFonts w:ascii="Arial" w:hAnsi="Arial" w:cs="Arial"/>
                <w:b/>
                <w:sz w:val="18"/>
                <w:szCs w:val="18"/>
                <w:lang w:val="en-GB"/>
              </w:rPr>
              <w:t>Text</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1</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2</w:t>
            </w:r>
          </w:p>
        </w:tc>
        <w:tc>
          <w:tcPr>
            <w:tcW w:w="979"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3</w:t>
            </w:r>
          </w:p>
        </w:tc>
        <w:tc>
          <w:tcPr>
            <w:tcW w:w="762" w:type="dxa"/>
          </w:tcPr>
          <w:p w:rsidR="00230344" w:rsidRPr="000D10AD" w:rsidRDefault="00230344" w:rsidP="0097282F">
            <w:pPr>
              <w:pStyle w:val="Subtitle"/>
              <w:jc w:val="center"/>
              <w:rPr>
                <w:rFonts w:ascii="Arial" w:hAnsi="Arial" w:cs="Arial"/>
                <w:bCs/>
                <w:i/>
                <w:sz w:val="18"/>
                <w:szCs w:val="18"/>
                <w:lang w:val="en-GB"/>
              </w:rPr>
            </w:pPr>
            <w:r w:rsidRPr="000D10AD">
              <w:rPr>
                <w:rFonts w:ascii="Arial" w:hAnsi="Arial" w:cs="Arial"/>
                <w:i/>
                <w:sz w:val="18"/>
                <w:szCs w:val="18"/>
                <w:lang w:val="en-GB"/>
              </w:rPr>
              <w:t>4</w:t>
            </w:r>
          </w:p>
        </w:tc>
      </w:tr>
    </w:tbl>
    <w:p w:rsidR="00476447" w:rsidRDefault="00476447" w:rsidP="0097282F">
      <w:pPr>
        <w:pStyle w:val="Subtitle"/>
        <w:rPr>
          <w:rFonts w:ascii="Arial" w:hAnsi="Arial" w:cs="Arial"/>
          <w:sz w:val="20"/>
          <w:lang w:val="en-GB"/>
        </w:rPr>
      </w:pPr>
    </w:p>
    <w:p w:rsidR="00941E09" w:rsidRDefault="00C46701" w:rsidP="0097282F">
      <w:pPr>
        <w:pStyle w:val="Subtitle"/>
        <w:rPr>
          <w:rFonts w:ascii="Arial" w:hAnsi="Arial" w:cs="Arial"/>
          <w:sz w:val="20"/>
          <w:lang w:val="en-GB"/>
        </w:rPr>
      </w:pPr>
      <w:r w:rsidRPr="00BD1674">
        <w:rPr>
          <w:rFonts w:ascii="Arial" w:hAnsi="Arial" w:cs="Arial"/>
          <w:sz w:val="20"/>
          <w:lang w:val="en-GB"/>
        </w:rPr>
        <w:t>Text text text text text text text text text text text text text text text text text text text text text text text text text text text text text text text text tex</w:t>
      </w:r>
      <w:r w:rsidR="00230344">
        <w:rPr>
          <w:rFonts w:ascii="Arial" w:hAnsi="Arial" w:cs="Arial"/>
          <w:sz w:val="20"/>
          <w:lang w:val="en-GB"/>
        </w:rPr>
        <w:t>t text text text text text text</w:t>
      </w:r>
      <w:r w:rsidRPr="00BD1674">
        <w:rPr>
          <w:rFonts w:ascii="Arial" w:hAnsi="Arial" w:cs="Arial"/>
          <w:sz w:val="20"/>
          <w:lang w:val="en-GB"/>
        </w:rPr>
        <w:t>ext text text text text text text text text text text text text text text text text text text text text text text text text text</w:t>
      </w:r>
      <w:r w:rsidR="00941E09">
        <w:rPr>
          <w:rFonts w:ascii="Arial" w:hAnsi="Arial" w:cs="Arial"/>
          <w:sz w:val="20"/>
          <w:lang w:val="en-GB"/>
        </w:rPr>
        <w:t>.</w:t>
      </w:r>
    </w:p>
    <w:p w:rsidR="00941E09" w:rsidRDefault="00941E09" w:rsidP="0097282F">
      <w:pPr>
        <w:pStyle w:val="Subtitle"/>
        <w:rPr>
          <w:rFonts w:ascii="Arial" w:hAnsi="Arial" w:cs="Arial"/>
          <w:sz w:val="20"/>
          <w:lang w:val="en-GB"/>
        </w:rPr>
      </w:pPr>
    </w:p>
    <w:p w:rsidR="00941E09" w:rsidRDefault="00E904F1" w:rsidP="0097282F">
      <w:pPr>
        <w:pStyle w:val="Subtitle"/>
        <w:jc w:val="center"/>
        <w:rPr>
          <w:rFonts w:ascii="Arial" w:hAnsi="Arial" w:cs="Arial"/>
          <w:sz w:val="20"/>
          <w:lang w:val="en-GB"/>
        </w:rPr>
      </w:pPr>
      <w:r w:rsidRPr="00E904F1">
        <w:rPr>
          <w:rFonts w:ascii="Arial" w:hAnsi="Arial" w:cs="Arial"/>
          <w:noProof/>
          <w:sz w:val="20"/>
          <w:lang w:val="tr-TR" w:eastAsia="tr-TR"/>
        </w:rPr>
      </w:r>
      <w:r w:rsidRPr="00E904F1">
        <w:rPr>
          <w:rFonts w:ascii="Arial" w:hAnsi="Arial" w:cs="Arial"/>
          <w:noProof/>
          <w:sz w:val="20"/>
          <w:lang w:val="tr-TR" w:eastAsia="tr-TR"/>
        </w:rPr>
        <w:pict>
          <v:group id="Group 1145" o:spid="_x0000_s1311" style="width:241.85pt;height:195.9pt;mso-position-horizontal-relative:char;mso-position-vertical-relative:line" coordorigin="859,1818" coordsize="4837,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">
            <v:rect id="Rectangle 1146" o:spid="_x0000_s1312" style="position:absolute;left:982;top:1883;width:4714;height:3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eOMIA&#10;AADaAAAADwAAAGRycy9kb3ducmV2LnhtbESPQWvCQBSE7wX/w/IK3uqmgkVS15CKgiehKmhvj+zr&#10;bkj2bciuJv77bqHQ4zAz3zCrYnStuFMfas8KXmcZCOLK65qNgvNp97IEESKyxtYzKXhQgGI9eVph&#10;rv3An3Q/RiMShEOOCmyMXS5lqCw5DDPfESfv2/cOY5K9kbrHIcFdK+dZ9iYd1pwWLHa0sVQ1x5tT&#10;sO2+DuXCBFleor02/mPY2YNRavo8lu8gIo3xP/zX3ms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F44wgAAANoAAAAPAAAAAAAAAAAAAAAAAJgCAABkcnMvZG93&#10;bnJldi54bWxQSwUGAAAAAAQABAD1AAAAhwMAAAAA&#10;" filled="f">
              <o:lock v:ext="edit" aspectratio="t"/>
            </v:rect>
            <v:group id="Group 1147" o:spid="_x0000_s1313" style="position:absolute;left:1407;top:1937;width:4248;height:3363" coordorigin="8232,8737" coordsize="3784,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1148" o:spid="_x0000_s1314" style="position:absolute;left:8232;top:8744;width:378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rect id="Rectangle 1149" o:spid="_x0000_s1315" style="position:absolute;left:8232;top:8744;width:378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1S8QA&#10;AADaAAAADwAAAGRycy9kb3ducmV2LnhtbESPQWsCMRSE74X+h/AKXopmFVplaxQpFD0o4iri8bF5&#10;bpZuXpYk6vrvG6HgcZiZb5jpvLONuJIPtWMFw0EGgrh0uuZKwWH/05+ACBFZY+OYFNwpwHz2+jLF&#10;XLsb7+haxEokCIccFZgY21zKUBqyGAauJU7e2XmLMUlfSe3xluC2kaMs+5QWa04LBlv6NlT+Fher&#10;oDbDdz8qjov9ZjtejxuzXZ4mZ6V6b93iC0SkLj7D/+2VVvABjyvpBs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dUvEAAAA2gAAAA8AAAAAAAAAAAAAAAAAmAIAAGRycy9k&#10;b3ducmV2LnhtbFBLBQYAAAAABAAEAPUAAACJAwAAAAA=&#10;" filled="f" strokecolor="white" strokeweight="0">
                <o:lock v:ext="edit" aspectratio="t"/>
              </v:rect>
              <v:shape id="Freeform 1150" o:spid="_x0000_s1316"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h8MA&#10;AADaAAAADwAAAGRycy9kb3ducmV2LnhtbESPQWsCMRSE7wX/Q3iCt5q1h6WsRimCKEKxXaXU22Pz&#10;3GzdvCybrKb/vikUehxm5htmsYq2FTfqfeNYwWyagSCunG64VnA6bh6fQfiArLF1TAq+ycNqOXpY&#10;YKHdnd/pVoZaJAj7AhWYELpCSl8ZsuinriNO3sX1FkOSfS11j/cEt618yrJcWmw4LRjsaG2oupaD&#10;VeC2h2zfnT9yEz/f5P7VDuVXHJSajOPLHESgGP7Df+2dVpDD75V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h8MAAADaAAAADwAAAAAAAAAAAAAAAACYAgAAZHJzL2Rv&#10;d25yZXYueG1sUEsFBgAAAAAEAAQA9QAAAIg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8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1" o:spid="_x0000_s1317"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ED8MA&#10;AADaAAAADwAAAGRycy9kb3ducmV2LnhtbESPQWuDQBSE74H8h+UFektWQzHBuoYSCLQnW9vcX9xX&#10;lbpvxd1E7a/vFgo5DjPzDZMdJtOJGw2utawg3kQgiCurW64VfH6c1nsQziNr7CyTgpkcHPLlIsNU&#10;25Hf6Vb6WgQIuxQVNN73qZSuasig29ieOHhfdjDogxxqqQccA9x0chtFiTTYclhosKdjQ9V3eTUK&#10;tucieeNL8TNd5nP5yPHJve5jpR5W0/MTCE+Tv4f/2y9awQ7+roQb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ED8MAAADaAAAADwAAAAAAAAAAAAAAAACYAgAAZHJzL2Rv&#10;d25yZXYueG1sUEsFBgAAAAAEAAQA9QAAAIg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9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2" o:spid="_x0000_s1318"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ursA&#10;AADaAAAADwAAAGRycy9kb3ducmV2LnhtbERPSwrCMBDdC94hjODOproQrUYRRVBBxA90OzRjW2wm&#10;pYlab28WgsvH+8+XranEixpXWlYwjGIQxJnVJecKbtftYALCeWSNlWVS8CEHy0W3M8dE2zef6XXx&#10;uQgh7BJUUHhfJ1K6rCCDLrI1ceDutjHoA2xyqRt8h3BTyVEcj6XBkkNDgTWtC8oel6dRYPaHabo9&#10;bq4nz+1QZ+lTmikp1e+1qxkIT63/i3/unVYQtoYr4Qb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P8prq7AAAA2gAAAA8AAAAAAAAAAAAAAAAAmAIAAGRycy9kb3ducmV2Lnht&#10;bFBLBQYAAAAABAAEAPUAAACA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a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3" o:spid="_x0000_s1319"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fZcMA&#10;AADaAAAADwAAAGRycy9kb3ducmV2LnhtbESPT4vCMBTE78J+h/AWvMia6kG0GmURhOLJf5U9Pptn&#10;W7d5KU2q9dubhQWPw8z8hlmsOlOJOzWutKxgNIxAEGdWl5wrOB03X1MQziNrrCyTgic5WC0/eguM&#10;tX3wnu4Hn4sAYRejgsL7OpbSZQUZdENbEwfvahuDPsgml7rBR4CbSo6jaCINlhwWCqxpXVD2e2iN&#10;gqstL9vtJXv+3KbJuR0k6W7dpkr1P7vvOQhPnX+H/9uJVjCDvyvhB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fZcMAAADaAAAADwAAAAAAAAAAAAAAAACYAgAAZHJzL2Rv&#10;d25yZXYueG1sUEsFBgAAAAAEAAQA9QAAAIg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b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4" o:spid="_x0000_s1320"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MUA&#10;AADbAAAADwAAAGRycy9kb3ducmV2LnhtbESPT2vCQBDF70K/wzKFXkQ3FWpt6hqKEGiP/ina2zQ7&#10;TUKzsyG7xvjtnYPgbYb35r3fLLPBNaqnLtSeDTxPE1DEhbc1lwb2u3yyABUissXGMxm4UIBs9TBa&#10;Ymr9mTfUb2OpJIRDigaqGNtU61BU5DBMfUss2p/vHEZZu1LbDs8S7ho9S5K5dlizNFTY0rqi4n97&#10;cgZa/fI27o+/mx9fHr727nvsX/OTMU+Pw8c7qEhDvJtv159W8IVefpEB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98xQAAANsAAAAPAAAAAAAAAAAAAAAAAJgCAABkcnMv&#10;ZG93bnJldi54bWxQSwUGAAAAAAQABAD1AAAAig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c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5" o:spid="_x0000_s1321"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TJcMA&#10;AADbAAAADwAAAGRycy9kb3ducmV2LnhtbERPO2vDMBDeA/0P4gpdQiO7QzBulFBKA15KsZMM2Q7r&#10;/Eisk2uptvvvo0Ih2318z9vsZtOJkQbXWlYQryIQxKXVLdcKjof9cwLCeWSNnWVS8EsOdtuHxQZT&#10;bSfOaSx8LUIIuxQVNN73qZSubMigW9meOHCVHQz6AIda6gGnEG46+RJFa2mw5dDQYE/vDZXX4sco&#10;+Cq+jzjtk7z+WGbVZ3WJzyfZKfX0OL+9gvA0+7v4353pMD+Gv1/C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TJcMAAADbAAAADwAAAAAAAAAAAAAAAACYAgAAZHJzL2Rv&#10;d25yZXYueG1sUEsFBgAAAAAEAAQA9QAAAIg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d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6" o:spid="_x0000_s1322"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UFcIA&#10;AADbAAAADwAAAGRycy9kb3ducmV2LnhtbERPS2vCQBC+F/wPywheSrOpFCvRVUQIsaWXRqHXITt5&#10;YHY2Zrcm/vuuIPQ2H99z1tvRtOJKvWssK3iNYhDEhdUNVwpOx/RlCcJ5ZI2tZVJwIwfbzeRpjYm2&#10;A3/TNfeVCCHsElRQe98lUrqiJoMush1x4ErbG/QB9pXUPQ4h3LRyHscLabDh0FBjR/uainP+axSk&#10;b6UffjL6el5+LD5zvl2y9+Gi1Gw67lYgPI3+X/xwH3SYP4f7L+E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ZQV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00e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7" o:spid="_x0000_s1323"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GYsAA&#10;AADbAAAADwAAAGRycy9kb3ducmV2LnhtbERPTYvCMBC9C/6HMAt701RXZOkaRcQFwYtWYT0OydgU&#10;m0lponb/vREEb/N4nzNbdK4WN2pD5VnBaJiBINbeVFwqOB5+B98gQkQ2WHsmBf8UYDHv92aYG3/n&#10;Pd2KWIoUwiFHBTbGJpcyaEsOw9A3xIk7+9ZhTLAtpWnxnsJdLcdZNpUOK04NFhtaWdKX4uoUrJe7&#10;P33dni8hm5ZFZfVpNDltlPr86JY/ICJ18S1+uTcmzf+C5y/p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sGYsAAAADbAAAADwAAAAAAAAAAAAAAAACYAgAAZHJzL2Rvd25y&#10;ZXYueG1sUEsFBgAAAAAEAAQA9QAAAIU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blue"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8" o:spid="_x0000_s1324"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kCMEA&#10;AADbAAAADwAAAGRycy9kb3ducmV2LnhtbERP22oCMRB9L/gPYYS+lJpVRGU1ioiFQqHo2g8YNmN2&#10;281kTaKuf28Kgm9zONdZrDrbiAv5UDtWMBxkIIhLp2s2Cn4OH+8zECEia2wck4IbBVgtey8LzLW7&#10;8p4uRTQihXDIUUEVY5tLGcqKLIaBa4kTd3TeYkzQG6k9XlO4beQoyybSYs2pocKWNhWVf8XZKhh9&#10;8a83bLdx9na6TevJ7nvfGaVe+916DiJSF5/ih/tTp/lj+P8lH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nJAjBAAAA2wAAAA8AAAAAAAAAAAAAAAAAmAIAAGRycy9kb3du&#10;cmV2LnhtbFBLBQYAAAAABAAEAPUAAACG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1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59" o:spid="_x0000_s1325"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P8AA&#10;AADbAAAADwAAAGRycy9kb3ducmV2LnhtbERPTYvCMBC9L/gfwgje1lRhRapRRCysF0Hd1evQjG1p&#10;MylJtPXfm4UFb/N4n7Nc96YRD3K+sqxgMk5AEOdWV1wo+Dlnn3MQPiBrbCyTgid5WK8GH0tMte34&#10;SI9TKEQMYZ+igjKENpXS5yUZ9GPbEkfuZp3BEKErpHbYxXDTyGmSzKTBimNDiS1tS8rr090oKDb5&#10;777L7vv5ZXd1B5/UMqtqpUbDfrMAEagPb/G/+1vH+V/w90s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cP8AAAADbAAAADwAAAAAAAAAAAAAAAACYAgAAZHJzL2Rvd25y&#10;ZXYueG1sUEsFBgAAAAAEAAQA9QAAAIU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2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0" o:spid="_x0000_s1326"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fLcAA&#10;AADbAAAADwAAAGRycy9kb3ducmV2LnhtbERPTWuDQBC9F/oflin0Upo1PUhjs4YQIvaqzcXb4E5U&#10;dGcXdxPtv+8WCr3N433O/rCaSdxp9oNlBdtNAoK4tXrgTsHlq3h9B+EDssbJMin4Jg+H/PFhj5m2&#10;C1d0r0MnYgj7DBX0IbhMSt/2ZNBvrCOO3NXOBkOEcyf1jEsMN5N8S5JUGhw4NvTo6NRTO9Y3o8CU&#10;zlUFu7MsU/sid83YNkWi1PPTevwAEWgN/+I/96eO81P4/SUeI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NfLcAAAADbAAAADwAAAAAAAAAAAAAAAACYAgAAZHJzL2Rvd25y&#10;ZXYueG1sUEsFBgAAAAAEAAQA9QAAAIU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3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1" o:spid="_x0000_s1327"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J8QA&#10;AADbAAAADwAAAGRycy9kb3ducmV2LnhtbERPS2vCQBC+C/0Pywi9iG4UrJq6ihSq9iDig7bHITsm&#10;IdnZkF1N/PeuUOhtPr7nzJetKcWNapdbVjAcRCCIE6tzThWcT5/9KQjnkTWWlknBnRwsFy+dOcba&#10;Nnyg29GnIoSwi1FB5n0VS+mSjAy6ga2IA3extUEfYJ1KXWMTwk0pR1H0Jg3mHBoyrOgjo6Q4Xo2C&#10;3f7363tUlJtxbz8phqvGrGc/RqnXbrt6B+Gp9f/iP/dWh/kTeP4SD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KifEAAAA2wAAAA8AAAAAAAAAAAAAAAAAmAIAAGRycy9k&#10;b3ducmV2LnhtbFBLBQYAAAAABAAEAPUAAACJ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4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2" o:spid="_x0000_s1328"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PO8MA&#10;AADbAAAADwAAAGRycy9kb3ducmV2LnhtbESP0WrCQBBF3wv9h2UKvtWNoqVEV5FCsSBaavsBY3ZM&#10;gtnZsLuN0a93HgTfZrh37j0zX/auUR2FWHs2MBpmoIgLb2suDfz9fr6+g4oJ2WLjmQxcKMJy8fw0&#10;x9z6M/9Qt0+lkhCOORqoUmpzrWNRkcM49C2xaEcfHCZZQ6ltwLOEu0aPs+xNO6xZGips6aOi4rT/&#10;dwZOk+06XLvdIWQ9fmtK7XFznRozeOlXM1CJ+vQw36+/rOALrPwiA+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2PO8MAAADbAAAADwAAAAAAAAAAAAAAAACYAgAAZHJzL2Rv&#10;d25yZXYueG1sUEsFBgAAAAAEAAQA9QAAAIg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5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3" o:spid="_x0000_s1329"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72cQA&#10;AADbAAAADwAAAGRycy9kb3ducmV2LnhtbERP22rCQBB9F/oPyxR8azatWGrqKmIVFJHWC/g6zU6T&#10;YHY2Ztck/n23UPBtDuc642lnStFQ7QrLCp6jGARxanXBmYLjYfn0BsJ5ZI2lZVJwIwfTyUNvjIm2&#10;Le+o2ftMhBB2CSrIva8SKV2ak0EX2Yo4cD+2NugDrDOpa2xDuCnlSxy/SoMFh4YcK5rnlJ73V6Pg&#10;cmo+vj+HX7d1M1hsNud2647DrVL9x272DsJT5+/if/dKh/kj+PslHC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e9nEAAAA2wAAAA8AAAAAAAAAAAAAAAAAmAIAAGRycy9k&#10;b3ducmV2LnhtbFBLBQYAAAAABAAEAPUAAACJ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6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4" o:spid="_x0000_s1330"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MJ8AA&#10;AADbAAAADwAAAGRycy9kb3ducmV2LnhtbERP3WrCMBS+H/gO4Qi7m6m92KQaRQRx9Gas7gHOmmNT&#10;bE5qkrXdnn65ELz8+P43u8l2YiAfWscKlosMBHHtdMuNgq/z8WUFIkRkjZ1jUvBLAXbb2dMGC+1G&#10;/qShio1IIRwKVGBi7AspQ23IYli4njhxF+ctxgR9I7XHMYXbTuZZ9iottpwaDPZ0MFRfqx+r4Pqm&#10;+9J5Pt7Kb/P3wWHsTs1eqef5tF+DiDTFh/juftcK8rQ+fU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7MJ8AAAADbAAAADwAAAAAAAAAAAAAAAACYAgAAZHJzL2Rvd25y&#10;ZXYueG1sUEsFBgAAAAAEAAQA9QAAAIU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7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5" o:spid="_x0000_s1331"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jYcIA&#10;AADbAAAADwAAAGRycy9kb3ducmV2LnhtbESP0YrCMBRE3xf8h3AF39a0PpSlaxQRhCLKYt0PuG2u&#10;bbG5KU3U+PdmYcHHYWbOMMt1ML240+g6ywrSeQKCuLa640bB73n3+QXCeWSNvWVS8CQH69XkY4m5&#10;tg8+0b30jYgQdjkqaL0fcild3ZJBN7cDcfQudjTooxwbqUd8RLjp5SJJMmmw47jQ4kDblupreTMK&#10;sv3PoQibKj3W2b6sqiJY152Umk3D5huEp+Df4f92oRUsUvj7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1iNh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80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6" o:spid="_x0000_s1332"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iXcQA&#10;AADbAAAADwAAAGRycy9kb3ducmV2LnhtbESPQWvCQBSE70L/w/IKvenGCFJSVxFBkB6sMRbx9sg+&#10;s8Hs25DdavTXdwsFj8PMfMPMFr1txJU6XztWMB4lIIhLp2uuFByK9fAdhA/IGhvHpOBOHhbzl8EM&#10;M+1unNN1HyoRIewzVGBCaDMpfWnIoh+5ljh6Z9dZDFF2ldQd3iLcNjJNkqm0WHNcMNjSylB52f9Y&#10;BV/5yX9Ojt+746GRU8y3xa41D6XeXvvlB4hAfXiG/9sbrSB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Yl3EAAAA2wAAAA8AAAAAAAAAAAAAAAAAmAIAAGRycy9k&#10;b3ducmV2LnhtbFBLBQYAAAAABAAEAPUAAACJ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8f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7" o:spid="_x0000_s1333"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wEsIA&#10;AADbAAAADwAAAGRycy9kb3ducmV2LnhtbESPQYvCMBSE7wv+h/AEb2uqwiJd0yKKoBfRut6fzbOt&#10;Ni+lSbX++83CgsdhZr5hFmlvavGg1lWWFUzGEQji3OqKCwU/p83nHITzyBpry6TgRQ7SZPCxwFjb&#10;Jx/pkflCBAi7GBWU3jexlC4vyaAb24Y4eFfbGvRBtoXULT4D3NRyGkVf0mDFYaHEhlYl5fesMwp4&#10;rw/d+rAx0WW7O5+yI527216p0bBffoPw1Pt3+L+91QqmM/j7En6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PAS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9f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8" o:spid="_x0000_s1334"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65cIA&#10;AADbAAAADwAAAGRycy9kb3ducmV2LnhtbESP0YrCMBRE34X9h3AXfNPUrkjpGsUVhAURse4HXJpr&#10;U2xuSpO19e+NIPg4zMwZZrkebCNu1PnasYLZNAFBXDpdc6Xg77ybZCB8QNbYOCYFd/KwXn2Mlphr&#10;1/OJbkWoRISwz1GBCaHNpfSlIYt+6lri6F1cZzFE2VVSd9hHuG1kmiQLabHmuGCwpa2h8lr8WwXX&#10;HrPjvpbb3eYkqy97/ykOqVFq/DlsvkEEGsI7/Gr/agXpH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rl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af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69" o:spid="_x0000_s1335"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FicIA&#10;AADbAAAADwAAAGRycy9kb3ducmV2LnhtbESP0WoCMRRE34X+Q7gF3zRRUOzWKCItVFBxbT/gsrnN&#10;Lt3cLJt0Xf/eCIKPw8ycYZbr3tWiozZUnjVMxgoEceFNxVbDz/fnaAEiRGSDtWfScKUA69XLYImZ&#10;8RfOqTtHKxKEQ4YayhibTMpQlOQwjH1DnLxf3zqMSbZWmhYvCe5qOVVqLh1WnBZKbGhbUvF3/nca&#10;9kiKDl3c2Te1ndj842Tnx43Ww9d+8w4iUh+f4Uf7y2iYzuD+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sWJ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bf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0" o:spid="_x0000_s1336"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NWMQA&#10;AADbAAAADwAAAGRycy9kb3ducmV2LnhtbESP0WrCQBRE3wv9h+UWfCl1o1ANqauIVGjxQUzyAZfs&#10;NYlm74bs1iR/3xUEH4eZOcOsNoNpxI06V1tWMJtGIIgLq2suFeTZ/iMG4TyyxsYyKRjJwWb9+rLC&#10;RNueT3RLfSkChF2CCirv20RKV1Rk0E1tSxy8s+0M+iC7UuoO+wA3jZxH0UIarDksVNjSrqLimv4Z&#10;BYdj/D3Gv2bXLD/zo7u+Z76WF6Umb8P2C4SnwT/Dj/aPVjBfwP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zVjEAAAA2wAAAA8AAAAAAAAAAAAAAAAAmAIAAGRycy9k&#10;b3ducmV2LnhtbFBLBQYAAAAABAAEAPUAAACJ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cf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1" o:spid="_x0000_s1337"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EMcIA&#10;AADbAAAADwAAAGRycy9kb3ducmV2LnhtbESPT4vCMBTE74LfITxhb5paFpVqlFVZ2IOIfxb2+mie&#10;TdnmpTZR67c3guBxmPnNMLNFaytxpcaXjhUMBwkI4tzpkgsFv8fv/gSED8gaK8ek4E4eFvNuZ4aZ&#10;djfe0/UQChFL2GeowIRQZ1L63JBFP3A1cfROrrEYomwKqRu8xXJbyTRJRtJiyXHBYE0rQ/n/4WIV&#10;pBuzNbzz6/W5rCg9Lj/Pf4VT6qPXfk1BBGrDO/yif3Tk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wQx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00eff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2" o:spid="_x0000_s1338"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s/74A&#10;AADbAAAADwAAAGRycy9kb3ducmV2LnhtbERPTYvCMBC9C/sfwix4EZsqrEq3UWRZweuqvQ/N2JZt&#10;JiWJbfXXm4Pg8fG+891oWtGT841lBYskBUFcWt1wpeByPsw3IHxA1thaJgV38rDbfkxyzLQd+I/6&#10;U6hEDGGfoYI6hC6T0pc1GfSJ7Ygjd7XOYIjQVVI7HGK4aeUyTVfSYMOxocaOfmoq/083o2B1L4qv&#10;x6If+PfqqoDrcoa4UWr6Oe6/QQQaw1v8ch+1gmUcG7/EHyC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KbP++AAAA2wAAAA8AAAAAAAAAAAAAAAAAmAIAAGRycy9kb3ducmV2&#10;LnhtbFBLBQYAAAAABAAEAPUAAACD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aqua"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3" o:spid="_x0000_s1339"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cYcIA&#10;AADbAAAADwAAAGRycy9kb3ducmV2LnhtbESP3WoCMRSE7wu+QziCdzWr2KKrUWxB24si+PMAh81x&#10;s7g5WZLopm/fFAq9HGbmG2a1SbYVD/KhcaxgMi5AEFdON1wruJx3z3MQISJrbB2Tgm8KsFkPnlZY&#10;atfzkR6nWIsM4VCiAhNjV0oZKkMWw9h1xNm7Om8xZulrqT32GW5bOS2KV2mx4bxgsKN3Q9XtdLcK&#10;3l761OLsozLo036+P+gJfWmlRsO0XYKIlOJ/+K/9qRVM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Rxh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10ffe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4" o:spid="_x0000_s1340"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Il8AA&#10;AADbAAAADwAAAGRycy9kb3ducmV2LnhtbERPy4rCMBTdC/5DuIIbGVMtI041ig/E2fpYzOyuzbUp&#10;Njelidr5+8lCcHk47/mytZV4UONLxwpGwwQEce50yYWC82n3MQXhA7LGyjEp+CMPy0W3M8dMuycf&#10;6HEMhYgh7DNUYEKoMyl9bsiiH7qaOHJX11gMETaF1A0+Y7it5DhJJtJiybHBYE0bQ/nteLcKDpev&#10;wSTdV2uTJpv69+dTn7ZeK9XvtasZiEBteItf7m+tII3r4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WIl8AAAADbAAAADwAAAAAAAAAAAAAAAACYAgAAZHJzL2Rvd25y&#10;ZXYueG1sUEsFBgAAAAAEAAQA9QAAAIU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20ffd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5" o:spid="_x0000_s1341"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cYA&#10;AADbAAAADwAAAGRycy9kb3ducmV2LnhtbESP3WrCQBSE7wt9h+UUvCl1o21FUtcQ/MGCUKjxAY7Z&#10;0yQkezZk1yS+fVco9HKYmW+YVTKaRvTUucqygtk0AkGcW11xoeCc7V+WIJxH1thYJgU3cpCsHx9W&#10;GGs78Df1J1+IAGEXo4LS+zaW0uUlGXRT2xIH78d2Bn2QXSF1h0OAm0bOo2ghDVYcFkpsaVNSXp+u&#10;RsEu2nyd0/r52OD7xd+yt6xeHLZKTZ7G9AOEp9H/h//an1rB6wzu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7cYAAADbAAAADwAAAAAAAAAAAAAAAACYAgAAZHJz&#10;L2Rvd25yZXYueG1sUEsFBgAAAAAEAAQA9QAAAIs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24,220r,-40l3624,140r,-33l3624,67r,-60l3624,xe" fillcolor="#30ffcf" stroked="f">
                <v:path arrowok="t" o:connecttype="custom" o:connectlocs="3438,0;3210,0;2991,0;2763,0;2534,0;2306,0;2078,0;1859,0;1631,0;1394,0;1175,0;946,0;727,0;499,0;271,0;43,0;0,140;0,327;0,526;0,713;0,906;0,1093;0,1286;0,1479;0,1666;0,1859;0,2045;0,2239;0,2425;43,2572;271,2572;499,2572;727,2572;946,2572;1175,2572;1394,2572;1631,2572;1859,2572;2078,2572;2306,2572;2534,2572;2763,2572;2991,2572;3210,2572;3438,2572;3624,2572;3624,2352;3624,2159;3624,1972;3624,1786;3624,1586;3624,1399;3624,1206;3624,1019;3624,826;3624,640;3624,446;3624,253;3624,67" o:connectangles="0,0,0,0,0,0,0,0,0,0,0,0,0,0,0,0,0,0,0,0,0,0,0,0,0,0,0,0,0,0,0,0,0,0,0,0,0,0,0,0,0,0,0,0,0,0,0,0,0,0,0,0,0,0,0,0,0,0,0"/>
                <o:lock v:ext="edit" aspectratio="t"/>
              </v:shape>
              <v:shape id="Freeform 1176" o:spid="_x0000_s1342"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Z7cUA&#10;AADbAAAADwAAAGRycy9kb3ducmV2LnhtbESPQWvCQBSE7wX/w/IEb3XTqEWjq7SCoNhCje3B2yP7&#10;mgSzb0N2NfHfu0Khx2FmvmEWq85U4kqNKy0reBlGIIgzq0vOFXwfN89TEM4ja6wsk4IbOVgte08L&#10;TLRt+UDX1OciQNglqKDwvk6kdFlBBt3Q1sTB+7WNQR9kk0vdYBvgppJxFL1KgyWHhQJrWheUndOL&#10;UfCe2vMpjX4+dhij/BrvP9vJZabUoN+9zUF46vx/+K+91QpGM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pntxQAAANsAAAAPAAAAAAAAAAAAAAAAAJgCAABkcnMv&#10;ZG93bnJldi54bWxQSwUGAAAAAAQABAD1AAAAig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600r,40l,673r,40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293r,-40l3607,293r-8,34l3590,367r,46l3573,427r,19l3573,486r,40l3573,560r-8,40l3523,626r-9,14l3506,673r-17,40l3481,726r-43,14l3388,733r-43,-7l3303,733r-51,7l3244,746r-34,34l3202,786r-34,20l3117,800r-42,l3033,806r-42,-6l2948,786r-8,l2915,746r-17,-33l2898,713r-9,l2864,746r17,40l2855,800r-50,-14l2805,786r-42,-13l2720,760r-50,20l2653,786r-26,20l2585,800r-25,-14l2534,766r-33,-20l2484,746r-42,-6l2391,740r-42,-7l2315,713r-9,l2256,706r-43,-20l2171,673r-42,l2078,686r-42,20l2011,713r-17,7l1943,720r-42,6l1876,713r-17,-7l1808,706r-34,7l1766,726r-42,-6l1681,713r-8,l1631,680r-9,-7l1588,646r-50,l1495,660r-42,l1394,673r-42,-7l1310,666r-43,l1242,673r-25,7l1175,706r-17,7l1132,720r-34,-7l1082,706r-43,-6l997,680r-51,-7l938,673,904,660,862,640r,l811,606r-42,-6l769,600,727,566r-51,l651,560r-17,-7l609,560r-17,6l549,580r-50,l457,580r-43,13l406,600r-42,26l321,640,279,600r-8,-7l237,560r-17,-7l178,560r,l178,560,144,526r34,-33l220,486r8,l271,480r50,-7l364,480r50,l457,473r42,-13l507,446r42,-13l592,433r42,7l676,440r51,-7l769,433r42,-6l862,413r,l904,380r34,-13l946,367r51,l1006,367r33,6l1082,373r50,-6l1132,367r43,-14l1217,347r50,-7l1310,347r42,l1394,340r59,l1479,327r16,l1538,313r50,-6l1631,307r42,l1724,300r42,l1808,300r51,l1884,293r17,l1943,287r51,l2036,280r42,-13l2129,260r42,l2197,253r16,-6l2256,240r50,-7l2349,233r42,-6l2442,227r42,l2534,220r9,l2585,207r42,-7l2670,200r50,l2763,200r42,-7l2855,193r43,-6l2931,180r9,l2991,173r42,l3067,180r8,l3117,193r51,7l3210,180r,l3252,160r51,-20l3303,140r42,-7l3388,127r50,l3481,120r42,l3573,140r,20l3616,180r8,20l3624,180r,-40l3624,107r,-40l3624,7r,-7xe" fillcolor="#40ffbf" stroked="f">
                <v:path arrowok="t" o:connecttype="custom" o:connectlocs="3303,0;2940,0;2585,0;2213,0;1859,0;1495,0;1132,0;769,0;414,0;43,0;0,253;0,560;0,866;0,1166;0,1479;0,1786;0,2085;0,2392;136,2572;499,2572;862,2572;1217,2572;1588,2572;1943,2572;2306,2572;2670,2572;3033,2572;3388,2572;3624,2465;3624,2159;3624,1859;3624,1552;3624,1246;3624,946;3624,640;3624,327;3573,446;3489,713;3210,780;2940,786;2805,786;2560,786;2306,713;1994,720;1724,720;1453,660;1158,713;904,660;651,560;406,600;178,560;364,480;676,440;946,367;1217,347;1538,313;1884,293;2197,253;2534,220;2855,193;3117,193;3388,127;3624,180" o:connectangles="0,0,0,0,0,0,0,0,0,0,0,0,0,0,0,0,0,0,0,0,0,0,0,0,0,0,0,0,0,0,0,0,0,0,0,0,0,0,0,0,0,0,0,0,0,0,0,0,0,0,0,0,0,0,0,0,0,0,0,0,0,0,0"/>
                <o:lock v:ext="edit" aspectratio="t"/>
              </v:shape>
              <v:shape id="Freeform 1177" o:spid="_x0000_s1343"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xkL8A&#10;AADbAAAADwAAAGRycy9kb3ducmV2LnhtbESPzQrCMBCE74LvEFbwpqmKP1SjiKB4VCuel2Zti82m&#10;NlHr2xtB8DjMzDfMYtWYUjypdoVlBYN+BII4tbrgTME52fZmIJxH1lhaJgVvcrBatlsLjLV98ZGe&#10;J5+JAGEXo4Lc+yqW0qU5GXR9WxEH72prgz7IOpO6xleAm1IOo2giDRYcFnKsaJNTejs9jIL7Q1+S&#10;bLobb6zcnuX+sDsms4tS3U6znoPw1Ph/+NfeawWjE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WDGQvwAAANsAAAAPAAAAAAAAAAAAAAAAAJgCAABkcnMvZG93bnJl&#10;di54bWxQSwUGAAAAAAQABAD1AAAAhA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34l,580r17,20l9,640,,646r,27l,713r,33l,786r,40l,866r,40l,946r,33l,1019r,40l,1093r,40l,1166r,40l,1246r,40l,1326r,40l,1399r,40l,1479r,33l,1552r,34l,1626r,40l,1699r,47l,1786r,33l,1859r,40l,1932r,40l,2005r,40l,2085r,34l,2159r,46l,2239r,39l,2318r,34l,2392r,33l,2465r,40l,2572r,l43,2572r42,l136,2572r42,l220,2572r51,l321,2572r43,l414,2572r43,l499,2572r50,l592,2572r42,l676,2572r51,l769,2572r42,l862,2572r42,l946,2572r51,l1039,2572r43,l1132,2572r43,l1217,2572r50,l1310,2572r42,l1394,2572r59,l1495,2572r43,l1588,2572r43,l1673,2572r51,l1766,2572r42,l1859,2572r42,l1943,2572r51,l2036,2572r42,l2129,2572r42,l2213,2572r43,l2306,2572r43,l2391,2572r51,l2484,2572r50,l2585,2572r42,l2670,2572r50,l2763,2572r42,l2855,2572r43,l2940,2572r51,l3033,2572r42,l3117,2572r51,l3210,2572r42,l3303,2572r42,l3388,2572r50,l3481,2572r42,l3573,2572r51,l3624,2572r,-67l3624,2465r,-40l3624,2392r,-40l3624,2318r,-40l3624,2239r,-34l3624,2159r,-40l3624,2085r,-40l3624,2005r,-33l3624,1932r,-33l3624,1859r,-40l3624,1786r,-40l3624,1699r,-33l3624,1626r,-40l3624,1552r,-40l3624,1479r,-40l3624,1399r,-33l3624,1326r,-40l3624,1246r,-40l3624,1166r,-33l3624,1093r,-34l3624,1019r,-40l3624,946r,-40l3624,866r,-40l3624,786r,-40l3624,713r,-40l3624,640r,-40l3624,560r,-34l3624,486r,-40l3624,413r,-46l3624,327r,-34l3624,280r-8,13l3607,327r-8,40l3590,413r-17,27l3573,446r,40l3573,526r,27l3582,560r-9,l3565,600r-42,40l3523,640r-9,33l3497,713r-16,33l3506,786r17,34l3531,826r-8,14l3489,826r-8,l3455,786r-17,-20l3405,746r-17,l3345,740r-42,l3278,746r-26,14l3227,786r-17,14l3168,826r-51,-6l3075,820r-42,l2991,820r-51,-14l2898,806r-43,20l2805,806r-42,-13l2754,786r-34,-6l2687,786r-17,14l2627,826r-42,l2534,793r-16,-7l2484,773r-42,7l2391,766r-42,7l2332,746r-26,-6l2256,726r-17,-13l2213,706r-42,-6l2129,700r-34,13l2078,720r-42,6l1994,733r-51,l1901,740r-42,-14l1808,720r-42,26l1749,746r-25,14l1681,746r-8,l1631,713r,l1588,680r-50,l1495,673r-42,l1394,686r-42,-6l1310,686r-43,14l1217,713r-9,l1175,733r-43,13l1082,733r-43,-7l1022,713r-25,-7l946,700,904,680r-17,-7l862,660,811,646r-8,-6l769,626,735,600r-8,-7l676,593r-42,-7l592,600r-43,-7l499,593r-26,7l457,606r-43,14l372,640r-8,13l321,673r,7l313,673,271,640r,l237,600,220,586r-42,-6l152,560,136,546r-9,-20l136,506r42,-20l178,486r42,-6l271,473r50,-7l364,473r50,l457,466r33,-20l499,440r50,-7l592,427r42,6l676,433r51,l769,433r42,-6l854,413r8,-6l904,380r26,-13l946,367r51,l1039,367r17,l1082,373r16,-6l1132,367r43,-14l1217,340r50,l1310,340r42,l1394,340r59,l1462,327r33,-7l1538,313r50,-13l1631,300r42,l1724,300r42,l1808,300r34,-7l1859,293r42,-6l1943,287r51,-7l2036,267r42,-7l2129,260r42,-7l2180,253r33,-6l2256,233r50,-6l2349,227r42,l2442,220r42,l2501,220r33,l2585,207r42,-7l2670,193r50,l2763,193r42,l2855,187r43,-7l2898,180r42,-7l2991,167r42,l3075,180r9,l3117,187r51,6l3193,180r17,-7l3252,147r34,-7l3303,133r42,-6l3388,127r50,-7l3481,113r42,l3573,140r,l3624,173r,-33l3624,107r,-40l3624,7r,-7xe" fillcolor="#50ffaf" stroked="f">
                <v:path arrowok="t" o:connecttype="custom" o:connectlocs="3252,0;2855,0;2442,0;2036,0;1631,0;1217,0;811,0;414,0;0,0;0,327;9,640;0,946;0,1286;0,1626;0,1972;0,2318;85,2572;499,2572;904,2572;1310,2572;1724,2572;2129,2572;2534,2572;2940,2572;3345,2572;3624,2465;3624,2119;3624,1786;3624,1439;3624,1093;3624,746;3624,413;3573,440;3523,640;3481,826;3227,786;2855,826;2534,793;2239,713;1901,740;1631,713;1217,713;904,680;634,586;321,673;136,546;414,473;769,433;1056,367;1394,340;1766,300;2129,260;2484,220;2855,187;3168,193;3481,113;3624,0" o:connectangles="0,0,0,0,0,0,0,0,0,0,0,0,0,0,0,0,0,0,0,0,0,0,0,0,0,0,0,0,0,0,0,0,0,0,0,0,0,0,0,0,0,0,0,0,0,0,0,0,0,0,0,0,0,0,0,0,0"/>
                <o:lock v:ext="edit" aspectratio="t"/>
              </v:shape>
              <v:shape id="Freeform 1178" o:spid="_x0000_s1344" style="position:absolute;left:8392;top:8737;width:3624;height:2572;visibility:visible;mso-wrap-style:square;v-text-anchor:top" coordsize="362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ol8IA&#10;AADbAAAADwAAAGRycy9kb3ducmV2LnhtbESPwW7CMBBE75X4B2uRuBUnULUoYBAtQuKQC5QPWOIl&#10;CcTryDYh/H2NhNTjaGbeaBar3jSiI+drywrScQKCuLC65lLB8Xf7PgPhA7LGxjIpeJCH1XLwtsBM&#10;2zvvqTuEUkQI+wwVVCG0mZS+qMigH9uWOHpn6wyGKF0ptcN7hJtGTpLkUxqsOS5U2NJPRcX1cDMK&#10;fOrTvP7edLsJuXyft+4ruZyUGg379RxEoD78h1/tnVYw/YDn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iXwgAAANsAAAAPAAAAAAAAAAAAAAAAAJgCAABkcnMvZG93&#10;bnJldi54bWxQSwUGAAAAAAQABAD1AAAAhw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20l26,560r17,33l51,600r-8,6l34,640,9,673,,680r,33l,746r,40l,826r,40l,906r,40l,979r,40l,1059r,34l,1133r,33l,1206r,40l,1286r,40l,1366r,33l,1439r,40l,1512r,40l,1586r,40l,1666r,33l,1746r,40l,1819r,40l,1899r,33l,1972r,33l,2045r,40l,2119r,40l,2205r,34l,2278r,40l,2352r,40l,2425r,40l,2505r,67l,2572r43,l85,2572r51,l178,2572r42,l271,2572r50,l364,2572r50,l457,2572r42,l549,2572r43,l634,2572r42,l727,2572r42,l811,2572r51,l904,2572r42,l997,2572r42,l1082,2572r50,l1175,2572r42,l1267,2572r43,l1352,2572r42,l1453,2572r42,l1538,2572r50,l1631,2572r42,l1724,2572r42,l1808,2572r51,l1901,2572r42,l1994,2572r42,l2078,2572r51,l2171,2572r42,l2256,2572r50,l2349,2572r42,l2442,2572r42,l2534,2572r51,l2627,2572r43,l2720,2572r43,l2805,2572r50,l2898,2572r42,l2991,2572r42,l3075,2572r42,l3168,2572r42,l3252,2572r51,l3345,2572r43,l3438,2572r43,l3523,2572r50,l3624,2572r,l3624,2505r,-40l3624,2425r,-33l3624,2352r,-34l3624,2278r,-39l3624,2205r,-46l3624,2119r,-34l3624,2045r,-40l3624,1972r,-40l3624,1899r,-40l3624,1819r,-33l3624,1746r,-47l3624,1666r,-40l3624,1586r,-34l3624,1512r,-33l3624,1439r,-40l3624,1366r,-40l3624,1286r,-40l3624,1206r,-40l3624,1133r,-40l3624,1059r,-40l3624,979r,-33l3624,906r,-40l3624,826r,-40l3624,746r,-33l3624,673r,-33l3624,600r,-40l3624,526r,-40l3624,446r,-33l3624,367r,-40l3624,307r-8,20l3607,367r-8,46l3582,446r-9,27l3573,486r,34l3582,526r34,34l3573,580r,20l3531,640r-8,26l3523,673r-17,40l3497,746r26,40l3523,793r17,33l3523,853r-42,-7l3464,826r-26,-33l3438,786r-50,-20l3354,746r-9,l3337,746r-34,14l3252,780r-8,6l3210,820r-17,6l3168,846r-51,-13l3075,833r-42,l2991,833r-51,l2898,833r-43,7l2813,826r-8,l2763,806r-43,-6l2670,820r-26,6l2627,840r-42,l2543,826r-9,-6l2484,800r-42,26l2416,826r-25,7l2391,826r-42,-6l2306,800r-50,-7l2256,786r-9,-40l2213,726r-33,-13l2171,713r-8,l2129,726r-51,14l2036,746r-34,l1994,746r,l1943,746r-25,l1901,760r-17,-14l1859,746r-51,-6l1800,746r-34,40l1724,786r-51,-6l1639,746r-8,-6l1588,720r-16,-7l1538,706r-43,-6l1453,700r-59,6l1352,706r-17,7l1310,720r-43,6l1217,733r-17,13l1175,786r-43,-13l1082,766r-43,-6l1039,746,997,733,946,713r,l904,700,862,680r-51,l803,673,769,660,744,640,727,620r-51,-7l634,606r-42,14l549,606r-50,7l457,640r-17,l414,646r-42,27l364,680r-43,26l271,673r,l237,640,220,620,203,600r-25,-7l136,566r-9,-6l102,526r34,-26l161,486r17,-6l220,473r51,-7l321,460r43,6l414,466r43,-20l465,446r34,-6l549,427r43,l634,427r42,l727,427r42,l811,420r34,-7l862,400r42,-27l921,367r25,-7l997,360r42,7l1082,367r50,-7l1175,347r42,-7l1267,327r,l1267,327r43,13l1352,340r42,-13l1394,327r59,l1495,313r43,-6l1588,300r43,l1673,300r51,l1766,300r25,-7l1808,293r51,-6l1901,287r42,-7l1994,280r42,-13l2078,260r51,-7l2154,253r17,l2213,240r43,-7l2306,227r43,l2391,227r51,-7l2442,220r42,l2534,207r51,-7l2627,193r43,l2720,193r43,l2805,187r50,l2881,180r17,-7l2940,167r51,-7l3033,160r42,13l3100,180r17,7l3168,187r17,-7l3210,167r42,-20l3278,140r25,-13l3345,120r43,l3438,113r43,l3523,113r50,20l3590,140r34,27l3624,140r,-33l3624,67r,-60l3624,xe" fillcolor="#60ff9f" stroked="f">
                <v:path arrowok="t" o:connecttype="custom" o:connectlocs="3252,0;2855,0;2442,0;2036,0;1631,0;1217,0;811,0;414,0;0,0;0,327;51,600;0,866;0,1206;0,1552;0,1899;0,2239;0,2572;414,2572;811,2572;1217,2572;1631,2572;2036,2572;2442,2572;2855,2572;3252,2572;3624,2572;3624,2205;3624,1859;3624,1512;3624,1166;3624,826;3624,486;3582,446;3523,666;3464,826;3244,786;2898,833;2585,840;2306,800;2078,740;1859,746;1572,713;1217,733;946,713;634,606;321,706;102,526;457,446;811,420;1132,360;1394,327;1791,293;2154,253;2484,220;2881,180;3185,180;3523,113" o:connectangles="0,0,0,0,0,0,0,0,0,0,0,0,0,0,0,0,0,0,0,0,0,0,0,0,0,0,0,0,0,0,0,0,0,0,0,0,0,0,0,0,0,0,0,0,0,0,0,0,0,0,0,0,0,0,0,0,0"/>
                <o:lock v:ext="edit" aspectratio="t"/>
              </v:shape>
              <v:shape id="Freeform 1179" o:spid="_x0000_s1345" style="position:absolute;left:8392;top:9323;width:3624;height:1986;visibility:visible;mso-wrap-style:square;v-text-anchor:top" coordsize="3624,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6ZcMA&#10;AADbAAAADwAAAGRycy9kb3ducmV2LnhtbESPS2vDMBCE74X8B7GB3Bq5CS7FjRKCISWYXuo69621&#10;flBrZSzVj38fFQo9DrPzzc7hNJtOjDS41rKCp20Egri0uuVaQfF5eXwB4Tyyxs4yKVjIwem4ejhg&#10;ou3EHzTmvhYBwi5BBY33fSKlKxsy6La2Jw5eZQeDPsihlnrAKcBNJ3dR9CwNthwaGuwpbaj8zn9M&#10;eONresvSLK3ey/hW4Hmp5K0Yldqs5/MrCE+z/z/+S1+1gn0Mv1sCA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96ZcMAAADbAAAADwAAAAAAAAAAAAAAAACYAgAAZHJzL2Rv&#10;d25yZXYueG1sUEsFBgAAAAAEAAQA9QAAAIgDAAAAAA==&#10;" path="m3624,r-51,14l3573,14r-33,40l3531,87r-8,13l3514,127r-8,33l3523,194r8,6l3548,240r-17,40l3523,300r-42,-6l3464,280r-26,-26l3438,240r-42,-40l3388,200r-43,-13l3303,187r-25,13l3252,220r-25,20l3210,260r-17,20l3168,294r-17,-14l3117,267r-42,-7l3033,260r-42,l2940,260r-42,l2855,267r-50,-13l2771,240r-8,l2720,234r-50,6l2670,247r-43,13l2585,267r-51,-13l2501,240r-17,l2484,240r-42,20l2391,267r-42,-13l2315,240r-9,l2256,234r-26,-34l2222,160r-9,l2171,147r-42,13l2112,160r-34,27l2036,200r,l2036,200r-42,-6l1943,180r-42,7l1859,194r-51,6l1808,207r-42,33l1724,234r-51,l1648,200r-17,-13l1614,160r-26,-13l1538,140r-43,-6l1453,127r,l1445,127r-51,7l1352,140r-42,7l1276,160r-9,l1217,180r-17,20l1175,220r-43,-13l1124,200r-42,l1039,194,997,180,980,160,946,147r-42,-7l896,127r-34,-7l811,120r-42,l735,127r-8,7l718,127,693,87,676,74,651,87r-17,7l592,100,566,87r9,-33l549,34,499,54r,6l457,74,431,87r-17,13l364,127r-9,l321,147,279,127r-8,-7l237,87,220,74,195,54,178,40,144,14,136,7,85,14r,l68,54,43,87r,l,120r,7l,160r,40l,240r,40l,320r,40l,393r,40l,473r,34l,547r,33l,620r,40l,700r,40l,780r,33l,853r,40l,926r,40l,1000r,40l,1080r,33l,1160r,40l,1233r,40l,1313r,33l,1386r,33l,1459r,40l,1533r,40l,1619r,34l,1692r,40l,1766r,40l,1839r,40l,1919r,67l,1986r43,l85,1986r51,l178,1986r42,l271,1986r50,l364,1986r50,l457,1986r42,l549,1986r43,l634,1986r42,l727,1986r42,l811,1986r51,l904,1986r42,l997,1986r42,l1082,1986r50,l1175,1986r42,l1267,1986r43,l1352,1986r42,l1453,1986r42,l1538,1986r50,l1631,1986r42,l1724,1986r42,l1808,1986r51,l1901,1986r42,l1994,1986r42,l2078,1986r51,l2171,1986r42,l2256,1986r50,l2349,1986r42,l2442,1986r42,l2534,1986r51,l2627,1986r43,l2720,1986r43,l2805,1986r50,l2898,1986r42,l2991,1986r42,l3075,1986r42,l3168,1986r42,l3252,1986r51,l3345,1986r43,l3438,1986r43,l3523,1986r50,l3624,1986r,l3624,1919r,-40l3624,1839r,-33l3624,1766r,-34l3624,1692r,-39l3624,1619r,-46l3624,1533r,-34l3624,1459r,-40l3624,1386r,-40l3624,1313r,-40l3624,1233r,-33l3624,1160r,-47l3624,1080r,-40l3624,1000r,-34l3624,926r,-33l3624,853r,-40l3624,780r,-40l3624,700r,-40l3624,620r,-40l3624,547r,-40l3624,473r,-40l3624,393r,-33l3624,320r,-40l3624,240r,-40l3624,160r,-33l3624,87r,-33l3624,14r,-14xe" fillcolor="#70ff8f" stroked="f">
                <v:path arrowok="t" o:connecttype="custom" o:connectlocs="3531,87;3531,200;3464,280;3345,187;3210,260;3075,260;2855,267;2670,240;2501,240;2349,254;2222,160;2078,187;1943,180;1766,240;1614,160;1453,127;1276,160;1132,207;980,160;811,120;693,87;566,87;457,74;321,147;195,54;85,14;0,127;0,320;0,507;0,700;0,893;0,1080;0,1273;0,1459;0,1653;0,1839;43,1986;271,1986;499,1986;727,1986;946,1986;1175,1986;1394,1986;1631,1986;1859,1986;2078,1986;2306,1986;2534,1986;2763,1986;2991,1986;3210,1986;3438,1986;3624,1986;3624,1766;3624,1573;3624,1386;3624,1200;3624,1000;3624,813;3624,620;3624,433;3624,240;3624,54" o:connectangles="0,0,0,0,0,0,0,0,0,0,0,0,0,0,0,0,0,0,0,0,0,0,0,0,0,0,0,0,0,0,0,0,0,0,0,0,0,0,0,0,0,0,0,0,0,0,0,0,0,0,0,0,0,0,0,0,0,0,0,0,0,0,0"/>
                <o:lock v:ext="edit" aspectratio="t"/>
              </v:shape>
              <v:shape id="Freeform 1180" o:spid="_x0000_s1346" style="position:absolute;left:8392;top:9343;width:3624;height:1966;visibility:visible;mso-wrap-style:square;v-text-anchor:top" coordsize="3624,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uDMIA&#10;AADbAAAADwAAAGRycy9kb3ducmV2LnhtbESPT4vCMBTE78J+h/AWvGm6XaxajSLCwoJe/ANeH82z&#10;Kdu8lCZq3U9vBMHjMDO/YebLztbiSq2vHCv4GiYgiAunKy4VHA8/gwkIH5A11o5JwZ08LBcfvTnm&#10;2t14R9d9KEWEsM9RgQmhyaX0hSGLfuga4uidXWsxRNmWUrd4i3BbyzRJMmmx4rhgsKG1oeJvf7EK&#10;3Pj0PzLZORlfzHbaZJs0rcgq1f/sVjMQgbrwDr/av1rBdwb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q4MwgAAANsAAAAPAAAAAAAAAAAAAAAAAJgCAABkcnMvZG93&#10;bnJldi54bWxQSwUGAAAAAAQABAD1AAAAhwMAAAAA&#10;" path="m3624,r-51,l3548,34r-8,33l3523,107r,l3514,140r9,27l3540,180r25,40l3548,260r-17,40l3523,300r-42,l3438,300r-8,l3388,274r-9,-14l3362,220r-17,-20l3303,187r-42,33l3252,234r-16,26l3210,287r-42,l3117,274r-33,-14l3075,254r-42,l2991,254r-51,l2898,254r-43,l2805,247r-42,-13l2720,227r-50,7l2627,254r-25,6l2585,260r-51,l2526,260r-42,-20l2442,260r,l2391,260r-17,l2349,254r-43,-14l2256,234r-17,-14l2213,187r-8,-7l2171,160r-42,20l2129,180r-51,20l2045,220r-9,7l2028,220r-34,-26l1943,187r-8,-7l1901,180r-17,l1859,194r-51,26l1808,227r-42,13l1724,234r-51,l1648,220r-17,-26l1622,180r-34,-26l1563,140r-25,l1495,140r-42,-6l1394,134r-42,l1327,140r-17,14l1267,180r-16,l1217,194r-26,26l1175,234r-17,-14l1132,214r-50,-14l1039,194r-42,-7l980,180r-34,-6l904,174,879,140r-17,-6l845,140r-34,20l769,154r-42,20l676,160r-42,-6l634,140,592,114r-43,13l499,120,465,107r-8,-7l440,107r-26,13l364,127r-43,13l321,154,296,140r-25,l245,107,220,80,178,94r-34,13l136,140r,l85,174,43,140r,l26,140,,140r,40l,220r,40l,300r,40l,373r,40l,453r,34l,527r,33l,600r,40l,680r,40l,760r,33l,833r,40l,906r,40l,980r,40l,1060r,33l,1140r,40l,1213r,40l,1293r,33l,1366r,33l,1439r,40l,1513r,40l,1599r,34l,1672r,40l,1746r,40l,1819r,40l,1899r,67l,1966r43,l85,1966r51,l178,1966r42,l271,1966r50,l364,1966r50,l457,1966r42,l549,1966r43,l634,1966r42,l727,1966r42,l811,1966r51,l904,1966r42,l997,1966r42,l1082,1966r50,l1175,1966r42,l1267,1966r43,l1352,1966r42,l1453,1966r42,l1538,1966r50,l1631,1966r42,l1724,1966r42,l1808,1966r51,l1901,1966r42,l1994,1966r42,l2078,1966r51,l2171,1966r42,l2256,1966r50,l2349,1966r42,l2442,1966r42,l2534,1966r51,l2627,1966r43,l2720,1966r43,l2805,1966r50,l2898,1966r42,l2991,1966r42,l3075,1966r42,l3168,1966r42,l3252,1966r51,l3345,1966r43,l3438,1966r43,l3523,1966r50,l3624,1966r,l3624,1899r,-40l3624,1819r,-33l3624,1746r,-34l3624,1672r,-39l3624,1599r,-46l3624,1513r,-34l3624,1439r,-40l3624,1366r,-40l3624,1293r,-40l3624,1213r,-33l3624,1140r,-47l3624,1060r,-40l3624,980r,-34l3624,906r,-33l3624,833r,-40l3624,760r,-40l3624,680r,-40l3624,600r,-40l3624,527r,-40l3624,453r,-40l3624,373r,-33l3624,300r,-40l3624,220r,-40l3624,140r,-33l3624,67r,-33l3624,xe" fillcolor="#80ff80" stroked="f">
                <v:path arrowok="t" o:connecttype="custom" o:connectlocs="3523,107;3565,220;3438,300;3345,200;3210,287;3033,254;2805,247;2602,260;2442,260;2306,240;2171,160;2036,227;1901,180;1766,240;1622,180;1453,134;1267,180;1158,220;980,180;845,140;634,154;465,107;321,140;220,80;85,174;0,180;0,373;0,560;0,760;0,946;0,1140;0,1326;0,1513;0,1712;0,1899;136,1966;364,1966;592,1966;811,1966;1039,1966;1267,1966;1495,1966;1724,1966;1943,1966;2171,1966;2391,1966;2627,1966;2855,1966;3075,1966;3303,1966;3523,1966;3624,1859;3624,1672;3624,1479;3624,1293;3624,1093;3624,906;3624,720;3624,527;3624,340;3624,140" o:connectangles="0,0,0,0,0,0,0,0,0,0,0,0,0,0,0,0,0,0,0,0,0,0,0,0,0,0,0,0,0,0,0,0,0,0,0,0,0,0,0,0,0,0,0,0,0,0,0,0,0,0,0,0,0,0,0,0,0,0,0,0,0"/>
                <o:lock v:ext="edit" aspectratio="t"/>
              </v:shape>
              <v:shape id="Freeform 1181" o:spid="_x0000_s1347" style="position:absolute;left:8392;top:9357;width:3624;height:1952;visibility:visible;mso-wrap-style:square;v-text-anchor:top" coordsize="3624,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x/cQA&#10;AADbAAAADwAAAGRycy9kb3ducmV2LnhtbESPT2vCQBTE7wW/w/IEb82mCqZEVyktgrSCNO1Bb4/s&#10;M0mbfRuya/58e1co9DjMzG+Y9XYwteiodZVlBU9RDII4t7riQsH31+7xGYTzyBpry6RgJAfbzeRh&#10;jam2PX9Sl/lCBAi7FBWU3jeplC4vyaCLbEMcvIttDfog20LqFvsAN7Wcx/FSGqw4LJTY0GtJ+W92&#10;NQrcxwHfOYnHOj92b6ee/M/yrJWaTYeXFQhPg/8P/7X3WsEigf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cf3EAAAA2wAAAA8AAAAAAAAAAAAAAAAAmAIAAGRycy9k&#10;b3ducmV2LnhtbFBLBQYAAAAABAAEAPUAAACJAwAAAAA=&#10;" path="m3624,r-51,l3565,20r,33l3540,93r-17,27l3523,126r,14l3548,166r25,40l3565,246r-17,40l3523,299r-42,20l3438,306r-50,-7l3362,286r-17,-20l3329,246r-26,-13l3295,246r-43,27l3244,286r-34,13l3168,293r-17,-7l3117,273r-42,-13l3033,260r-42,6l2940,260r-42,l2855,260r-50,-14l2796,246r-33,-6l2720,233r-50,l2636,246r-9,l2585,266r-51,l2484,246r-42,20l2391,266r-42,-6l2306,246r-33,l2256,240r-43,-34l2213,206r-42,-26l2129,200r-34,6l2078,213r-42,27l1994,213r-34,-7l1943,206r-42,-20l1867,206r-8,27l1850,246r-42,14l1766,260r-26,-14l1724,240r-51,l1631,220r-26,-14l1597,166r-9,-6l1538,146r-43,7l1453,153r-59,l1352,153r-42,7l1301,166r-34,34l1234,206r-17,7l1175,240r-43,-7l1082,213r-26,-7l1039,206r-42,l997,206r-51,20l904,226,879,206,862,186r-51,-6l777,166r-8,l761,166r-34,34l676,206r-42,-6l609,166,592,126r,l592,126r-43,27l499,146,473,126r-16,-6l414,126r-25,l364,146r-43,14l296,166r-25,20l237,206r-17,7l203,206,178,180r-42,6l85,186,43,180,,186r,20l,246r,40l,326r,33l,399r,40l,473r,40l,546r,40l,626r,40l,706r,40l,779r,40l,859r,33l,932r,34l,1006r,40l,1079r,47l,1166r,33l,1239r,40l,1312r,40l,1385r,40l,1465r,34l,1539r,46l,1619r,39l,1698r,34l,1772r,33l,1845r,40l,1952r,l43,1952r42,l136,1952r42,l220,1952r51,l321,1952r43,l414,1952r43,l499,1952r50,l592,1952r42,l676,1952r51,l769,1952r42,l862,1952r42,l946,1952r51,l1039,1952r43,l1132,1952r43,l1217,1952r50,l1310,1952r42,l1394,1952r59,l1495,1952r43,l1588,1952r43,l1673,1952r51,l1766,1952r42,l1859,1952r42,l1943,1952r51,l2036,1952r42,l2129,1952r42,l2213,1952r43,l2306,1952r43,l2391,1952r51,l2484,1952r50,l2585,1952r42,l2670,1952r50,l2763,1952r42,l2855,1952r43,l2940,1952r51,l3033,1952r42,l3117,1952r51,l3210,1952r42,l3303,1952r42,l3388,1952r50,l3481,1952r42,l3573,1952r51,l3624,1952r,-67l3624,1845r,-40l3624,1772r,-40l3624,1698r,-40l3624,1619r,-34l3624,1539r,-40l3624,1465r,-40l3624,1385r,-33l3624,1312r,-33l3624,1239r,-40l3624,1166r,-40l3624,1079r,-33l3624,1006r,-40l3624,932r,-40l3624,859r,-40l3624,779r,-33l3624,706r,-40l3624,626r,-40l3624,546r,-33l3624,473r,-34l3624,399r,-40l3624,326r,-40l3616,286r8,-7l3624,246r,-40l3624,166r,-40l3624,93r,-40l3624,20r,-20xe" fillcolor="#8fff70" stroked="f">
                <v:path arrowok="t" o:connecttype="custom" o:connectlocs="3540,93;3573,206;3438,306;3303,233;3168,293;2991,266;2796,246;2627,246;2391,266;2213,206;2078,213;1901,186;1766,260;1605,206;1453,153;1267,200;1082,213;946,226;777,166;634,200;549,153;389,126;237,206;85,186;0,286;0,473;0,666;0,859;0,1046;0,1239;0,1425;0,1619;0,1805;43,1952;271,1952;499,1952;727,1952;946,1952;1175,1952;1394,1952;1631,1952;1859,1952;2078,1952;2306,1952;2534,1952;2763,1952;2991,1952;3210,1952;3438,1952;3624,1952;3624,1732;3624,1539;3624,1352;3624,1166;3624,966;3624,779;3624,586;3624,399;3624,279;3624,93" o:connectangles="0,0,0,0,0,0,0,0,0,0,0,0,0,0,0,0,0,0,0,0,0,0,0,0,0,0,0,0,0,0,0,0,0,0,0,0,0,0,0,0,0,0,0,0,0,0,0,0,0,0,0,0,0,0,0,0,0,0,0,0"/>
                <o:lock v:ext="edit" aspectratio="t"/>
              </v:shape>
              <v:shape id="Freeform 1182" o:spid="_x0000_s1348" style="position:absolute;left:8392;top:9523;width:3624;height:1786;visibility:visible;mso-wrap-style:square;v-text-anchor:top" coordsize="362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nhsIA&#10;AADbAAAADwAAAGRycy9kb3ducmV2LnhtbERPy4rCMBTdC/MP4Q64kTH1MYN0TGUQK4K4UGfj7tLc&#10;PmhzU5qo9e/NQnB5OO/lqjeNuFHnKssKJuMIBHFmdcWFgv9z+rUA4TyyxsYyKXiQg1XyMVhirO2d&#10;j3Q7+UKEEHYxKii9b2MpXVaSQTe2LXHgctsZ9AF2hdQd3kO4aeQ0in6kwYpDQ4ktrUvK6tPVKNjO&#10;83x3uOzT2pxHo3mRbqr0O1Jq+Nn//YLw1Pu3+OXeaQWzMDZ8CT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eeGwgAAANsAAAAPAAAAAAAAAAAAAAAAAJgCAABkcnMvZG93&#10;bnJldi54bWxQSwUGAAAAAAQABAD1AAAAhwMAAAAA&#10;" path="m3624,127r-51,-7l3523,160r,l3481,180r-43,-13l3388,167r-9,26l3354,233r-9,l3303,247r-51,6l3210,247r,-14l3210,233r17,-40l3210,160r,l3168,153r-51,-33l3109,120r-34,-13l3033,107r-42,6l2940,107r-42,l2855,107r-50,-7l2763,100r-43,-6l2670,80r,-6l2661,80r-34,20l2585,113r-25,7l2534,120r-42,l2484,120r-42,-7l2391,120r-42,-13l2306,107r-50,l2213,100,2188,80,2171,47r-42,20l2078,74r,6l2036,100,1994,80r,-6l1994,80r-51,27l1901,113r-42,l1842,120r-34,13l1774,120r-8,-7l1724,107r-51,-7l1631,80r,l1588,54r-8,-14l1563,r-25,l1512,r-17,14l1453,14r-59,l1352,20r-42,l1293,40r-26,20l1217,74r-9,6l1175,107r-43,-7l1082,80r-9,l1039,67,997,60,963,80r-17,l904,80r-25,l862,67,811,54,794,40,769,34r-25,6l727,54,676,67r-42,l600,40r-8,-6l549,20,499,14,465,r-8,l414,r-8,l364,20,321,34r-17,6l296,80r-25,27l220,94,212,80,178,67,136,60,85,54,51,40r-8,l43,40,,54,,80r,40l,160r,33l,233r,40l,307r,40l,380r,40l,460r,40l,540r,40l,613r,40l,693r,33l,766r,34l,840r,40l,913r,47l,1000r,33l,1073r,40l,1146r,40l,1219r,40l,1299r,34l,1373r,46l,1453r,39l,1532r,34l,1606r,33l,1679r,40l,1786r,l43,1786r42,l136,1786r42,l220,1786r51,l321,1786r43,l414,1786r43,l499,1786r50,l592,1786r42,l676,1786r51,l769,1786r42,l862,1786r42,l946,1786r51,l1039,1786r43,l1132,1786r43,l1217,1786r50,l1310,1786r42,l1394,1786r59,l1495,1786r43,l1588,1786r43,l1673,1786r51,l1766,1786r42,l1859,1786r42,l1943,1786r51,l2036,1786r42,l2129,1786r42,l2213,1786r43,l2306,1786r43,l2391,1786r51,l2484,1786r50,l2585,1786r42,l2670,1786r50,l2763,1786r42,l2855,1786r43,l2940,1786r51,l3033,1786r42,l3117,1786r51,l3210,1786r42,l3303,1786r42,l3388,1786r50,l3481,1786r42,l3573,1786r51,l3624,1786r,-67l3624,1679r,-40l3624,1606r,-40l3624,1532r,-40l3624,1453r,-34l3624,1373r,-40l3624,1299r,-40l3624,1219r,-33l3624,1146r,-33l3624,1073r,-40l3624,1000r,-40l3624,913r,-33l3624,840r,-40l3624,766r,-40l3624,693r-8,l3624,673r,-20l3624,613r,-33l3624,540r,-40l3624,460r,-40l3624,380r,-33l3624,307r,-34l3624,233r,-40l3624,160r,-33xe" fillcolor="#9fff60" stroked="f">
                <v:path arrowok="t" o:connecttype="custom" o:connectlocs="3481,180;3345,233;3210,233;3117,120;2940,107;2720,94;2585,113;2442,113;2213,100;2078,80;1943,107;1774,120;1631,80;1512,0;1310,20;1175,107;997,60;862,67;727,54;549,20;406,0;271,107;85,54;0,80;0,273;0,460;0,653;0,840;0,1033;0,1219;0,1419;0,1606;0,1786;220,1786;457,1786;676,1786;904,1786;1132,1786;1352,1786;1588,1786;1808,1786;2036,1786;2256,1786;2484,1786;2720,1786;2940,1786;3168,1786;3388,1786;3624,1786;3624,1606;3624,1419;3624,1219;3624,1033;3624,840;3616,693;3624,540;3624,347;3624,160" o:connectangles="0,0,0,0,0,0,0,0,0,0,0,0,0,0,0,0,0,0,0,0,0,0,0,0,0,0,0,0,0,0,0,0,0,0,0,0,0,0,0,0,0,0,0,0,0,0,0,0,0,0,0,0,0,0,0,0,0,0"/>
                <o:lock v:ext="edit" aspectratio="t"/>
              </v:shape>
              <v:shape id="Freeform 1183" o:spid="_x0000_s1349" style="position:absolute;left:8392;top:9563;width:3624;height:1746;visibility:visible;mso-wrap-style:square;v-text-anchor:top" coordsize="3624,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U98QA&#10;AADbAAAADwAAAGRycy9kb3ducmV2LnhtbESPQWvCQBSE74L/YXlCb7qpBbFpNlKlQltEMJX2+si+&#10;boLZtyG7jfHfdwXB4zAz3zDZarCN6KnztWMFj7MEBHHpdM1GwfFrO12C8AFZY+OYFFzIwyofjzJM&#10;tTvzgfoiGBEh7FNUUIXQplL6siKLfuZa4uj9us5iiLIzUnd4jnDbyHmSLKTFmuNChS1tKipPxZ9V&#10;8HH6+f5cm63dm+btyH3Cy/mOlXqYDK8vIAIN4R6+td+1gqdnuH6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VPfEAAAA2wAAAA8AAAAAAAAAAAAAAAAAmAIAAGRycy9k&#10;b3ducmV2LnhtbFBLBQYAAAAABAAEAPUAAACJAwAAAAA=&#10;" path="m3624,93r-51,l3540,120r-17,33l3523,153r,l3531,193r-8,7l3481,207r,-14l3464,153r-26,-13l3405,153r-17,7l3371,193r-26,20l3303,233r,l3252,253r-16,14l3210,300r-42,-20l3117,280r-8,-13l3117,233r,-13l3134,193r26,-40l3143,120r-26,-7l3075,87r-42,6l2991,100,2940,87r-42,-7l2898,80r-43,l2822,80r-17,l2763,87r-43,l2703,80,2670,67r-43,13l2619,80r-34,13l2534,100r-50,13l2442,100r-51,l2349,87r-43,-7l2256,93r-17,27l2213,133r-42,20l2129,120r,l2087,80r-9,-7l2070,80r-34,20l2002,120r-8,l1969,120r-26,-7l1926,120r-25,7l1859,127r-51,13l1766,127r-17,-7l1724,100,1673,80r-17,l1631,67r-43,l1572,40,1538,r,l1495,r-16,l1453,27r-8,13l1394,60,1377,40,1352,27,1310,14r-43,20l1267,40r-50,27l1208,80r-17,40l1175,120r-9,l1132,93,1107,80,1082,67r-43,-7l997,40,946,67r-42,l862,60,811,40r,-6l769,20r-42,7l701,40,676,60,634,80r,l634,80,592,67,575,40,549,27,499,14,457,r,l457,,414,20,364,34r-9,6l321,73r-8,7l288,120r-17,7l262,120,220,93,212,80,178,60,136,40r-17,l85,34,43,20,,34r,6l,80r,40l,153r,40l,233r,34l,307r,33l,380r,40l,460r,40l,540r,33l,613r,40l,686r,40l,760r,40l,840r,33l,920r,40l,993r,40l,1073r,33l,1146r,33l,1219r,40l,1293r,40l,1379r,34l,1452r,40l,1526r,40l,1599r,40l,1679r,67l,1746r43,l85,1746r51,l178,1746r42,l271,1746r50,l364,1746r50,l457,1746r42,l549,1746r43,l634,1746r42,l727,1746r42,l811,1746r51,l904,1746r42,l997,1746r42,l1082,1746r50,l1175,1746r42,l1267,1746r43,l1352,1746r42,l1453,1746r42,l1538,1746r50,l1631,1746r42,l1724,1746r42,l1808,1746r51,l1901,1746r42,l1994,1746r42,l2078,1746r51,l2171,1746r42,l2256,1746r50,l2349,1746r42,l2442,1746r42,l2534,1746r51,l2627,1746r43,l2720,1746r43,l2805,1746r50,l2898,1746r42,l2991,1746r42,l3075,1746r42,l3168,1746r42,l3252,1746r51,l3345,1746r43,l3438,1746r43,l3523,1746r50,l3624,1746r,l3624,1679r,-40l3624,1599r,-33l3624,1526r,-34l3624,1452r,-39l3624,1379r,-46l3624,1293r,-34l3624,1219r,-40l3624,1146r,-40l3624,1073r,-40l3624,993r,-33l3624,920r,-47l3624,840r,-40l3624,760r,-34l3624,686r,-26l3607,653r,-40l3624,606r,-33l3624,540r,-40l3624,460r,-40l3624,380r,-40l3624,307r,-40l3624,233r,-40l3624,153r,-33l3624,93xe" fillcolor="#afff50" stroked="f">
                <v:path arrowok="t" o:connecttype="custom" o:connectlocs="3523,153;3481,193;3371,193;3236,267;3117,233;3117,113;2898,80;2763,87;2619,80;2391,100;2213,133;2078,73;1969,120;1808,140;1656,80;1538,0;1394,60;1267,40;1166,120;997,40;811,34;634,80;549,27;414,20;288,120;178,60;0,34;0,193;0,380;0,573;0,760;0,960;0,1146;0,1333;0,1526;0,1746;178,1746;414,1746;634,1746;862,1746;1082,1746;1310,1746;1538,1746;1766,1746;1994,1746;2213,1746;2442,1746;2670,1746;2898,1746;3117,1746;3345,1746;3573,1746;3624,1599;3624,1413;3624,1219;3624,1033;3624,840;3624,660;3624,540;3624,340;3624,153" o:connectangles="0,0,0,0,0,0,0,0,0,0,0,0,0,0,0,0,0,0,0,0,0,0,0,0,0,0,0,0,0,0,0,0,0,0,0,0,0,0,0,0,0,0,0,0,0,0,0,0,0,0,0,0,0,0,0,0,0,0,0,0,0"/>
                <o:lock v:ext="edit" aspectratio="t"/>
              </v:shape>
              <v:shape id="Freeform 1184" o:spid="_x0000_s1350" style="position:absolute;left:8392;top:9597;width:3624;height:1712;visibility:visible;mso-wrap-style:square;v-text-anchor:top" coordsize="3624,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g8AA&#10;AADbAAAADwAAAGRycy9kb3ducmV2LnhtbERPy4rCMBTdC/5DuMLsNHVmFKlG0QGHURB8LVxemmtb&#10;bW5KktH692YhuDyc92TWmErcyPnSsoJ+LwFBnFldcq7geFh2RyB8QNZYWSYFD/Iwm7ZbE0y1vfOO&#10;bvuQixjCPkUFRQh1KqXPCjLoe7YmjtzZOoMhQpdL7fAew00lP5NkKA2WHBsKrOmnoOy6/zcKtovB&#10;76Cvr0T45TZrWtp8dTkp9dFp5mMQgZrwFr/cf1rBd1wfv8QfIK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8g8AAAADbAAAADwAAAAAAAAAAAAAAAACYAgAAZHJzL2Rvd25y&#10;ZXYueG1sUEsFBgAAAAAEAAQA9QAAAIUDAAAAAA==&#10;" path="m3624,66r-51,13l3565,86r-25,33l3565,159r8,40l3573,199r,l3523,199r-26,34l3481,239r-43,20l3421,233r17,-20l3455,199r9,-40l3438,139r-50,14l3388,159r-26,40l3345,206r-42,27l3303,233r-25,40l3252,306r-8,l3210,319r-8,-13l3168,293r-51,-7l3075,273r,l3067,233r8,-14l3084,199r8,-40l3100,119,3075,99r-42,l2991,93r-26,-7l2940,66r-42,-7l2855,59r-50,20l2779,86r-16,7l2720,86r-8,l2670,59r-43,7l2585,79r-25,7l2534,93r-50,13l2442,99r-51,l2382,86,2349,66r-43,l2290,86r-34,20l2239,119r-26,7l2171,146r-42,-27l2112,119r-34,-6l2036,106r-34,13l1994,126r-51,-7l1943,119r,l1901,146r-42,-7l1808,139r-42,-13l1724,119r,l1698,86,1673,66r-42,-7l1588,66,1555,46,1538,6r,-6l1529,6r-34,33l1487,46r8,7l1504,86r-9,7l1453,106r-59,l1352,106r-25,13l1310,119r-43,l1217,126r-42,13l1132,119r,l1107,86,1082,59r-43,-6l1022,46,997,39r-17,7l946,59,904,46r-42,l854,46,811,33,769,20r-42,6l693,46r-17,7l634,79r-9,7l592,99,566,86,549,53,499,46r,-7l457,20r-43,6l364,33,347,46,321,86r,7l279,119r-8,7l262,119,220,99,212,86,178,53,144,46r-8,-7l85,33,43,20,,33,,46,,86r,33l,159r,40l,233r,40l,306r,40l,386r,40l,466r,40l,539r,40l,619r,33l,692r,34l,766r,40l,839r,47l,926r,33l,999r,40l,1072r,40l,1145r,40l,1225r,34l,1299r,46l,1379r,39l,1458r,34l,1532r,33l,1605r,40l,1712r,l43,1712r42,l136,1712r42,l220,1712r51,l321,1712r43,l414,1712r43,l499,1712r50,l592,1712r42,l676,1712r51,l769,1712r42,l862,1712r42,l946,1712r51,l1039,1712r43,l1132,1712r43,l1217,1712r50,l1310,1712r42,l1394,1712r59,l1495,1712r43,l1588,1712r43,l1673,1712r51,l1766,1712r42,l1859,1712r42,l1943,1712r51,l2036,1712r42,l2129,1712r42,l2213,1712r43,l2306,1712r43,l2391,1712r51,l2484,1712r50,l2585,1712r42,l2670,1712r50,l2763,1712r42,l2855,1712r43,l2940,1712r51,l3033,1712r42,l3117,1712r51,l3210,1712r42,l3303,1712r42,l3388,1712r50,l3481,1712r42,l3573,1712r51,l3624,1712r,-67l3624,1605r,-40l3624,1532r,-40l3624,1458r,-40l3624,1379r,-34l3624,1299r,-40l3624,1225r,-40l3624,1145r,-33l3624,1072r,-33l3624,999r,-40l3624,932r-8,-6l3624,919r,-33l3624,839r,-33l3624,766r,-40l3624,692r,-40l3624,626r-25,-7l3590,579r34,-20l3624,539r,-33l3624,466r,-40l3624,386r,-40l3624,306r,-33l3624,233r,-34l3624,159r,-40l3624,86r,-20xe" fillcolor="#bfff40" stroked="f">
                <v:path arrowok="t" o:connecttype="custom" o:connectlocs="3565,159;3497,233;3455,199;3362,199;3252,306;3117,286;3084,199;2991,93;2805,79;2670,59;2484,106;2306,66;2171,146;2002,119;1901,146;1724,119;1555,46;1487,46;1394,106;1217,126;1082,59;946,59;769,20;625,86;499,39;321,86;220,99;85,33;0,119;0,306;0,506;0,692;0,886;0,1072;0,1259;0,1458;0,1645;136,1712;364,1712;592,1712;811,1712;1039,1712;1267,1712;1495,1712;1724,1712;1943,1712;2171,1712;2391,1712;2627,1712;2855,1712;3075,1712;3303,1712;3523,1712;3624,1605;3624,1418;3624,1225;3624,1039;3624,919;3624,726;3590,579;3624,426;3624,233;3624,66" o:connectangles="0,0,0,0,0,0,0,0,0,0,0,0,0,0,0,0,0,0,0,0,0,0,0,0,0,0,0,0,0,0,0,0,0,0,0,0,0,0,0,0,0,0,0,0,0,0,0,0,0,0,0,0,0,0,0,0,0,0,0,0,0,0,0"/>
                <o:lock v:ext="edit" aspectratio="t"/>
              </v:shape>
              <v:shape id="Freeform 1185" o:spid="_x0000_s1351" style="position:absolute;left:8392;top:9636;width:3624;height:1673;visibility:visible;mso-wrap-style:square;v-text-anchor:top" coordsize="3624,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OxcUA&#10;AADbAAAADwAAAGRycy9kb3ducmV2LnhtbESPQWsCMRSE70L/Q3iCl1KzSimyNYotiEqpoq14fW6e&#10;m6WblyWJuv33jVDwOMzMN8x42tpaXMiHyrGCQT8DQVw4XXGp4Ptr/jQCESKyxtoxKfilANPJQ2eM&#10;uXZX3tJlF0uRIBxyVGBibHIpQ2HIYui7hjh5J+ctxiR9KbXHa4LbWg6z7EVarDgtGGzo3VDxsztb&#10;BZ9vZnH0jx/FetPMju3azFcHvVeq121nryAitfEe/m8vtYLnAd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g7FxQAAANsAAAAPAAAAAAAAAAAAAAAAAJgCAABkcnMv&#10;ZG93bnJldi54bWxQSwUGAAAAAAQABAD1AAAAigMAAAAA&#10;" path="m3624,47r-8,l3573,60r,20l3573,100r43,20l3599,160r-26,7l3523,180r-9,14l3481,220r-26,14l3438,254r-33,-20l3388,207r-43,-7l3329,234r-9,33l3345,307r9,l3345,314r-42,-7l3252,320r-25,-13l3210,307r-42,-20l3134,267r-17,l3075,254r-42,-7l3016,234r8,-40l3033,187r17,-27l3050,120,3033,87r-9,-7l2991,67r-51,-7l2906,47r-8,-7l2864,47r-9,l2805,80r,l2763,120,2720,87r-42,-7l2670,74r-43,-7l2602,80r-17,7l2534,107r-25,13l2484,134r-9,26l2442,180r-43,14l2391,194r-42,13l2332,234r-26,20l2256,254r-43,-14l2188,234r-17,-34l2171,194r,l2205,160r-34,-20l2154,120r-25,-6l2104,120r-26,40l2078,160r,7l2095,194r34,13l2163,234r-17,33l2129,287r-51,-7l2036,300r-8,7l1994,347r,7l1969,347r-26,l1909,307r-8,-20l1893,267r-9,-33l1893,194r8,-20l1935,160r-34,l1859,134r-51,-7l1783,120r-17,-6l1724,107,1673,80r,-6l1631,47r,l1622,47r-34,20l1572,80r-34,34l1495,114r-42,-7l1394,120r-42,-6l1310,107r-43,l1217,120r,l1175,127r-43,l1124,120,1098,80,1082,54r-34,-7l1039,47,997,40r-8,7l980,80r-34,27l904,120r,l904,120,887,80,904,54r9,-7l904,40,862,27,811,20,777,7,769,,744,7r-17,l693,47r-17,7l634,74r-17,6l592,100,549,80r,l499,74,482,47,457,20r-43,l364,27,347,47,330,80r-9,34l313,120r8,40l364,147r,13l364,194r,6l321,207r-50,27l271,234r-51,33l178,240r-9,-6l136,200r,-6l136,194r42,-27l220,160r8,l237,120r-17,-6l203,80,178,54r-9,-7l136,27,93,47r-8,l43,67,34,80,,100r,20l,160r,34l,234r,33l,307r,40l,387r,40l,467r,33l,540r,40l,613r,40l,687r,40l,767r,33l,847r,40l,920r,40l,1000r,33l,1073r,33l,1146r,40l,1220r,40l,1306r,34l,1379r,40l,1453r,40l,1526r,40l,1606r,67l,1673r43,l85,1673r51,l178,1673r42,l271,1673r50,l364,1673r50,l457,1673r42,l549,1673r43,l634,1673r42,l727,1673r42,l811,1673r51,l904,1673r42,l997,1673r42,l1082,1673r50,l1175,1673r42,l1267,1673r43,l1352,1673r42,l1453,1673r42,l1538,1673r50,l1631,1673r42,l1724,1673r42,l1808,1673r51,l1901,1673r42,l1994,1673r42,l2078,1673r51,l2171,1673r42,l2256,1673r50,l2349,1673r42,l2442,1673r42,l2534,1673r51,l2627,1673r43,l2720,1673r43,l2805,1673r50,l2898,1673r42,l2991,1673r42,l3075,1673r42,l3168,1673r42,l3252,1673r51,l3345,1673r43,l3438,1673r43,l3523,1673r50,l3624,1673r,l3624,1606r,-40l3624,1526r,-33l3624,1453r,-34l3624,1379r,-39l3624,1306r,-46l3624,1220r,-34l3624,1146r,-40l3624,1073r,-40l3624,1000r,-40l3624,920r,-7l3607,887r17,-27l3624,847r,-47l3624,767r,-40l3624,687r,-34l3624,613r,-20l3590,580r-17,-40l3573,540r,l3624,500r,l3624,467r,-40l3624,387r,-40l3624,307r,-40l3624,234r,-40l3624,160r,-40l3624,80r,-33l3624,47xe" fillcolor="#cfff30" stroked="f">
                <v:path arrowok="t" o:connecttype="custom" o:connectlocs="3616,120;3455,234;3320,267;3227,307;3033,247;3033,87;2864,47;2678,80;2509,120;2349,207;2171,200;2129,114;2129,207;2028,307;1901,287;1901,160;1673,80;1572,80;1310,107;1124,120;989,47;887,80;777,7;634,74;482,47;321,114;364,200;169,234;228,160;136,27;0,120;0,347;0,580;0,800;0,1033;0,1260;0,1493;43,1673;321,1673;592,1673;862,1673;1132,1673;1394,1673;1673,1673;1943,1673;2213,1673;2484,1673;2763,1673;3033,1673;3303,1673;3573,1673;3624,1493;3624,1260;3624,1033;3624,860;3624,653;3573,540;3624,347;3624,120" o:connectangles="0,0,0,0,0,0,0,0,0,0,0,0,0,0,0,0,0,0,0,0,0,0,0,0,0,0,0,0,0,0,0,0,0,0,0,0,0,0,0,0,0,0,0,0,0,0,0,0,0,0,0,0,0,0,0,0,0,0,0"/>
                <o:lock v:ext="edit" aspectratio="t"/>
              </v:shape>
              <v:shape id="Freeform 1186" o:spid="_x0000_s1352" style="position:absolute;left:8392;top:9716;width:3624;height:1593;visibility:visible;mso-wrap-style:square;v-text-anchor:top" coordsize="3624,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yAMMA&#10;AADbAAAADwAAAGRycy9kb3ducmV2LnhtbESPT2sCMRTE7wW/Q3iCt5pVpJTVKGorCB6K/8DjY/Pc&#10;LG5eliTq7rc3hUKPw8z8hpktWluLB/lQOVYwGmYgiAunKy4VnI6b908QISJrrB2Tgo4CLOa9txnm&#10;2j15T49DLEWCcMhRgYmxyaUMhSGLYega4uRdnbcYk/Sl1B6fCW5rOc6yD2mx4rRgsKG1oeJ2uFsF&#10;G1zi1/dlf/EdF3rVnc3u+rNSatBvl1MQkdr4H/5rb7WCyRh+v6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PyAMMAAADbAAAADwAAAAAAAAAAAAAAAACYAgAAZHJzL2Rv&#10;d25yZXYueG1sUEsFBgAAAAAEAAQA9QAAAIgDAAAAAA==&#10;" path="m3624,60r-8,20l3573,94r-50,20l3523,114r-42,40l3481,154r-34,33l3455,227r-8,40l3438,274r-50,26l3345,280r-42,-6l3252,274r-42,13l3185,267r-17,-27l3160,227r-43,-13l3075,200r-42,7l2991,220r-17,-33l2957,154r17,-40l2991,100r8,-20l3008,40,2991,27r-51,-7l2898,r-43,l2847,40r-34,40l2805,87r-42,7l2754,80,2720,47r-50,-7l2627,47r-33,33l2585,87r-51,7l2492,114r-8,l2442,140r-51,14l2391,154r-42,26l2340,187r-34,40l2256,220r-43,-6l2171,227r,l2129,234r-51,13l2053,267r-17,13l1994,307r,l1943,307r-42,l1859,334r-17,13l1808,380r,7l1791,420r-25,40l1766,460r-42,l1681,460r-8,-7l1648,420r-9,-33l1631,354r-9,-7l1605,307r-17,-20l1538,267r-43,40l1495,307r-42,40l1453,347r-59,20l1352,367r-42,-20l1284,347r-17,-13l1217,307r-9,l1217,294r50,6l1310,287r33,-20l1352,260r42,-33l1411,227r42,-40l1453,187r9,-33l1495,114r-8,-34l1453,54r-59,6l1352,60r-42,-6l1267,47r-50,13l1175,80r-43,l1124,80r-42,27l1082,114r,6l1132,140r9,14l1132,174r-50,l1056,154r-17,-7l997,140,963,114,946,94r-42,l862,80r,-13l862,80,811,94r-34,20l769,127r-42,13l676,154,642,114r-8,-7l592,94r-43,13l533,114r-9,40l499,187r,13l457,207,440,187,423,154r-9,-27l364,147r-26,7l330,187r34,20l414,227r,l414,240r-25,27l364,307r,13l321,307r-8,l279,267r-8,l220,240r-42,-6l169,227,136,200r,-13l85,180,59,154,43,120,17,154r9,33l43,227r,7l76,267,43,307r,l,320r,27l,387r,13l17,420r,40l,480r,20l,533r,40l,607r,40l,687r,33l,767r,40l,840r,40l,920r,33l,993r,33l,1066r,34l43,1106r42,-20l136,1100r25,6l161,1140r-25,20l85,1160,43,1146r-43,l,1180r,46l,1260r,39l,1339r,34l,1413r,33l,1486r,40l,1593r,l43,1593r42,l136,1593r42,l220,1593r51,l321,1593r43,l414,1593r43,l499,1593r50,l592,1593r42,l676,1593r51,l769,1593r42,l862,1593r42,l946,1593r51,l1039,1593r43,l1132,1593r43,l1217,1593r50,l1310,1593r42,l1394,1593r59,l1495,1593r43,l1588,1593r43,l1673,1593r51,l1766,1593r42,l1859,1593r42,l1943,1593r51,l2036,1593r42,l2129,1593r42,l2213,1593r43,l2306,1593r43,l2391,1593r51,l2484,1593r50,l2585,1593r42,l2670,1593r50,l2763,1593r42,l2855,1593r43,l2940,1593r51,l3033,1593r42,l3117,1593r51,l3210,1593r42,l3303,1593r42,l3388,1593r50,l3481,1593r42,l3573,1593r51,l3624,1593r,-67l3624,1486r,-40l3624,1413r,-40l3624,1339r,-40l3624,1260r,-34l3624,1180r,-40l3624,1106r,-40l3624,1026r,-33l3624,953r,-33l3624,880r,-34l3607,840r,-33l3624,767r,l3624,720r,-33l3624,647r,-40l3624,573r,-40l3624,520r-34,-20l3573,473r-25,-13l3573,447r34,-27l3624,387r,l3624,367r-17,-20l3624,340r,-33l3624,267r,-40l3624,187r,-33l3624,114r,-34l3624,60xe" fillcolor="#dfff20" stroked="f">
                <v:path arrowok="t" o:connecttype="custom" o:connectlocs="3481,154;3388,300;3168,240;2974,187;2991,27;2805,87;2594,80;2391,154;2213,214;2036,280;1842,347;1724,460;1622,347;1453,347;1267,334;1343,267;1462,154;1310,54;1082,107;1082,174;904,94;769,127;549,107;440,187;364,207;364,320;178,234;43,120;43,307;17,420;0,607;0,840;0,1066;161,1140;0,1226;0,1446;85,1593;364,1593;634,1593;904,1593;1175,1593;1453,1593;1724,1593;1994,1593;2256,1593;2534,1593;2805,1593;3075,1593;3345,1593;3624,1593;3624,1373;3624,1140;3624,920;3624,767;3624,533;3607,420;3624,307;3624,80" o:connectangles="0,0,0,0,0,0,0,0,0,0,0,0,0,0,0,0,0,0,0,0,0,0,0,0,0,0,0,0,0,0,0,0,0,0,0,0,0,0,0,0,0,0,0,0,0,0,0,0,0,0,0,0,0,0,0,0,0,0"/>
                <o:lock v:ext="edit" aspectratio="t"/>
              </v:shape>
              <v:shape id="Freeform 1187" o:spid="_x0000_s1353" style="position:absolute;left:8392;top:9803;width:3624;height:1492;visibility:visible;mso-wrap-style:square;v-text-anchor:top" coordsize="362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bK8IA&#10;AADbAAAADwAAAGRycy9kb3ducmV2LnhtbESPT2sCMRTE7wW/Q3hCbzXrH6qsRhFB8FAKXQWvj+S5&#10;u7p5WZKoq5/eFAo9DjPzG2ax6mwjbuRD7VjBcJCBINbO1FwqOOy3HzMQISIbbByTggcFWC17bwvM&#10;jbvzD92KWIoE4ZCjgirGNpcy6IoshoFriZN3ct5iTNKX0ni8J7ht5CjLPqXFmtNChS1tKtKX4moV&#10;xOnzW+5QF+Y8efjL7Kh5Sl9Kvfe79RxEpC7+h//aO6NgMob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hsrwgAAANsAAAAPAAAAAAAAAAAAAAAAAJgCAABkcnMvZG93&#10;bnJldi54bWxQSwUGAAAAAAQABAD1AAAAhwMAAAAA&#10;" path="m3624,r-51,13l3540,27r-17,6l3489,67r-8,13l3464,100r8,40l3481,180r,40l3438,260r,l3388,267r-9,-7l3345,220r,-7l3303,200r-51,7l3227,220r-17,13l3168,220r-8,l3143,180r-26,-27l3075,140r,l3075,140r-42,20l2999,180r-8,7l2940,200r-34,20l2898,220r-43,13l2822,260r-17,40l2805,300r-42,33l2763,340r-43,26l2670,360r-17,-27l2636,300r17,-40l2670,233r,-13l2670,213r-43,-20l2602,180r-17,-20l2560,140r-26,-13l2501,100r-17,-7l2442,87r-43,13l2391,113r-9,27l2357,180r25,40l2391,233r25,27l2425,300r-9,33l2399,373r-8,l2349,393r-43,7l2256,400r-43,-27l2213,373r-33,-40l2171,306r,-6l2171,293r26,-33l2205,220r8,-27l2247,180r-34,-7l2171,173r-42,7l2112,180r-34,27l2070,220r-34,27l2019,260r-25,7l1943,267r-17,33l1943,320r9,13l1994,353r42,l2078,366r34,7l2129,380r8,33l2137,446r-8,40l2129,486r-51,l2036,500r-42,6l1952,520r-9,13l1901,540r-17,-20l1867,486r9,-40l1876,413r,-40l1867,333r-8,-7l1850,333r-8,40l1808,393r-42,7l1724,413r,l1673,446r25,40l1673,520r-42,-27l1588,500r-16,-14l1588,473r43,-13l1656,446r8,-33l1631,386r-43,l1563,373r-8,-40l1572,300r-9,-40l1555,220r-17,-7l1529,220r-34,33l1487,260r-34,20l1428,300r-34,6l1352,306r-17,-6l1310,293r-43,l1217,267r-26,-7l1175,253r-43,-20l1124,220r-26,-40l1082,173r-26,-33l1039,120r-8,20l1014,180r-17,27l946,207r-33,13l904,240r,20l879,300r8,33l862,353,811,333r,-7l769,300r-25,33l727,360,676,333r-42,7l625,333,592,306r-43,14l499,306r-17,-6l457,280r-43,l364,280r-43,20l321,300r-50,20l262,333r-25,40l237,413r-17,13l203,446r,40l195,520r-17,20l169,520,136,500r-9,-14l136,473r16,-27l161,413r17,-20l212,373,178,353r-42,7l85,333r,l85,333r-9,40l43,413r,l34,446,17,486,,500r,20l,560r,l9,600r,33l,640r,40l,720r,33l,793r,40l,866r,40l,939r,40l,986r43,13l85,979r51,7l178,1013r42,6l220,1019r25,34l245,1093r26,13l321,1119r43,l372,1093r42,-14l457,1086r33,7l499,1113r50,20l592,1133r42,-27l676,1106r51,7l769,1119r25,20l811,1166r51,l896,1139r8,-6l930,1139r16,27l997,1166r42,l1082,1173r8,l1132,1192r43,7l1217,1206r50,l1310,1206r42,l1386,1212r8,20l1453,1239r42,l1529,1212r9,l1588,1212r,l1631,1239r42,13l1698,1252r26,27l1766,1279r42,-7l1859,1266r42,13l1943,1279r51,7l2019,1286r17,26l2078,1319r51,l2171,1319r42,l2256,1319r50,7l2349,1326r25,l2391,1346r51,6l2484,1346r25,-20l2534,1326r34,l2585,1339r42,13l2670,1352r50,l2763,1359r42,l2855,1359r43,l2898,1359r42,33l2991,1392r42,l3075,1392r34,7l3117,1419r51,20l3210,1439r42,-7l3295,1399r8,l3345,1399r43,l3421,1399r17,20l3481,1439r42,l3540,1439r33,53l3616,1439r8,l3624,1399r,-40l3624,1326r,-40l3624,1252r,-40l3624,1173r,-34l3624,1093r,-40l3624,1019r,-40l3624,939r,-33l3624,866r,-33l3624,793r,-20l3599,753r,-33l3616,680r,-47l3624,633r,-33l3624,560r,-40l3624,486r,-40l3624,440r-42,-27l3573,413r-42,-40l3573,353r26,-20l3599,300r-26,-33l3523,260r,l3523,253r50,-13l3616,220r8,-7l3624,180r,-40l3624,100r,-33l3624,27r,-27xe" fillcolor="#efff10" stroked="f">
                <v:path arrowok="t" o:connecttype="custom" o:connectlocs="3481,80;3438,260;3252,207;3117,153;2991,187;2805,300;2653,333;2627,193;2484,93;2382,220;2391,373;2180,333;2213,193;2078,207;1926,300;2112,373;2078,486;1884,520;1859,326;1724,413;1572,486;1588,386;1538,213;1394,306;1191,260;1056,140;913,220;811,333;634,340;457,280;262,333;195,520;152,446;85,333;34,446;9,600;0,793;0,986;220,1019;372,1093;592,1133;811,1166;997,1166;1217,1206;1453,1239;1631,1239;1859,1266;2078,1319;2349,1326;2534,1326;2763,1359;2991,1392;3210,1439;3421,1399;3616,1439;3624,1252;3624,1019;3624,793;3624,633;3624,440;3599,300;3616,220;3624,27" o:connectangles="0,0,0,0,0,0,0,0,0,0,0,0,0,0,0,0,0,0,0,0,0,0,0,0,0,0,0,0,0,0,0,0,0,0,0,0,0,0,0,0,0,0,0,0,0,0,0,0,0,0,0,0,0,0,0,0,0,0,0,0,0,0,0"/>
                <o:lock v:ext="edit" aspectratio="t"/>
              </v:shape>
              <v:shape id="Freeform 1188" o:spid="_x0000_s1354" style="position:absolute;left:8392;top:9943;width:3624;height:1292;visibility:visible;mso-wrap-style:square;v-text-anchor:top" coordsize="3624,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xcMA&#10;AADbAAAADwAAAGRycy9kb3ducmV2LnhtbESPQYvCMBSE7wv+h/AEb2uquItWo4io7G1Z9eLt0Tzb&#10;YvNSklhbf71ZEDwOM/MNs1i1phINOV9aVjAaJiCIM6tLzhWcjrvPKQgfkDVWlklBRx5Wy97HAlNt&#10;7/xHzSHkIkLYp6igCKFOpfRZQQb90NbE0btYZzBE6XKpHd4j3FRynCTf0mDJcaHAmjYFZdfDzSg4&#10;42z/a7az/XnXdk13254e7uuq1KDfrucgArXhHX61f7SCyQ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mxcMAAADbAAAADwAAAAAAAAAAAAAAAACYAgAAZHJzL2Rv&#10;d25yZXYueG1sUEsFBgAAAAAEAAQA9QAAAIgDAAAAAA==&#10;" path="m3624,300r-51,-20l3573,273r-50,-40l3506,233r17,-7l3573,193r9,l3582,160r-9,-7l3523,133r-26,-13l3481,107r-9,13l3438,140r-33,20l3388,166r-17,-6l3345,127r,-7l3303,80r-51,20l3227,120r-17,13l3168,127r-17,-7l3117,93r-42,27l3075,120r,l3033,93,2991,80r-51,20l2915,120r-17,7l2864,160r-9,6l2822,193r-17,33l2796,233r-8,40l2763,293r-43,-7l2670,306r,l2661,306r-17,-33l2636,233r-9,-13l2602,193r,-33l2602,120,2585,80r-51,l2484,93r-9,-13l2484,47r8,-7l2484,40,2450,r-8,l2442,r-43,40l2433,80r9,40l2442,127r8,33l2442,180r,13l2433,233r-34,40l2391,280r-17,26l2391,346r25,l2391,346r-42,14l2332,346r-26,-13l2256,313r-9,-7l2213,286r-33,20l2171,313r-8,33l2146,380r-17,20l2104,380r-26,-7l2036,380r,l1994,406r-34,14l1943,426r-42,7l1884,420r-25,-27l1816,380r,-34l1808,340r-17,-34l1766,293r-26,13l1749,346r17,34l1774,380r-8,13l1724,420r,l1724,420r-51,-14l1631,393r-43,13l1538,380r,l1521,380r-26,13l1462,380r-9,-7l1445,346r-51,-33l1360,346r-8,7l1352,346r-25,-40l1352,273r8,l1394,240r51,33l1453,280r34,26l1495,313r9,-7l1538,273r-17,-40l1521,193r-17,-33l1495,153r-16,7l1453,173r-59,13l1352,180r-42,l1267,186r-33,-26l1217,153r-42,-13l1158,160r17,26l1191,193r,40l1175,273r,l1132,280r-50,13l1039,286r-33,-13l997,260,946,233r-33,40l904,280r-25,26l862,346r,l811,353r-42,-7l727,373r-9,7l676,406r-42,-6l592,420r-9,l549,453r-33,7l516,493r-17,7l473,493r9,-33l457,440,423,420r,-40l423,346r-9,-33l389,306,372,273r-8,-27l321,260r-8,13l279,306r-8,7l262,346r9,14l321,373r34,7l364,393r42,27l364,460r,6l321,466r-50,7l245,460,220,440r-17,20l178,473r-9,-13l136,433r-51,7l68,460,43,486r,7l,526r,14l,580r,33l,653r,40l,726r,40l,799r,34l26,839r17,7l59,839r26,-6l136,833r25,6l178,853r42,6l245,879r26,20l304,913r17,20l364,919r8,-6l414,913r43,l465,913r34,26l549,946r43,l634,946r42,l727,953r34,l769,959r42,20l862,993r42,-20l946,979r51,14l1006,999r33,14l1082,1019r50,l1175,1019r42,7l1267,1033r,l1310,1052r42,7l1394,1066r59,l1495,1066r43,-14l1588,1052r43,14l1648,1072r25,14l1724,1092r42,7l1808,1092r51,l1901,1099r42,l1985,1112r9,l2036,1132r42,7l2129,1139r42,l2213,1139r43,l2306,1146r17,l2349,1159r42,13l2442,1179r42,-7l2534,1172r51,l2627,1179r34,7l2670,1186r50,6l2763,1192r42,7l2855,1206r43,l2940,1212r51,l3033,1219r25,l3075,1232r42,14l3168,1252r42,l3252,1252r51,-6l3345,1246r43,l3438,1252r34,7l3481,1266r42,6l3573,1292r51,-20l3624,1259r,-40l3624,1186r,-40l3624,1112r,-40l3624,1033r,-34l3624,953r,-40l3624,879r,-40l3624,799r,-33l3624,726r,-33l3624,653r,-14l3582,613r8,-33l3607,540r-25,-47l3624,466r,-6l3624,420r,-40l3624,346r,-40l3624,300xe" fillcolor="yellow" stroked="f">
                <v:path arrowok="t" o:connecttype="custom" o:connectlocs="3523,226;3497,120;3371,160;3210,133;3075,120;2864,160;2763,293;2636,233;2534,80;2450,0;2442,127;2391,280;2332,346;2171,313;2036,380;1884,420;1766,293;1724,420;1538,380;1445,346;1352,273;1495,313;1495,153;1267,186;1191,193;1039,286;879,306;718,380;516,460;423,420;364,246;271,360;364,466;178,473;43,493;0,693;43,846;220,859;372,913;592,946;811,979;1039,1013;1267,1033;1538,1052;1766,1099;1994,1112;2256,1139;2484,1172;2720,1192;2991,1212;3210,1252;3472,1259;3624,1219;3624,999;3624,766;3590,580;3624,380" o:connectangles="0,0,0,0,0,0,0,0,0,0,0,0,0,0,0,0,0,0,0,0,0,0,0,0,0,0,0,0,0,0,0,0,0,0,0,0,0,0,0,0,0,0,0,0,0,0,0,0,0,0,0,0,0,0,0,0,0"/>
                <o:lock v:ext="edit" aspectratio="t"/>
              </v:shape>
              <v:shape id="Freeform 1189" o:spid="_x0000_s1355" style="position:absolute;left:8392;top:10070;width:3624;height:1139;visibility:visible;mso-wrap-style:square;v-text-anchor:top" coordsize="3624,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JGsUA&#10;AADbAAAADwAAAGRycy9kb3ducmV2LnhtbESPQWvCQBSE74X+h+UJ3upGMU0bXaWI0vZmbUp7fGSf&#10;STD7NmRXk/x7VxB6HGbmG2a57k0tLtS6yrKC6SQCQZxbXXGhIPvePb2AcB5ZY22ZFAzkYL16fFhi&#10;qm3HX3Q5+EIECLsUFZTeN6mULi/JoJvYhjh4R9sa9EG2hdQtdgFuajmLomdpsOKwUGJDm5Ly0+Fs&#10;FPztm02mt/tkSH5O2fD6+5kU77FS41H/tgDhqff/4Xv7QyuYx3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skaxQAAANsAAAAPAAAAAAAAAAAAAAAAAJgCAABkcnMv&#10;ZG93bnJldi54bWxQSwUGAAAAAAQABAD1AAAAigMAAAAA&#10;" path="m3624,179r-51,-20l3565,146r-42,-33l3481,113r,-7l3481,99r42,-26l3548,66r-8,-33l3523,26,3481,r-26,33l3438,39r-50,27l3388,66r,40l3388,146r,13l3430,146r8,l3447,146r34,13l3489,179r,40l3481,246r-9,7l3438,273r-8,-20l3396,219r-8,-26l3362,179r-17,-6l3329,179r-26,7l3295,179r-43,-13l3210,159r-42,-13l3160,146r-17,-40l3143,66r-9,-33l3117,26r-8,7l3075,46r-42,-7l3008,33,2991,6r-51,l2906,33r-8,20l2889,66r9,l2940,86r51,-20l2991,59r,7l3033,93r25,13l3075,113r25,33l3084,179r-9,14l3058,219r-25,14l2991,239r-26,14l2940,293r,l2940,293r-42,-27l2889,253r-25,-34l2855,206r-50,l2763,213r-43,-7l2670,219r,l2661,219r-25,-40l2627,166r-42,l2534,166r-25,13l2534,186r51,33l2585,219r,l2577,253r-17,40l2534,313r-33,-20l2484,286r-42,-20l2391,266r-42,7l2323,253r-17,l2290,253r-17,40l2256,299r-34,34l2213,339r-33,27l2171,399r,14l2129,453r,l2129,453r-51,-34l2045,413r-9,-14l2028,413r-34,l1943,426r-25,-13l1943,373r42,-7l1994,366r42,-20l2053,333r25,-20l2095,293r-17,-14l2036,286r-17,7l1994,326r-51,7l1943,339r-8,-6l1901,333r-42,-20l1816,333r-8,6l1791,333r-25,l1724,326r-51,-27l1631,293r,l1631,293r-43,40l1555,293r-17,-7l1495,286r-42,l1411,253r-17,-14l1394,253r-17,40l1352,313r-42,-7l1293,333r17,33l1267,393r-25,20l1217,419r-42,-6l1166,413r-34,-7l1124,413r-42,6l1039,426r-42,7l946,419r-33,-6l904,406r-42,l837,413r25,6l870,453r-8,l811,453r-8,l811,413,769,386r-8,-20l735,333r-8,-7l676,299r-42,-6l592,333r-9,l566,366r-17,40l533,413r-34,6l473,453r-16,13l414,453r-8,l380,413,364,386r-43,13l271,406r-51,l178,393,152,366,136,353,85,366r,l43,399,26,413,,426r,27l,486r,40l,532r17,34l,579r,20l,639r,33l,692r43,14l85,692r51,l178,712r8,l220,719r51,33l279,752r42,27l364,779r50,l457,779r42,7l507,786r42,20l592,792r42,l676,812r51,7l769,819r34,7l811,832r51,14l904,832r42,7l997,852r42,14l1048,872r34,7l1132,879r43,l1217,886r50,6l1310,906r8,l1352,912r42,20l1453,932r42,-7l1529,906r9,-7l1563,906r25,l1631,932r42,13l1673,945r51,14l1766,959r42,-7l1859,952r42,7l1943,965r51,7l2011,985r25,7l2078,1005r51,l2171,1005r42,l2256,1005r50,l2349,1012r25,7l2391,1025r51,7l2484,1025r50,-6l2585,1019r42,13l2670,1052r50,l2763,1052r42,7l2830,1059r25,l2898,1072r42,l2991,1072r42,13l3075,1085r25,7l3117,1105r51,14l3210,1119r42,-7l3303,1105r42,l3388,1112r50,7l3481,1125r42,7l3540,1132r33,7l3607,1132r17,l3624,1092r,-33l3624,1019r,-34l3624,945r,-39l3624,872r,-46l3624,786r,-34l3624,712r,-40l3624,639r,-40l3624,566r,-34l3616,526r-43,-34l3573,486r,-7l3582,453r17,-40l3573,386r,-20l3573,353r26,-20l3624,313r,-20l3624,253r,-34l3624,179r,xe" fillcolor="#ffef00" stroked="f">
                <v:path arrowok="t" o:connecttype="custom" o:connectlocs="3481,106;3481,0;3388,146;3489,179;3396,219;3295,179;3143,66;3008,33;2898,66;3058,106;3033,233;2898,266;2720,206;2585,166;2585,219;2442,266;2273,293;2171,413;2036,399;1985,366;2078,279;1935,333;1766,333;1588,333;1394,239;1310,366;1132,406;913,413;862,453;735,333;566,366;414,453;220,406;43,399;0,532;0,692;220,719;457,779;676,812;904,832;1132,879;1352,912;1563,906;1766,959;2011,985;2256,1005;2484,1025;2763,1052;2991,1072;3210,1119;3481,1125;3624,1092;3624,872;3624,639;3573,486;3573,353;3624,179" o:connectangles="0,0,0,0,0,0,0,0,0,0,0,0,0,0,0,0,0,0,0,0,0,0,0,0,0,0,0,0,0,0,0,0,0,0,0,0,0,0,0,0,0,0,0,0,0,0,0,0,0,0,0,0,0,0,0,0,0"/>
                <o:lock v:ext="edit" aspectratio="t"/>
              </v:shape>
              <v:shape id="Freeform 1190" o:spid="_x0000_s1356" style="position:absolute;left:8392;top:10189;width:3624;height:1013;visibility:visible;mso-wrap-style:square;v-text-anchor:top" coordsize="3624,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nccMA&#10;AADbAAAADwAAAGRycy9kb3ducmV2LnhtbESPQYvCMBSE78L+h/AWvIgmK1akGmVZqHgQZFU8P5q3&#10;bbF5KU209d8bQdjjMDPfMKtNb2txp9ZXjjV8TRQI4tyZigsN51M2XoDwAdlg7Zg0PMjDZv0xWGFq&#10;XMe/dD+GQkQI+xQ1lCE0qZQ+L8min7iGOHp/rrUYomwLaVrsItzWcqrUXFqsOC6U2NBPSfn1eLMa&#10;3F4lh92+2J5Ghz7pHpdrliVK6+Fn/70EEagP/+F3e2c0zOb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nccMAAADbAAAADwAAAAAAAAAAAAAAAACYAgAAZHJzL2Rv&#10;d25yZXYueG1sUEsFBgAAAAAEAAQA9QAAAIgDAAAAAA==&#10;" path="m3624,74l3607,60,3573,40,3548,27,3523,r-34,27l3497,60r,40l3489,134r-8,20l3438,167r-33,-33l3388,114r-9,-14l3345,74r-42,26l3278,100r,34l3261,174r-9,13l3210,194r-42,-14l3117,180r-8,-6l3100,134r-25,l3058,134r-25,40l3041,214r-8,6l2991,220r-26,-6l2940,207r-34,-33l2898,167r-43,-20l2805,147r-34,27l2763,180r-43,34l2720,234r-17,-20l2670,194r-43,20l2670,220r42,27l2687,294r-17,6l2627,300r-42,-6l2577,294r-43,-40l2501,247r-9,-33l2484,214r-42,-27l2391,187r-42,7l2306,207r-8,7l2256,227r-43,13l2205,247r-8,47l2171,314r-8,20l2129,347r-51,-13l2078,334r-42,-20l1994,327r-25,7l1943,334r-17,l1901,307r-25,-13l1859,274r-51,-27l1808,247r-42,-7l1724,227r-26,-13l1673,207r-42,l1622,214r-17,33l1597,294r-9,l1538,300r-43,-6l1495,247r,-20l1479,214r-26,-7l1436,214r-42,13l1377,247r-8,47l1352,300r-42,27l1310,334r-43,6l1217,347r-42,-7l1166,334r-34,-27l1090,334r-8,l1039,347r-17,20l997,387,946,373r-33,-6l904,360r,7l862,373r-51,l794,367,769,347,752,334,735,294r-8,-27l718,247,676,214r,l634,207r-17,7l592,247r,20l575,294r-17,40l549,340r-50,13l482,367r-25,20l414,367r,l364,347,321,334r-50,6l220,334r-42,6l169,334,144,294r-8,-7l85,287r,7l43,307,17,334,9,367r34,40l51,407r34,26l93,447r34,33l85,493,43,480,,513r,7l,553r,14l43,580,85,567r51,-14l178,573r42,7l237,593r34,14l304,633r17,14l364,653r50,-6l457,653r42,7l549,667r43,-7l634,660r17,7l676,687r51,6l769,693r42,7l854,707r8,6l870,707r34,l938,707r8,6l997,727r42,20l1082,747r50,l1175,747r33,6l1217,753r50,14l1310,780r42,7l1360,787r34,6l1453,793r42,-6l1504,787r34,-7l1588,780r9,7l1631,793r42,27l1715,826r9,l1766,826r17,l1808,820r51,l1876,826r25,7l1943,833r51,13l2036,866r,l2078,880r51,-7l2171,873r42,l2256,880r50,l2349,886r42,7l2442,900r42,l2534,893r51,l2611,900r16,6l2670,926r50,l2763,926r42,7l2855,940r43,l2906,940r34,l2991,946r42,14l3075,960r42,13l3134,973r34,20l3210,993r42,-7l3278,973r25,l3345,973r34,l3388,973r50,13l3481,1000r42,6l3573,1013r51,-7l3624,973r,-33l3624,900r,-34l3624,826r,-39l3624,753r,-46l3624,667r,-34l3624,593r,-40l3624,520r,-40l3624,467r-25,-20l3590,407r-17,-7l3540,367r33,-33l3582,334r8,-40l3573,280r-25,-33l3573,214r,l3624,180r,-6l3624,134r,-34l3624,74xe" fillcolor="#ffdf00" stroked="f">
                <v:path arrowok="t" o:connecttype="custom" o:connectlocs="3523,0;3481,154;3345,74;3252,187;3100,134;3033,220;2898,167;2720,214;2670,220;2585,294;2484,214;2298,214;2171,314;2036,314;1901,307;1766,240;1622,214;1495,294;1436,214;1310,327;1166,334;1022,367;904,367;752,334;676,214;575,294;457,387;271,340;136,287;9,367;127,480;0,553;178,573;321,647;549,667;727,693;870,707;1039,747;1217,753;1394,793;1588,780;1724,826;1876,826;2036,866;2256,880;2484,900;2670,926;2898,940;3075,960;3252,986;3388,973;3624,1006;3624,826;3624,633;3624,467;3573,334;3573,214;3624,100" o:connectangles="0,0,0,0,0,0,0,0,0,0,0,0,0,0,0,0,0,0,0,0,0,0,0,0,0,0,0,0,0,0,0,0,0,0,0,0,0,0,0,0,0,0,0,0,0,0,0,0,0,0,0,0,0,0,0,0,0,0"/>
                <o:lock v:ext="edit" aspectratio="t"/>
              </v:shape>
              <v:shape id="Freeform 1191" o:spid="_x0000_s1357" style="position:absolute;left:8544;top:10196;width:3472;height:999;visibility:visible;mso-wrap-style:square;v-text-anchor:top" coordsize="347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uU8QA&#10;AADbAAAADwAAAGRycy9kb3ducmV2LnhtbESPQWsCMRSE74L/IbyCN81WpNbVKCoKC+KhVvH62Dw3&#10;225e1k3U7b9vhEKPw8x8w8wWra3EnRpfOlbwOkhAEOdOl1woOH5u++8gfEDWWDkmBT/kYTHvdmaY&#10;avfgD7ofQiEihH2KCkwIdSqlzw1Z9ANXE0fv4hqLIcqmkLrBR4TbSg6T5E1aLDkuGKxpbSj/Ptys&#10;gvPXZiSHeM1CuTf78WS3WmYno1TvpV1OQQRqw3/4r51pBaMxPL/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blPEAAAA2wAAAA8AAAAAAAAAAAAAAAAAmAIAAGRycy9k&#10;b3ducmV2LnhtbFBLBQYAAAAABAAEAPUAAACJAwAAAAA=&#10;" path="m3472,80l3447,53,3421,40,3396,20,3371,r-26,20l3345,53r9,40l3354,127r-25,33l3312,167r8,40l3303,240r-17,40l3236,280r-43,-13l3177,240r,-33l3193,173r26,-6l3236,127,3202,93r-9,-6l3185,93r-34,27l3143,127r,40l3100,200r-33,7l3058,207r,l3016,200r-51,7l2965,207r-42,13l2881,233r-42,l2788,220r-17,-13l2746,180r-34,-13l2703,167r-42,l2653,173r-42,34l2602,207r-8,33l2577,287r-9,l2518,320r-43,-13l2433,300r-42,-13l2382,273r-50,l2290,267r-17,20l2239,300r-42,l2163,287r-9,-14l2104,247r-43,40l2061,287r-25,40l2019,333r-42,27l1977,360r-17,l1926,346r-42,-6l1842,346r-51,l1749,333r-34,-6l1707,320r-17,7l1656,346r-42,14l1614,360r,l1597,327r-17,-40l1572,273r-9,-33l1521,220r-34,20l1496,287r-17,13l1436,307r-50,13l1360,327r-8,33l1343,366r-42,14l1242,366r-42,14l1158,366r-43,l1065,366r-42,-6l1023,360,980,333r-50,27l930,360r-43,20l854,400r-9,6l828,400r-34,-7l752,386r-42,l659,400r,l659,400,617,380,592,360,575,340,558,327,524,287r,-7l499,240r-17,-7l473,240r,47l448,327r-8,l406,360r-9,l347,393r-17,7l305,426r-43,-6l237,440r25,20l262,473r,13l254,513r-34,33l212,560,186,546,169,533,136,513r-17,-7l93,473r26,-20l152,440r17,-14l212,406r8,-6l212,393,186,360,169,346r-50,7l68,353r-8,7l26,393,,400r9,40l26,466r8,7l34,513r34,20l119,546r,20l127,586r42,34l178,626r34,7l262,633r43,l347,646r50,l440,646r42,l524,660r,l575,680r42,-14l659,686r51,14l752,693r42,7l811,700r34,13l887,726r43,14l980,740r43,l1065,740r17,6l1115,753r43,13l1200,773r34,7l1242,780r59,l1301,780r42,-7l1386,766r50,l1470,780r9,l1521,806r51,7l1614,813r42,-7l1707,806r42,13l1766,819r25,l1842,833r42,13l1918,859r8,l1977,859r42,l2061,859r43,l2154,866r43,7l2239,879r51,7l2332,886r50,-7l2433,879r42,7l2484,893r34,13l2568,906r43,l2653,919r50,7l2746,926r42,7l2839,933r8,l2881,946r42,l2965,959r43,7l3016,966r42,13l3084,966r16,l3151,959r42,l3236,959r50,7l3286,966r43,20l3371,993r50,6l3472,993r,-27l3472,933r,-40l3472,859r,-40l3472,780r,-34l3472,700r,-40l3472,626r,-40l3472,546r,-33l3472,473r-8,l3421,440r,l3388,400r-17,-34l3362,400r-33,13l3303,400r,-40l3329,340r42,20l3421,327r,-40l3430,287r-9,-7l3388,240r,-33l3421,200r43,-33l3472,160r,-33l3472,93r,-13xe" fillcolor="#ffbf00" stroked="f">
                <v:path arrowok="t" o:connecttype="custom" o:connectlocs="3371,0;3329,160;3236,280;3219,167;3151,120;3058,207;2923,220;2746,180;2611,207;2518,320;2332,273;2163,287;2036,327;1926,346;1715,327;1614,360;1563,240;1436,307;1301,380;1065,366;930,360;794,393;659,400;524,287;473,287;347,393;262,460;212,560;93,473;220,400;68,353;26,466;119,566;262,633;482,646;659,686;845,713;1065,740;1234,780;1386,766;1572,813;1766,819;1926,859;2154,866;2382,879;2568,906;2788,933;2965,959;3100,966;3286,966;3472,966;3472,780;3472,586;3421,440;3329,413;3421,327;3388,207;3472,93" o:connectangles="0,0,0,0,0,0,0,0,0,0,0,0,0,0,0,0,0,0,0,0,0,0,0,0,0,0,0,0,0,0,0,0,0,0,0,0,0,0,0,0,0,0,0,0,0,0,0,0,0,0,0,0,0,0,0,0,0,0"/>
                <o:lock v:ext="edit" aspectratio="t"/>
              </v:shape>
              <v:shape id="Freeform 1192" o:spid="_x0000_s1358" style="position:absolute;left:8747;top:10376;width:3269;height:813;visibility:visible;mso-wrap-style:square;v-text-anchor:top" coordsize="326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y9cEA&#10;AADbAAAADwAAAGRycy9kb3ducmV2LnhtbERP3WrCMBS+H/gO4Qi7m6mjm6MaRWTCZOyirg9wbI5t&#10;sTkpTWzTtzcXg11+fP+bXTCtGKh3jWUFy0UCgri0uuFKQfF7fPkA4TyyxtYyKZjIwW47e9pgpu3I&#10;OQ1nX4kYwi5DBbX3XSalK2sy6Ba2I47c1fYGfYR9JXWPYww3rXxNkndpsOHYUGNHh5rK2/luFAS+&#10;hGL1fbmd0p9iuq4of+PPXKnnedivQXgK/l/85/7SCtI4Nn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svXBAAAA2wAAAA8AAAAAAAAAAAAAAAAAmAIAAGRycy9kb3du&#10;cmV2LnhtbFBLBQYAAAAABAAEAPUAAACGAwAAAAA=&#10;" path="m3269,306r-25,-13l3218,273r-25,-13l3168,233r-42,13l3083,233r-8,-13l3083,180r,-33l3033,107r-17,l2990,100,2957,60r-9,-33l2948,27r,l2897,47r-42,6l2813,40r-51,13l2729,60r-9,7l2678,80,2636,67r-34,-7l2585,60,2543,33r,-6l2500,r-50,7l2424,27r-8,33l2408,93r-9,14l2365,127r-33,20l2315,153r-43,-6l2230,147r-8,l2179,120r-50,l2087,120r-26,27l2036,147r-42,13l1951,160r-16,-13l1901,113r-26,34l1858,147r-42,19l1799,180r-25,6l1723,186r-42,l1639,186r-51,14l1563,180r-17,-7l1504,166r-17,14l1453,206r-34,14l1411,220r-34,l1369,213r-51,-7l1284,180r-8,-7l1233,160r-50,13l1174,180r-8,40l1140,226r-42,l1039,226r-42,l963,220r-8,l912,206r-50,l820,206,777,186r-34,34l727,233r-43,l651,260r-9,l634,260,591,240r-42,-7l507,226r-51,14l414,233,389,220,372,206,321,180r,-7l313,180r-34,20l254,220r-17,l194,220r-50,26l135,260r-25,33l102,333r,7l68,366r-9,14l9,406r-9,l9,413r50,27l102,446r,l144,460r50,l237,453r42,l321,473r34,7l372,486r34,-6l414,480r8,l456,500r51,6l549,506r42,7l634,520r8,6l684,540r43,6l777,546r43,l862,546r50,20l912,566r43,14l997,586r42,7l1098,593r42,l1183,580r50,6l1276,593r8,7l1318,619r51,7l1411,626r42,-7l1504,626r42,7l1588,633r17,6l1639,646r42,13l1723,679r51,-13l1816,666r42,l1901,666r50,13l1951,679r43,7l2036,693r51,6l2129,699r50,l2230,693r42,13l2298,713r17,6l2365,719r43,l2450,726r50,13l2543,746r42,l2636,746r33,7l2678,753r42,13l2762,773r51,13l2855,786r42,-7l2948,773r42,l3033,773r50,l3109,786r17,13l3168,806r50,7l3269,806r,-20l3269,753r,-40l3269,679r,-40l3269,600r,-34l3269,520r,-40l3269,446r,-40l3269,366r,-33l3269,306xe" fillcolor="#ffaf00" stroked="f">
                <v:path arrowok="t" o:connecttype="custom" o:connectlocs="3193,260;3075,220;3016,107;2948,27;2813,40;2678,80;2543,33;2424,27;2365,127;2230,147;2087,120;1951,160;1858,147;1723,186;1563,180;1453,206;1369,213;1233,160;1140,226;963,220;820,206;684,233;591,240;414,233;321,173;237,220;110,293;59,380;59,440;194,460;355,480;422,480;591,513;727,546;912,566;1039,593;1233,586;1369,626;1546,633;1681,659;1858,666;1994,686;2179,699;2315,719;2500,739;2669,753;2813,786;2990,773;3126,799;3269,786;3269,639;3269,480;3269,333" o:connectangles="0,0,0,0,0,0,0,0,0,0,0,0,0,0,0,0,0,0,0,0,0,0,0,0,0,0,0,0,0,0,0,0,0,0,0,0,0,0,0,0,0,0,0,0,0,0,0,0,0,0,0,0,0"/>
                <o:lock v:ext="edit" aspectratio="t"/>
              </v:shape>
              <v:shape id="Freeform 1193" o:spid="_x0000_s1359" style="position:absolute;left:8916;top:10403;width:3100;height:779;visibility:visible;mso-wrap-style:square;v-text-anchor:top" coordsize="310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USccA&#10;AADbAAAADwAAAGRycy9kb3ducmV2LnhtbESPT2vCQBTE74V+h+UVvJlNpUSbukot+OeglqoIvT2y&#10;r0lo9m3Irib66V2h0OMwM79hxtPOVOJMjSstK3iOYhDEmdUl5woO+3l/BMJ5ZI2VZVJwIQfTyePD&#10;GFNtW/6i887nIkDYpaig8L5OpXRZQQZdZGvi4P3YxqAPssmlbrANcFPJQRwn0mDJYaHAmj4Kyn53&#10;J6Mg21zm3+3xuv8cbteLbbJ0bTIbKdV76t7fQHjq/H/4r73SCl5e4f4l/AA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tVEnHAAAA2wAAAA8AAAAAAAAAAAAAAAAAmAIAAGRy&#10;cy9kb3ducmV2LnhtbFBLBQYAAAAABAAEAPUAAACMAwAAAAA=&#10;" path="m3100,299r-42,-33l3049,259r-50,-26l2957,239r-43,-6l2914,233r-42,-40l2906,153r-9,-33l2864,93,2821,80r-42,l2779,73r-8,7l2728,80r-42,13l2644,80r8,-47l2644,33r-8,l2627,80r-34,l2593,80,2551,60r-42,l2467,60r-51,-7l2374,53,2357,33,2340,r-9,l2298,r-17,20l2272,33r9,47l2239,100r-26,20l2196,120r-50,13l2103,133r-42,6l2019,153r-9,6l1960,173r-17,-20l1918,126r-51,13l1833,153r-8,l1782,179r-16,-26l1732,139r-43,l1647,153r,l1605,179r-51,l1512,186r-34,7l1470,193r-51,20l1385,193r-8,-7l1335,159r-34,34l1284,199r-42,14l1225,233r-25,13l1149,239r-25,-6l1107,206r-43,-13l1014,213r-43,l929,213r-59,6l828,219r-42,-6l743,199r-50,l651,199r-43,l583,233r-25,13l515,246r-42,13l422,253r-42,l338,233r,l338,233r-8,33l296,306r-9,7l245,326r-42,13l169,339r-17,l152,339,135,306r,-40l152,253r17,-20l152,206r-42,27l68,233,25,219,,233r9,33l25,266r43,40l51,339r17,20l110,373r8,6l127,419r25,14l203,453r42,-14l287,446r,7l338,473r42,l422,479r51,14l482,493r33,13l558,513r50,6l651,513r42,6l743,533r9,6l786,553r42,6l870,566r59,l971,559r43,-6l1064,553r43,13l1124,573r25,6l1200,599r42,l1284,579r51,13l1377,599r42,7l1470,612r,l1512,626r42,13l1605,639r42,l1689,639r43,l1782,639r34,13l1825,652r42,7l1918,666r42,l2010,666r51,-7l2103,672r43,14l2154,686r42,l2239,686r42,6l2331,712r43,l2416,712r51,l2509,726r17,l2551,732r42,7l2644,752r42,l2728,752r51,-13l2821,739r43,l2914,739r43,7l2973,759r26,13l3049,779r51,-20l3100,759r,-33l3100,686r,-34l3100,612r,-39l3100,539r,-46l3100,453r,-34l3100,379r,-40l3100,306r,-7xe" fillcolor="#ff9f00" stroked="f">
                <v:path arrowok="t" o:connecttype="custom" o:connectlocs="2999,233;2872,193;2821,80;2728,80;2644,33;2593,80;2416,53;2331,0;2281,80;2146,133;2010,159;1867,139;1766,153;1647,153;1478,193;1377,186;1242,213;1124,233;971,213;786,213;608,199;473,259;338,233;287,313;152,339;152,253;68,233;25,266;110,373;203,453;338,473;482,493;651,513;786,553;971,559;1124,573;1284,579;1470,612;1605,639;1782,639;1918,666;2103,672;2239,686;2416,712;2551,732;2728,752;2914,739;3049,779;3100,686;3100,539;3100,379" o:connectangles="0,0,0,0,0,0,0,0,0,0,0,0,0,0,0,0,0,0,0,0,0,0,0,0,0,0,0,0,0,0,0,0,0,0,0,0,0,0,0,0,0,0,0,0,0,0,0,0,0,0,0"/>
                <o:lock v:ext="edit" aspectratio="t"/>
              </v:shape>
              <v:shape id="Freeform 1194" o:spid="_x0000_s1360" style="position:absolute;left:9093;top:8857;width:2915;height:673;visibility:visible;mso-wrap-style:square;v-text-anchor:top" coordsize="291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Z7sAA&#10;AADbAAAADwAAAGRycy9kb3ducmV2LnhtbERPTWvCQBC9F/wPywje6kbBUlJXKULaXI0Wehyy0yRN&#10;djbNTpP4791DocfH+94fZ9epkYbQeDawWSegiEtvG64MXC/Z4zOoIMgWO89k4EYBjofFwx5T6yc+&#10;01hIpWIIhxQN1CJ9qnUoa3IY1r4njtyXHxxKhEOl7YBTDHed3ibJk3bYcGyosadTTWVb/DoDbWa7&#10;TL5/3t7z6qO/XLey+2ytMavl/PoCSmiWf/GfO7cGdnF9/BJ/gD7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0Z7sAAAADbAAAADwAAAAAAAAAAAAAAAACYAgAAZHJzL2Rvd25y&#10;ZXYueG1sUEsFBgAAAAAEAAQA9QAAAIUDAAAAAA==&#10;" path="m2872,47r26,13l2915,100r-9,33l2898,173r,34l2889,247r-8,46l2872,293r,33l2864,366r,40l2872,440r-25,40l2822,506r-17,14l2796,553r-16,33l2763,593r-26,13l2687,606r-43,-6l2602,606r-51,l2526,626r-17,20l2467,666r,l2450,666r-34,l2383,626r-9,-6l2366,626r-9,40l2332,673r-42,l2290,666r-51,-40l2239,626r-17,-33l2197,580r-43,13l2129,593r-25,33l2062,626r-43,-20l1986,593r-9,-40l1969,546r-43,-6l1884,553r,40l1926,606r43,20l1969,626r,l1926,666r-42,-6l1842,626r-9,-20l1783,613r-42,l1690,600r-25,-7l1648,593r-43,-13l1555,566r-34,-13l1512,553r-42,-13l1428,533r-51,13l1344,553r-9,l1293,586r-51,-6l1200,593r,l1200,593r-42,-27l1107,560r-42,20l1031,553r-8,-7l972,540,930,526r-9,-6l887,500r-50,6l794,520r-8,l752,526r-59,7l651,526r-42,7l566,533r-50,7l482,553r-8,l431,580,381,560r-9,-7l338,546,296,533r-51,7l203,526r-8,-6l161,493,144,480,110,460,68,440r-8,l26,406r,-40l26,360,,326r26,-6l68,320r42,-7l161,300r8,-7l203,267r42,-14l296,253r42,l381,260r50,-7l440,247r34,-7l516,227r50,l609,227r42,l693,227r59,l786,207r8,l837,200r50,-13l930,187r42,l1023,187r42,l1107,180r51,l1200,180r17,-7l1242,173r51,-6l1335,160r42,-13l1428,147r42,-7l1504,133r8,l1555,120r50,-7l1648,113r42,l1741,107r42,l1833,107r51,-7l1884,100r42,-13l1969,80r50,l2062,80r42,l2154,73r43,-6l2239,67r25,-7l2290,60r42,l2349,60r25,7l2416,80r51,7l2509,67r9,-7l2551,40r51,-20l2619,20r25,-7l2687,13r50,-6l2780,r42,l2864,20r8,27xe" fillcolor="#20ffdf" stroked="f">
                <v:path arrowok="t" o:connecttype="custom" o:connectlocs="2915,100;2898,207;2872,293;2864,406;2822,506;2780,586;2687,606;2551,606;2467,666;2416,666;2366,626;2290,673;2239,626;2154,593;2062,626;1977,553;1884,553;1969,626;1926,666;1833,606;1690,600;1605,580;1512,553;1377,546;1293,586;1200,593;1107,560;1023,546;921,520;794,520;693,533;566,533;474,553;372,553;245,540;161,493;68,440;26,366;26,320;161,300;245,253;381,260;474,240;609,227;752,227;837,200;972,187;1107,180;1217,173;1335,160;1470,140;1555,120;1690,113;1833,107;1926,87;2062,80;2197,67;2290,60;2374,67;2509,67;2602,20;2687,13;2822,0" o:connectangles="0,0,0,0,0,0,0,0,0,0,0,0,0,0,0,0,0,0,0,0,0,0,0,0,0,0,0,0,0,0,0,0,0,0,0,0,0,0,0,0,0,0,0,0,0,0,0,0,0,0,0,0,0,0,0,0,0,0,0,0,0,0,0"/>
                <o:lock v:ext="edit" aspectratio="t"/>
              </v:shape>
              <v:shape id="Freeform 1195" o:spid="_x0000_s1361" style="position:absolute;left:9085;top:10469;width:2931;height:706;visibility:visible;mso-wrap-style:square;v-text-anchor:top" coordsize="293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rpMIA&#10;AADbAAAADwAAAGRycy9kb3ducmV2LnhtbESPS2vDMBCE74H+B7GF3hI5BofEtRJSQ6HXOLnktrXW&#10;D2qtjCU/+u+jQiHHYWa+YbLTYjox0eBaywq2mwgEcWl1y7WC2/VzvQfhPLLGzjIp+CUHp+PLKsNU&#10;25kvNBW+FgHCLkUFjfd9KqUrGzLoNrYnDl5lB4M+yKGWesA5wE0n4yjaSYMth4UGe8obKn+K0Sig&#10;ojp/9/f8Y9mPh3hMDnGSu1ipt9fl/A7C0+Kf4f/2l1aQbOHvS/gB8v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KukwgAAANsAAAAPAAAAAAAAAAAAAAAAAJgCAABkcnMvZG93&#10;bnJldi54bWxQSwUGAAAAAAQABAD1AAAAhwMAAAAA&#10;" path="m2931,300r-8,-27l2914,240r-34,-33l2872,200r-42,-20l2788,180r-43,l2695,187r-43,l2610,173r,-6l2610,127r,l2619,127r33,6l2661,127r34,-14l2712,87r-9,-33l2695,47,2652,27r-42,l2559,54r,l2517,67r-42,l2424,67r-8,-13l2382,20r-25,-6l2340,7r-42,l2247,r-34,14l2205,27,2171,14r-9,-7l2162,14r-50,40l2112,54r-42,6l2027,67r-50,13l1934,80r-33,7l1892,87r-51,33l1825,127r-34,6l1774,127r-25,-20l1698,93r-34,34l1656,133r-43,14l1588,127r-25,-14l1520,93r-42,14l1436,120r-25,7l1385,133r-42,14l1318,167r-17,l1250,173r-42,-6l1208,167r-42,-40l1115,147r-25,20l1073,173r-42,20l980,193,938,173r-43,l845,173r-43,-6l760,167r-59,13l659,180r-42,-7l600,167,574,153r-50,l498,167r-16,33l482,200r-43,7l389,207r-43,-7l304,213r-51,l211,227r-42,13l169,240r-51,33l118,287r-42,6l51,313,34,327,,353r34,14l76,353r,l118,333r43,20l152,387r17,6l211,407r42,l304,420r25,7l346,440r43,7l439,447r43,l524,447r50,6l600,473r17,7l659,487r42,6l760,493r42,-6l845,480r50,l938,493r33,14l980,507r51,19l1073,526r42,-19l1166,513r42,20l1250,533r51,7l1309,546r34,14l1385,566r51,l1478,566r42,l1563,566r50,l1656,573r25,13l1698,586r51,7l1791,600r50,-7l1892,593r42,7l1977,613r50,l2070,613r16,7l2112,620r50,13l2205,646r42,l2298,646r42,7l2382,660r9,l2424,666r51,14l2517,686r42,-6l2610,666r42,l2695,666r42,-6l2745,660r43,-7l2796,660r34,33l2830,693r50,13l2906,693r25,-7l2931,660r,-40l2931,586r,-40l2931,507r,-34l2931,427r,-40l2931,353r,-40l2931,300xe" fillcolor="#ff8f00" stroked="f">
                <v:path arrowok="t" o:connecttype="custom" o:connectlocs="2880,207;2745,180;2610,167;2652,133;2703,54;2559,54;2424,67;2340,7;2205,27;2112,54;1977,80;1841,120;1749,107;1613,147;1478,107;1343,147;1208,167;1090,167;938,173;760,167;600,167;482,200;346,200;169,240;76,293;34,367;161,353;253,407;389,447;574,453;701,493;895,480;1031,526;1208,533;1343,560;1520,566;1681,586;1841,593;2027,613;2162,633;2340,653;2475,680;2652,666;2788,653;2880,706;2931,620;2931,473;2931,313" o:connectangles="0,0,0,0,0,0,0,0,0,0,0,0,0,0,0,0,0,0,0,0,0,0,0,0,0,0,0,0,0,0,0,0,0,0,0,0,0,0,0,0,0,0,0,0,0,0,0,0"/>
                <o:lock v:ext="edit" aspectratio="t"/>
              </v:shape>
              <v:shape id="Freeform 1196" o:spid="_x0000_s1362" style="position:absolute;left:9153;top:8864;width:2838;height:646;visibility:visible;mso-wrap-style:square;v-text-anchor:top" coordsize="283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BcMA&#10;AADbAAAADwAAAGRycy9kb3ducmV2LnhtbESPUWvCQBCE3wv+h2OFvtWLQopETxFBKGIKjeLzkluT&#10;YG4v5LYm7a/vFQp9HGbmG2a9HV2rHtSHxrOB+SwBRVx623Bl4HI+vCxBBUG22HomA18UYLuZPK0x&#10;s37gD3oUUqkI4ZChgVqky7QOZU0Ow8x3xNG7+d6hRNlX2vY4RLhr9SJJXrXDhuNCjR3tayrvxacz&#10;cJX9cXmqhpAO+Xv7nUp+cUVuzPN03K1ACY3yH/5rv1kD6Q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BcMAAADbAAAADwAAAAAAAAAAAAAAAACYAgAAZHJzL2Rv&#10;d25yZXYueG1sUEsFBgAAAAAEAAQA9QAAAIgDAAAAAA==&#10;" path="m2812,46r9,7l2838,93r,33l2829,166r,34l2821,240r-9,6l2812,286r-8,33l2804,359r,40l2804,433r-17,40l2762,493r-26,20l2728,546r-8,7l2677,579r-42,7l2627,586r,l2584,586r-42,l2542,586r-51,7l2449,619r,l2407,639r-25,-20l2356,606r-25,-20l2314,579r-8,7l2289,619r-17,27l2230,646r-26,-27l2179,586r,l2137,553r-43,20l2044,586r-42,l1959,559r-8,-13l1909,526r-43,-7l1824,533r-25,13l1773,579r-42,7l1723,586r-42,7l1664,586r-34,-7l1588,573r-43,-27l1520,546r-25,l1452,526r-42,-7l1385,513r-17,-14l1317,513r-8,l1275,526r-25,20l1233,553r-51,l1140,573r-42,-27l1081,546r-34,-7l1022,546r-17,7l996,546,963,513r,-14l912,486r-42,7l827,473r-50,6l734,486r-42,13l650,513r-17,l633,513,591,499r-42,l506,499r-50,l414,513r,l371,539r-50,-6l278,513r,l236,493r-51,6l143,479r-8,-6l101,466,59,433r-9,-7l8,399r,-6l,359,,319r8,l50,313r51,-13l118,286r25,-26l185,246r51,l278,253r43,l371,246r26,-6l414,233r42,-7l506,220r43,6l591,226r42,-6l692,220r42,-7l751,200r26,l827,186r43,l912,180r51,l1005,180r42,l1098,180r42,-7l1182,166r9,l1233,166r42,-6l1317,153r51,-13l1410,140r42,-14l1461,126r34,-6l1545,113r43,l1630,106r51,l1723,100r50,l1824,100r17,-7l1866,80r43,l1959,80r43,l2044,73r50,l2137,66r42,l2230,60r42,l2314,66r42,7l2407,93r42,-27l2466,53r25,-13l2542,20r42,-7l2593,13r34,l2677,6,2720,r42,l2787,13r25,33xe" fillcolor="#10ffef" stroked="f">
                <v:path arrowok="t" o:connecttype="custom" o:connectlocs="2838,93;2829,200;2812,286;2804,399;2762,493;2720,553;2627,586;2542,586;2449,619;2382,619;2314,579;2272,646;2179,586;2094,573;1959,559;1866,519;1773,579;1681,593;1588,573;1495,546;1385,513;1309,513;1233,553;1098,546;1022,546;963,513;870,493;734,486;633,513;549,499;414,513;321,533;236,493;135,473;50,426;0,359;50,313;143,260;278,253;397,240;506,220;633,220;751,200;870,186;1005,180;1140,173;1233,166;1368,140;1461,126;1588,113;1723,100;1841,93;1959,80;2094,73;2230,60;2356,73;2466,53;2584,13;2677,6;2787,13" o:connectangles="0,0,0,0,0,0,0,0,0,0,0,0,0,0,0,0,0,0,0,0,0,0,0,0,0,0,0,0,0,0,0,0,0,0,0,0,0,0,0,0,0,0,0,0,0,0,0,0,0,0,0,0,0,0,0,0,0,0,0,0"/>
                <o:lock v:ext="edit" aspectratio="t"/>
              </v:shape>
              <v:shape id="Freeform 1197" o:spid="_x0000_s1363" style="position:absolute;left:9237;top:10516;width:2779;height:646;visibility:visible;mso-wrap-style:square;v-text-anchor:top" coordsize="2779,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82sIA&#10;AADbAAAADwAAAGRycy9kb3ducmV2LnhtbESP3YrCMBSE7wXfIZwF7zRdxbJbjSL+oHij2/UBDs3Z&#10;tmxzUppo69sbQfBymJlvmPmyM5W4UeNKywo+RxEI4szqknMFl9/d8AuE88gaK8uk4E4Olot+b46J&#10;ti3/0C31uQgQdgkqKLyvEyldVpBBN7I1cfD+bGPQB9nkUjfYBrip5DiKYmmw5LBQYE3rgrL/9GoU&#10;rOINtt9ue55OIntKjzbelykqNfjoVjMQnjr/Dr/aB61gOoH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rzawgAAANsAAAAPAAAAAAAAAAAAAAAAAJgCAABkcnMvZG93&#10;bnJldi54bWxQSwUGAAAAAAQABAD1AAAAhwMAAAAA&#10;" path="m2779,280r-17,-14l2762,226r-17,-33l2728,180r-25,-27l2678,140r-42,6l2593,146r-17,7l2543,166r-43,l2475,153r-17,-7l2441,120r-8,-40l2407,60,2365,46r-42,l2272,60r-42,13l2222,80r-26,40l2188,140r-17,13l2146,160r-51,l2086,153r-25,-33l2061,80r34,-34l2146,46r42,14l2196,40r9,-33l2188,r-34,7l2146,13r-51,l2053,26r-43,-6l1960,26r-42,7l1875,33r-17,7l1825,46r-43,-6l1740,60r-42,20l1689,86r-50,14l1597,100r-9,20l1580,153r-9,40l1546,200r-17,-7l1504,160r-9,-7l1461,133r-8,-13l1411,93,1377,80r-9,-7l1326,80r,l1284,93r-51,13l1216,120r-25,6l1149,133r-51,l1056,133r-25,-13l1014,100r-34,20l963,126r-42,20l904,153r-25,13l828,166,794,153r-8,-7l743,140r-50,-7l650,133r-42,7l566,153r-17,l507,160r-42,-7l456,153r-34,-7l372,146r,7l346,193r-16,20l313,226r-26,14l253,226,237,206,220,193r-26,-7l152,193r-8,l101,220,59,213,17,226r-8,l,266r17,7l34,306r,34l59,346r42,l152,366r42,14l194,386r43,7l287,393r43,l372,393r50,13l456,426r9,l507,440r42,6l608,440r42,l693,426r50,7l786,446r42,7l828,460r51,6l921,466r25,-6l963,446r42,14l1014,460r42,19l1098,486r51,7l1174,499r17,7l1233,519r51,-6l1326,519r42,l1411,519r50,l1504,519r42,7l1571,539r26,l1639,546r50,-7l1715,539r25,l1740,539r42,7l1825,559r50,7l1918,559r42,14l1968,573r42,6l2053,586r42,l2146,586r42,13l2230,606r25,7l2272,619r51,14l2365,633r42,-7l2458,619r42,-6l2517,613r26,-7l2593,599r43,-20l2661,613r17,13l2728,646r51,-13l2779,613r,-40l2779,539r,-40l2779,460r,-34l2779,380r,-40l2779,306r,-26xe" fillcolor="#ff8000" stroked="f">
                <v:path arrowok="t" o:connecttype="custom" o:connectlocs="2745,193;2636,146;2500,166;2433,80;2272,60;2188,140;2086,153;2146,46;2188,0;2053,26;1875,33;1740,60;1597,100;1546,200;1461,133;1368,73;1233,106;1098,133;980,120;879,166;743,140;566,153;456,153;346,193;253,226;152,193;17,226;34,306;152,366;287,393;456,426;608,440;786,446;921,466;1014,460;1174,499;1326,519;1504,519;1639,546;1740,539;1918,559;2053,586;2230,606;2365,633;2517,613;2661,613;2779,613;2779,460;2779,306" o:connectangles="0,0,0,0,0,0,0,0,0,0,0,0,0,0,0,0,0,0,0,0,0,0,0,0,0,0,0,0,0,0,0,0,0,0,0,0,0,0,0,0,0,0,0,0,0,0,0,0,0"/>
                <o:lock v:ext="edit" aspectratio="t"/>
              </v:shape>
              <v:shape id="Freeform 1198" o:spid="_x0000_s1364" style="position:absolute;left:9178;top:8864;width:2804;height:619;visibility:visible;mso-wrap-style:square;v-text-anchor:top" coordsize="280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SNsMA&#10;AADbAAAADwAAAGRycy9kb3ducmV2LnhtbESPQWsCMRSE70L/Q3iFXqRmK2rL1ihFqCweBFcPPT42&#10;r5vFzcuSRF3/vREEj8PMN8PMl71txZl8aBwr+BhlIIgrpxuuFRz2v+9fIEJE1tg6JgVXCrBcvAzm&#10;mGt34R2dy1iLVMIhRwUmxi6XMlSGLIaR64iT9++8xZikr6X2eEnltpXjLJtJiw2nBYMdrQxVx/Jk&#10;FUwzvTWFHx7c8O9zHzduPCmOa6XeXvufbxCR+vgMP+hCJ24C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SNsMAAADbAAAADwAAAAAAAAAAAAAAAACYAgAAZHJzL2Rv&#10;d25yZXYueG1sUEsFBgAAAAAEAAQA9QAAAIgDAAAAAA==&#10;" path="m2787,66r17,27l2804,126r-8,40l2796,200r-9,20l2787,240r,46l2779,319r,40l2779,399r,34l2754,473r-17,13l2703,513r-8,20l2669,546r-17,7l2602,573r-43,l2517,579r-51,l2441,586r-17,13l2382,613r-25,-27l2331,559r-42,-6l2255,586r-8,20l2205,619r-26,-33l2154,559r-17,-13l2112,539r-26,7l2069,553r-50,6l1977,553r-17,-7l1934,539r-50,-20l1867,513r-26,-14l1816,513r-17,13l1748,546r,7l1698,579r-42,l1605,559r-42,-13l1563,546r-43,-13l1470,526r-43,-13l1427,513r-42,-14l1343,486r-51,l1250,493r-17,20l1208,533r-51,l1115,546r-42,-13l1022,526r-42,7l963,513,938,473r,l887,459r-42,14l802,453r-50,13l709,473r-8,l667,479r-59,l566,473r-42,13l481,486r-50,l389,493r-43,6l296,513,253,479r-17,-6l211,459r-51,7l118,459,76,439r-8,-6l25,406,8,399,,359,17,319r8,-6l76,306r25,-20l118,273r42,-20l211,253r42,l296,260r50,-7l380,240r9,l431,226r50,l524,226r42,l608,226r59,l709,213r43,-13l752,200r50,-14l845,186r42,l938,186r42,l1022,180r51,l1115,180r42,-7l1208,166r,l1250,160r42,-7l1343,153r42,-13l1427,133r17,-7l1470,120r50,-7l1563,113r42,l1656,106r42,l1748,106r51,-6l1841,93r,l1884,93r50,-13l1977,93r42,-13l2069,73r43,l2154,73r51,l2247,66r42,7l2331,80r43,13l2382,100r8,-7l2424,66r26,-13l2466,46r51,-13l2559,20r43,l2619,13r33,-7l2695,6,2737,r17,13l2787,53r,13xe" fillcolor="aqua" stroked="f">
                <v:path arrowok="t" o:connecttype="custom" o:connectlocs="2804,126;2787,220;2779,319;2779,433;2703,513;2652,553;2517,579;2424,599;2331,559;2247,606;2154,559;2086,546;1977,553;1884,519;1816,513;1748,553;1605,559;1520,533;1427,513;1292,486;1208,533;1073,533;963,513;887,459;752,466;667,479;524,486;389,493;253,479;160,466;68,433;0,359;76,306;160,253;296,260;389,240;524,226;667,226;752,200;887,186;1022,180;1157,173;1250,160;1385,140;1470,120;1605,113;1748,106;1841,93;1977,93;2112,73;2247,66;2374,93;2424,66;2517,33;2619,13;2737,0;2787,66" o:connectangles="0,0,0,0,0,0,0,0,0,0,0,0,0,0,0,0,0,0,0,0,0,0,0,0,0,0,0,0,0,0,0,0,0,0,0,0,0,0,0,0,0,0,0,0,0,0,0,0,0,0,0,0,0,0,0,0,0"/>
                <o:lock v:ext="edit" aspectratio="t"/>
              </v:shape>
              <v:shape id="Freeform 1199" o:spid="_x0000_s1365" style="position:absolute;left:8392;top:8737;width:3624;height:600;visibility:visible;mso-wrap-style:square;v-text-anchor:top" coordsize="36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vHMAA&#10;AADbAAAADwAAAGRycy9kb3ducmV2LnhtbESPQWvCQBSE7wX/w/IEb3WjoJToKiIIuUlsoddH9pkE&#10;s29D9sVs/31XKPQ4zMw3zP4YXaeeNITWs4HVMgNFXHnbcm3g6/Py/gEqCLLFzjMZ+KEAx8PsbY+5&#10;9ROX9LxJrRKEQ44GGpE+1zpUDTkMS98TJ+/uB4eS5FBrO+CU4K7T6yzbaoctp4UGezo3VD1uozMw&#10;fpcRyyuNUcYibiWb1teiNmYxj6cdKKEo/+G/dmENbDbw+pJ+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8vHMAAAADbAAAADwAAAAAAAAAAAAAAAACYAgAAZHJzL2Rvd25y&#10;ZXYueG1sUEsFBgAAAAAEAAQA9QAAAIUDA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6r,l43,553r25,7l85,600r8,-40l93,526r43,-40l144,486r34,-13l220,466r51,-6l321,460r43,l414,460r26,-14l457,440r42,-7l549,420r43,l634,427r42,l727,420r42,l811,413r9,l862,400r42,-33l904,367r42,-14l997,353r42,7l1082,360r50,-7l1175,347r42,-20l1217,327r50,l1310,327r42,l1394,327r59,-7l1495,313r43,-13l1580,293r8,l1631,293r42,l1724,293r42,l1808,287r51,l1901,280r42,l1994,267r42,-7l2078,253r17,l2129,253r42,-6l2213,233r43,-6l2306,220r43,l2391,220r8,l2442,207r42,l2534,200r51,-7l2627,187r43,l2720,187r43,l2805,187r50,-7l2855,180r43,-7l2940,160r51,l3033,160r42,7l3117,180r26,l3168,180r,l3210,167r42,-27l3252,140r51,-13l3345,120r43,-7l3438,113r43,-6l3523,107r50,20l3607,140r17,7l3624,140r,-33l3624,67r,-60l3624,xe" fillcolor="#70ff8f" stroked="f">
                <v:path arrowok="t" o:connecttype="custom" o:connectlocs="3481,0;3303,0;3117,0;2940,0;2763,0;2585,0;2391,0;2213,0;2036,0;1859,0;1673,0;1495,0;1310,0;1132,0;946,0;769,0;592,0;414,0;220,0;43,0;0,107;0,253;0,413;0,526;93,560;178,473;364,460;499,433;676,427;820,413;946,353;1132,353;1267,327;1453,320;1588,293;1766,293;1943,280;2095,253;2256,227;2399,220;2585,193;2763,187;2898,173;3075,167;3168,180;3303,127;3481,107;3624,147;3624,7" o:connectangles="0,0,0,0,0,0,0,0,0,0,0,0,0,0,0,0,0,0,0,0,0,0,0,0,0,0,0,0,0,0,0,0,0,0,0,0,0,0,0,0,0,0,0,0,0,0,0,0,0"/>
                <o:lock v:ext="edit" aspectratio="t"/>
              </v:shape>
              <v:shape id="Freeform 1200" o:spid="_x0000_s1366" style="position:absolute;left:8392;top:8737;width:3624;height:526;visibility:visible;mso-wrap-style:square;v-text-anchor:top" coordsize="362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eDcUA&#10;AADbAAAADwAAAGRycy9kb3ducmV2LnhtbESPQWvCQBSE7wX/w/IEL6VuLFRsdBWxCNaCYGJ7fmSf&#10;STD7NmTXJO2vd4WCx2FmvmEWq95UoqXGlZYVTMYRCOLM6pJzBad0+zID4TyyxsoyKfglB6vl4GmB&#10;sbYdH6lNfC4ChF2MCgrv61hKlxVk0I1tTRy8s20M+iCbXOoGuwA3lXyNoqk0WHJYKLCmTUHZJbka&#10;BftJerDP69OPt1/u4/r5/j3b/22VGg379RyEp94/wv/tnVbwNoX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14NxQAAANsAAAAPAAAAAAAAAAAAAAAAAJgCAABkcnMv&#10;ZG93bnJldi54bWxQSwUGAAAAAAQABAD1AAAAig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20r43,6l85,520r42,-34l136,480r42,-14l220,460r51,-14l321,446r43,l414,446r,l457,433r42,-6l549,413r43,l634,420r42,l727,413r42,7l811,413r,-6l862,387r34,-20l904,367r42,-14l997,353r42,l1082,360r50,-7l1175,340r25,-13l1217,320r50,l1310,320r42,l1394,320r59,l1495,307r43,-7l1563,293r25,-6l1631,287r42,l1724,287r42,l1808,287r51,-7l1901,267r42,l1994,267r42,-7l2061,253r17,l2129,247r42,-7l2213,233r43,-13l2290,220r16,l2349,207r42,l2442,207r42,-7l2534,200r51,-7l2627,187r43,-7l2720,187r43,l2805,180r8,l2855,173r43,-6l2940,160r51,-13l3033,147r42,13l3117,173r51,l3210,160r34,-20l3252,133r51,-13l3345,113r43,l3438,107r34,l3481,100r42,l3531,107r42,13l3624,140r,-33l3624,67r,-60l3624,xe" fillcolor="#80ff80" stroked="f">
                <v:path arrowok="t" o:connecttype="custom" o:connectlocs="3523,0;3388,0;3252,0;3117,0;2991,0;2855,0;2720,0;2585,0;2442,0;2306,0;2171,0;2036,0;1901,0;1766,0;1631,0;1495,0;1352,0;1217,0;1082,0;946,0;811,0;676,0;549,0;414,0;271,0;136,0;0,0;0,107;0,220;0,327;0,446;43,526;136,480;271,446;414,446;499,427;634,420;769,420;862,387;946,353;1082,360;1200,327;1310,320;1453,320;1563,293;1673,287;1808,287;1943,267;2061,253;2171,240;2290,220;2391,207;2534,200;2670,180;2805,180;2898,167;3033,147;3168,173;3252,133;3388,113;3481,100;3573,120;3624,67" o:connectangles="0,0,0,0,0,0,0,0,0,0,0,0,0,0,0,0,0,0,0,0,0,0,0,0,0,0,0,0,0,0,0,0,0,0,0,0,0,0,0,0,0,0,0,0,0,0,0,0,0,0,0,0,0,0,0,0,0,0,0,0,0,0,0"/>
                <o:lock v:ext="edit" aspectratio="t"/>
              </v:shape>
              <v:shape id="Freeform 1201" o:spid="_x0000_s1367" style="position:absolute;left:8392;top:8737;width:3624;height:506;visibility:visible;mso-wrap-style:square;v-text-anchor:top" coordsize="3624,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ZLMQA&#10;AADbAAAADwAAAGRycy9kb3ducmV2LnhtbESP3WrCQBSE74W+w3IKvdNNC1GJrtIfKopgadT7Q/aY&#10;xGbPht1tjG/fLQheDjPfDDNf9qYRHTlfW1bwPEpAEBdW11wqOOw/h1MQPiBrbCyTgit5WC4eBnPM&#10;tL3wN3V5KEUsYZ+hgiqENpPSFxUZ9CPbEkfvZJ3BEKUrpXZ4ieWmkS9JMpYGa44LFbb0XlHxk/8a&#10;Bemei/Hu6Jpt+vH1tpum3WpzPin19Ni/zkAE6sM9fKPXOnI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2SzEAAAA2wAAAA8AAAAAAAAAAAAAAAAAmAIAAGRycy9k&#10;b3ducmV2LnhtbFBLBQYAAAAABAAEAPUAAACJ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506r43,l85,500r34,-14l136,473r42,-13l220,446r42,l271,440r50,l364,440r50,l457,427r42,-7l549,413r17,l592,407r17,6l634,413r42,l710,413r17,-6l735,413r34,l786,413r25,-13l862,380r17,-13l904,360r42,-13l997,347r42,6l1082,353r50,-6l1175,327r8,l1217,320r50,-7l1310,313r42,l1394,313r59,l1495,300r34,-7l1538,293r50,-13l1631,280r42,l1724,287r42,-7l1808,280r51,-13l1901,267r42,-7l1994,260r42,-7l2045,253r33,-6l2129,240r42,l2213,227r43,-7l2256,220r50,-13l2349,207r42,-7l2442,200r42,-7l2534,193r51,-6l2619,180r8,l2670,180r50,l2763,180r,l2763,180r42,-7l2855,167r43,-7l2940,147r51,-7l3033,140r42,7l3117,167r51,l3210,147r26,-7l3252,127r51,-14l3345,107r43,l3421,107r17,-7l3481,87r42,l3540,107r33,13l3624,133r,-26l3624,67r,-60l3624,xe" fillcolor="#8fff70" stroked="f">
                <v:path arrowok="t" o:connecttype="custom" o:connectlocs="3481,0;3303,0;3117,0;2940,0;2763,0;2585,0;2391,0;2213,0;2036,0;1859,0;1673,0;1495,0;1310,0;1132,0;946,0;769,0;592,0;414,0;220,0;43,0;0,107;0,253;0,413;43,506;178,460;321,440;499,420;609,413;727,407;811,400;946,347;1132,347;1267,313;1453,313;1588,280;1766,280;1943,260;2078,247;2256,220;2391,200;2585,187;2720,180;2805,173;2991,140;3168,167;3303,113;3438,100;3573,120;3624,7" o:connectangles="0,0,0,0,0,0,0,0,0,0,0,0,0,0,0,0,0,0,0,0,0,0,0,0,0,0,0,0,0,0,0,0,0,0,0,0,0,0,0,0,0,0,0,0,0,0,0,0,0"/>
                <o:lock v:ext="edit" aspectratio="t"/>
              </v:shape>
              <v:shape id="Freeform 1202" o:spid="_x0000_s1368" style="position:absolute;left:8392;top:8737;width:3624;height:500;visibility:visible;mso-wrap-style:square;v-text-anchor:top" coordsize="362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TYsEA&#10;AADbAAAADwAAAGRycy9kb3ducmV2LnhtbERPzYrCMBC+C/sOYRb2pmkFRbvGsiyK68GD1QcYmtm2&#10;2kxqE2316c1B8Pjx/S/S3tTiRq2rLCuIRxEI4tzqigsFx8N6OAPhPLLG2jIpuJODdPkxWGCibcd7&#10;umW+ECGEXYIKSu+bREqXl2TQjWxDHLh/2xr0AbaF1C12IdzUchxFU2mw4tBQYkO/JeXn7GoUzM2h&#10;iqOaLo/Nbr/tJqdi1qw6pb4++59vEJ56/xa/3H9awSSMDV/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tU2LBAAAA2wAAAA8AAAAAAAAAAAAAAAAAmAIAAGRycy9kb3du&#10;cmV2LnhtbFBLBQYAAAAABAAEAPUAAACG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493r43,7l85,493r8,-7l136,466r42,-20l212,446r8,-6l271,433r50,l364,433r50,l457,420r42,-7l516,413r33,-6l592,400r42,7l676,407r51,-7l769,407r42,-20l862,373r8,-6l904,353r42,-6l997,347r42,l1082,347r50,-7l1166,327r9,l1217,313r50,-6l1310,313r42,-6l1394,307r59,l1495,300r17,-7l1538,287r50,-7l1631,280r42,l1724,280r42,l1808,267r51,l1901,260r42,l1994,260r25,-7l2036,253r42,-13l2129,233r42,l2213,227r17,-7l2256,207r50,-7l2349,200r42,l2442,193r42,l2534,187r51,-7l2594,180r33,-7l2670,173r50,l2763,173r42,-6l2855,160r43,-13l2940,140r8,l2991,133r42,l3050,140r25,7l3117,160r51,l3210,147r9,-7l3252,120r51,-7l3345,107r,l3388,100r50,-13l3481,80r42,l3565,107r8,6l3624,120r,-13l3624,67r,-60l3624,xe" fillcolor="#9fff60" stroked="f">
                <v:path arrowok="t" o:connecttype="custom" o:connectlocs="3481,0;3303,0;3117,0;2940,0;2763,0;2585,0;2391,0;2213,0;2036,0;1859,0;1673,0;1495,0;1310,0;1132,0;946,0;769,0;592,0;414,0;220,0;43,0;0,107;0,253;0,413;43,500;178,446;321,433;499,413;634,407;811,387;946,347;1132,340;1267,307;1453,307;1588,280;1766,280;1943,260;2078,240;2230,220;2391,200;2585,180;2720,173;2898,147;3033,133;3168,160;3303,113;3438,87;3573,113;3624,7" o:connectangles="0,0,0,0,0,0,0,0,0,0,0,0,0,0,0,0,0,0,0,0,0,0,0,0,0,0,0,0,0,0,0,0,0,0,0,0,0,0,0,0,0,0,0,0,0,0,0,0"/>
                <o:lock v:ext="edit" aspectratio="t"/>
              </v:shape>
              <v:shape id="Freeform 1203" o:spid="_x0000_s1369" style="position:absolute;left:9296;top:10562;width:2720;height:587;visibility:visible;mso-wrap-style:square;v-text-anchor:top" coordsize="272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PisYA&#10;AADbAAAADwAAAGRycy9kb3ducmV2LnhtbESP3WrCQBSE7wt9h+UUvKubKhWNrlIUf1CENgp6ecie&#10;JqHZszG7xvj2XaHQy2FmvmEms9aUoqHaFZYVvHUjEMSp1QVnCo6H5esQhPPIGkvLpOBODmbT56cJ&#10;xtre+IuaxGciQNjFqCD3voqldGlOBl3XVsTB+7a1QR9knUld4y3ATSl7UTSQBgsOCzlWNM8p/Umu&#10;RsHuvG4W+1XTixLTP27Oy+3nqbgo1XlpP8YgPLX+P/zX3mgF7yN4fA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DPisYAAADbAAAADwAAAAAAAAAAAAAAAACYAgAAZHJz&#10;L2Rvd25yZXYueG1sUEsFBgAAAAAEAAQA9QAAAIsDAAAAAA==&#10;" path="m2720,254r-25,-34l2686,180r-17,-33l2669,147r-42,-40l2619,107r-17,l2577,107r-43,7l2484,147r-43,-7l2399,114r-8,-7l2357,74r-9,-20l2306,34r-8,l2264,20r-51,14l2213,34r-42,26l2163,74r-17,33l2129,147r,l2120,147r-33,-13l2036,140r-34,-33l1994,94,1960,74r-9,-27l1943,34,1901,14r-42,l1816,r-50,14l1723,14r-42,13l1664,34r-34,20l1588,74r-8,l1546,107r-8,l1529,147r-42,20l1445,147r,l1402,107r-8,l1352,80r-9,-6l1309,54r-42,6l1225,74r,l1174,87r-42,7l1090,100r-51,l997,94,955,80r-51,27l896,107r-34,13l820,147r-51,l769,147r-42,7l718,147,684,114r-25,-7l634,100r-43,l549,107r,l490,140r-42,7l406,134r-43,l313,140r-9,7l279,180r-8,20l228,220r-50,-6l135,200,93,214r-51,6l34,220,,260r26,34l42,300r51,l135,327r9,7l178,347r50,l271,340r42,7l363,354r43,20l414,380r34,7l490,394r59,l591,387r34,-7l634,374r,6l684,380r43,14l769,407r34,7l820,414r42,l870,414r34,-34l955,407r8,7l997,420r42,13l1090,440r34,13l1132,453r42,14l1225,467r42,l1309,467r43,l1402,467r43,l1487,473r51,7l1571,493r9,l1588,493r42,-13l1681,480r26,13l1723,493r43,20l1816,513r43,-6l1901,520r17,7l1951,533r43,l2036,533r51,7l2129,553r42,l2213,567r,l2264,580r42,7l2348,580r51,-13l2399,567r42,-7l2484,553r50,-20l2560,527r17,-14l2593,527r26,33l2627,567r42,20l2720,573r,-6l2720,527r,-34l2720,453r,-39l2720,380r,-46l2720,294r,-34l2720,254xe" fillcolor="#ff7000" stroked="f">
                <v:path arrowok="t" o:connecttype="custom" o:connectlocs="2686,180;2627,107;2577,107;2441,140;2357,74;2298,34;2213,34;2146,107;2120,147;2002,107;1951,47;1859,14;1723,14;1630,54;1546,107;1487,167;1402,107;1343,74;1225,74;1132,94;997,94;896,107;769,147;718,147;634,100;549,107;406,134;304,147;228,220;93,214;0,260;93,300;178,347;313,347;414,380;549,394;634,374;727,394;820,414;904,380;997,420;1124,453;1225,467;1352,467;1487,473;1580,493;1681,480;1766,513;1901,520;1994,533;2129,553;2213,567;2348,580;2441,560;2560,527;2619,560;2720,573;2720,493;2720,380;2720,260" o:connectangles="0,0,0,0,0,0,0,0,0,0,0,0,0,0,0,0,0,0,0,0,0,0,0,0,0,0,0,0,0,0,0,0,0,0,0,0,0,0,0,0,0,0,0,0,0,0,0,0,0,0,0,0,0,0,0,0,0,0,0,0"/>
                <o:lock v:ext="edit" aspectratio="t"/>
              </v:shape>
              <v:shape id="Freeform 1204" o:spid="_x0000_s1370" style="position:absolute;left:9203;top:8870;width:2771;height:580;visibility:visible;mso-wrap-style:square;v-text-anchor:top" coordsize="277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AMAA&#10;AADbAAAADwAAAGRycy9kb3ducmV2LnhtbERPz2vCMBS+D/Y/hDfYbaZ6kFGNIoLFgiBzgte35tmU&#10;JS8libbzr18Ogx0/vt/L9eisuFOInWcF00kBgrjxuuNWwflz9/YOIiZkjdYzKfihCOvV89MSS+0H&#10;/qD7KbUih3AsUYFJqS+ljI0hh3Hie+LMXX1wmDIMrdQBhxzurJwVxVw67Dg3GOxpa6j5Pt2cgkdV&#10;X0PU04M5flXeXsauH+qtUq8v42YBItGY/sV/7r1WMM/r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wAMAAAADbAAAADwAAAAAAAAAAAAAAAACYAgAAZHJzL2Rvd25y&#10;ZXYueG1sUEsFBgAAAAAEAAQA9QAAAIUDAAAAAA==&#10;" path="m2762,100r9,20l2762,127r,33l2762,194r,40l2754,280r,33l2737,353r,40l2737,427r-8,40l2712,473r-42,34l2661,507r-34,20l2594,540r-17,7l2534,553r-42,14l2441,567r-42,13l2357,573r-25,-33l2306,533r-42,7l2247,540r-25,33l2180,580r-43,-40l2129,533r-42,-13l2044,540r-50,l1952,533r-43,-6l1867,507r-8,-14l1816,480r-42,27l1766,507r-43,26l1698,540r-25,13l1631,567r-51,-27l1580,540r-42,-13l1495,507r-16,l1445,507r-43,-27l1360,473r-17,-6l1335,427r-17,-27l1284,427r-17,33l1259,467r-34,6l1183,493r-25,-26l1149,427r-17,-7l1115,393r-25,-26l1048,387r-9,6l997,407r-17,20l955,467r,l955,467,913,447,862,427r,l862,427r-42,6l794,427r-17,-7l727,427r,l684,447r-42,6l583,460r-42,-7l507,467r-8,l456,467r-50,l364,467r-43,6l271,473r-17,-6l228,453,195,427r-9,l178,427r-43,6l102,427r-9,l51,420,9,393,,353,34,313r17,-6l85,280r8,-13l135,247r51,l228,254r43,l321,247r43,-13l364,234r42,-7l456,220r43,7l541,227r42,-7l642,220r42,-6l727,207r17,-13l777,187r43,l862,180r51,l955,180r42,l1048,180r42,-6l1132,174r51,-7l1208,160r17,l1267,147r51,l1360,147r42,-20l1436,120r9,l1495,114r43,-7l1580,107r51,l1673,100r50,l1774,100r42,-6l1859,87r33,l1909,87r34,l1952,87r,l1994,87r50,-13l2087,67r42,7l2180,87r42,-20l2264,74r42,13l2323,87r34,13l2374,87r25,-20l2433,47r8,-7l2492,34r42,-7l2577,27,2627,7r9,l2670,r42,l2729,7r25,40l2762,87r,13xe" fillcolor="#00efff" stroked="f">
                <v:path arrowok="t" o:connecttype="custom" o:connectlocs="2762,127;2762,234;2737,353;2729,467;2661,507;2577,547;2441,567;2332,540;2247,540;2137,540;2044,540;1909,527;1816,480;1723,533;1631,567;1538,527;1445,507;1343,467;1284,427;1225,473;1149,427;1090,367;997,407;955,467;862,427;820,433;727,427;642,453;507,467;406,467;271,473;195,427;135,433;51,420;34,313;93,267;228,254;364,234;456,220;583,220;727,207;820,187;955,180;1090,174;1208,160;1318,147;1436,120;1538,107;1673,100;1816,94;1909,87;1952,87;2087,67;2222,67;2323,87;2399,67;2492,34;2627,7;2712,0;2762,87" o:connectangles="0,0,0,0,0,0,0,0,0,0,0,0,0,0,0,0,0,0,0,0,0,0,0,0,0,0,0,0,0,0,0,0,0,0,0,0,0,0,0,0,0,0,0,0,0,0,0,0,0,0,0,0,0,0,0,0,0,0,0,0"/>
                <o:lock v:ext="edit" aspectratio="t"/>
              </v:shape>
              <v:shape id="Freeform 1205" o:spid="_x0000_s1371" style="position:absolute;left:8392;top:8737;width:3624;height:493;visibility:visible;mso-wrap-style:square;v-text-anchor:top" coordsize="3624,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0esUA&#10;AADbAAAADwAAAGRycy9kb3ducmV2LnhtbESPS4vCQBCE7wv+h6EFb+vEByrRUUTYZW+7PkCPbaZN&#10;opmekBlN9NfvCILHoqq+omaLxhTiRpXLLSvodSMQxInVOacKdtuvzwkI55E1FpZJwZ0cLOatjxnG&#10;2ta8ptvGpyJA2MWoIPO+jKV0SUYGXdeWxME72cqgD7JKpa6wDnBTyH4UjaTBnMNChiWtMkoum6tR&#10;MBxu63X/cXisvs/XcXGU+7/f/UCpTrtZTkF4avw7/Gr/aAWjHj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vR6xQAAANsAAAAPAAAAAAAAAAAAAAAAAJgCAABkcnMv&#10;ZG93bnJldi54bWxQSwUGAAAAAAQABAD1AAAAig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40l,486r43,7l76,486r9,-6l136,460r42,-14l178,440r42,-7l271,427r50,l364,427r50,l457,420r33,-7l499,407r50,-20l592,387r42,13l676,387r51,l769,400r42,-20l854,367r8,l904,347r42,-7l997,340r42,l1082,340r50,l1149,327r26,-7l1217,307r50,l1310,307r42,-7l1394,300r59,l1487,293r8,l1538,280r50,-13l1631,267r42,l1724,267r42,l1808,260r51,l1901,260r42,-7l1943,253r51,l2036,240r42,-7l2129,233r42,-6l2213,220r,l2256,200r50,-7l2349,193r42,l2442,187r42,l2534,187r34,-7l2585,173r42,-6l2670,167r50,l2763,167r42,-7l2855,160r43,-20l2915,140r25,-7l2991,127r42,l3075,140r,l3117,147r51,l3210,140r,l3252,113r51,-6l3303,107r42,-20l3388,80r50,-7l3481,67r42,l3573,100r9,7l3624,113r,-6l3624,67r,-60l3624,xe" fillcolor="#afff50" stroked="f">
                <v:path arrowok="t" o:connecttype="custom" o:connectlocs="3481,0;3303,0;3117,0;2940,0;2763,0;2585,0;2391,0;2213,0;2036,0;1859,0;1673,0;1495,0;1310,0;1132,0;946,0;769,0;592,0;414,0;220,0;43,0;0,107;0,253;0,413;43,493;178,446;321,427;490,413;634,400;811,380;946,340;1132,340;1267,307;1453,300;1588,267;1766,267;1943,253;2078,233;2213,220;2391,193;2568,180;2720,167;2898,140;3033,127;3168,147;3303,107;3438,73;3582,107;3624,7" o:connectangles="0,0,0,0,0,0,0,0,0,0,0,0,0,0,0,0,0,0,0,0,0,0,0,0,0,0,0,0,0,0,0,0,0,0,0,0,0,0,0,0,0,0,0,0,0,0,0,0"/>
                <o:lock v:ext="edit" aspectratio="t"/>
              </v:shape>
              <v:shape id="Freeform 1206" o:spid="_x0000_s1372" style="position:absolute;left:8392;top:8737;width:3624;height:480;visibility:visible;mso-wrap-style:square;v-text-anchor:top" coordsize="362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kUsUA&#10;AADbAAAADwAAAGRycy9kb3ducmV2LnhtbESPzWrDMBCE74G8g9hAb7EcU0zjRgklIdAeesgfvS7W&#10;1nJrrRxLjd08fVUI5DjMzDfMYjXYRlyo87VjBbMkBUFcOl1zpeB42E6fQPiArLFxTAp+ycNqOR4t&#10;sNCu5x1d9qESEcK+QAUmhLaQ0peGLPrEtcTR+3SdxRBlV0ndYR/htpFZmubSYs1xwWBLa0Pl9/7H&#10;Kph/nXrzvpPZ+pw/fuBbf6WNuyr1MBlenkEEGsI9fGu/agV5B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GRSxQAAANsAAAAPAAAAAAAAAAAAAAAAAJgCAABkcnMv&#10;ZG93bnJldi54bWxQSwUGAAAAAAQABAD1AAAAig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27l43,480,85,466r51,-20l144,446r34,-13l220,427r51,-7l321,413r43,7l414,413r43,l457,413r42,-13l549,380r43,l634,380r42,l727,380r42,l811,373r26,-6l862,360r42,-20l946,327r51,l1039,327r43,13l1107,327r25,l1175,313r42,-13l1267,300r43,l1352,300r42,l1453,300r9,-7l1495,287r43,-20l1588,260r43,l1673,260r51,l1766,260r42,l1859,253r8,l1901,253r42,-6l1994,240r42,-7l2078,227r51,l2171,227r17,-7l2213,207r43,-14l2306,187r43,l2391,187r51,l2484,180r34,l2534,180r51,-13l2627,160r43,l2720,160r43,l2805,147r50,l2889,140r9,-7l2940,127r51,-7l3033,120r42,7l3100,140r17,l3168,140r17,l3210,127r42,-20l3278,107r25,-20l3345,73r43,-6l3438,67r,l3481,53r42,l3548,67r25,13l3624,100r,-33l3624,7r,-7xe" fillcolor="#bfff40" stroked="f">
                <v:path arrowok="t" o:connecttype="custom" o:connectlocs="3523,0;3388,0;3252,0;3117,0;2991,0;2855,0;2720,0;2585,0;2442,0;2306,0;2171,0;2036,0;1901,0;1766,0;1631,0;1495,0;1352,0;1217,0;1082,0;946,0;811,0;676,0;549,0;414,0;271,0;136,0;0,0;0,107;0,220;0,327;0,446;85,466;178,433;321,413;457,413;549,380;676,380;811,373;904,340;1039,327;1132,327;1267,300;1394,300;1495,287;1631,260;1766,260;1867,253;1994,240;2129,227;2213,207;2349,187;2484,180;2585,167;2720,160;2855,147;2940,127;3075,127;3168,140;3252,107;3345,73;3438,67;3548,67;3624,67" o:connectangles="0,0,0,0,0,0,0,0,0,0,0,0,0,0,0,0,0,0,0,0,0,0,0,0,0,0,0,0,0,0,0,0,0,0,0,0,0,0,0,0,0,0,0,0,0,0,0,0,0,0,0,0,0,0,0,0,0,0,0,0,0,0,0"/>
                <o:lock v:ext="edit" aspectratio="t"/>
              </v:shape>
              <v:shape id="Freeform 1207" o:spid="_x0000_s1373" style="position:absolute;left:8392;top:8737;width:3624;height:466;visibility:visible;mso-wrap-style:square;v-text-anchor:top" coordsize="362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Rh8UA&#10;AADbAAAADwAAAGRycy9kb3ducmV2LnhtbESPT2vCQBTE70K/w/KE3nRjC0Giq9RSqQg9+Afr8ZF9&#10;TVKzb0N2a1Y/vVsQPA4z8xtmOg+mFmdqXWVZwWiYgCDOra64ULDfLQdjEM4ja6wtk4ILOZjPnnpT&#10;zLTteEPnrS9EhLDLUEHpfZNJ6fKSDLqhbYij92Nbgz7KtpC6xS7CTS1fkiSVBiuOCyU29F5Sftr+&#10;GQXd8kNvrsfvw3r3ZT5/02MICxeUeu6HtwkIT8E/wvf2SitIX+H/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VGHxQAAANsAAAAPAAAAAAAAAAAAAAAAAJgCAABkcnMv&#10;ZG93bnJldi54bWxQSwUGAAAAAAQABAD1AAAAigM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6r,14l43,466,85,446r8,l136,433r42,-6l220,413r51,l271,407r50,l364,407r50,l457,400r42,-20l549,373r43,l634,373r42,l727,373r42,l794,367r17,l862,347r42,-7l913,327r33,-7l997,320r42,l1082,320r50,-7l1175,307r42,-7l1242,293r25,-6l1310,287r42,l1394,287r59,l1495,267r43,-7l1588,253r34,l1631,253r,l1673,253r51,l1766,253r17,l1808,253r51,-13l1901,240r42,-7l1994,233r42,-6l2078,220r34,l2129,220r42,-13l2213,193r43,-6l2306,180r43,l2391,180r8,l2442,173r42,l2534,167r51,-7l2627,147r43,l2720,147r43,-7l2805,140r42,l2855,140r43,-13l2940,113r51,l3033,113r42,7l3117,133r51,l3210,120r34,-13l3252,100r51,-27l3337,67r8,-7l3388,53r50,-6l3481,40r42,l3573,60r17,7l3624,73r,-6l3624,7r,-7xe" fillcolor="#cfff30" stroked="f">
                <v:path arrowok="t" o:connecttype="custom" o:connectlocs="3523,0;3388,0;3252,0;3117,0;2991,0;2855,0;2720,0;2585,0;2442,0;2306,0;2171,0;2036,0;1901,0;1766,0;1631,0;1495,0;1352,0;1217,0;1082,0;946,0;811,0;676,0;549,0;414,0;271,0;136,0;0,0;0,107;0,220;0,327;0,446;85,446;178,427;271,407;414,407;549,373;676,373;794,367;904,340;997,320;1132,313;1242,293;1352,287;1495,267;1622,253;1673,253;1783,253;1901,240;2036,227;2129,220;2256,187;2391,180;2484,173;2627,147;2763,140;2855,140;2991,113;3117,133;3244,107;3337,67;3438,47;3573,60;3624,67" o:connectangles="0,0,0,0,0,0,0,0,0,0,0,0,0,0,0,0,0,0,0,0,0,0,0,0,0,0,0,0,0,0,0,0,0,0,0,0,0,0,0,0,0,0,0,0,0,0,0,0,0,0,0,0,0,0,0,0,0,0,0,0,0,0,0"/>
                <o:lock v:ext="edit" aspectratio="t"/>
              </v:shape>
              <v:shape id="Freeform 1208" o:spid="_x0000_s1374" style="position:absolute;left:9322;top:10582;width:2694;height:560;visibility:visible;mso-wrap-style:square;v-text-anchor:top" coordsize="269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2/MQA&#10;AADbAAAADwAAAGRycy9kb3ducmV2LnhtbESPT2vCQBTE74LfYXmF3nRTG0OJrmKlYsGD+Ad6fWSf&#10;2WD2bciuJv323YLgcZiZ3zDzZW9rcafWV44VvI0TEMSF0xWXCs6nzegDhA/IGmvHpOCXPCwXw8Ec&#10;c+06PtD9GEoRIexzVGBCaHIpfWHIoh+7hjh6F9daDFG2pdQtdhFuazlJkkxarDguGGxobai4Hm9W&#10;wWb6ua6uP7vtV4fnNJ3stzc270q9vvSrGYhAfXiGH+1vrSBL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WtvzEAAAA2wAAAA8AAAAAAAAAAAAAAAAAmAIAAGRycy9k&#10;b3ducmV2LnhtbFBLBQYAAAAABAAEAPUAAACJAwAAAAA=&#10;" path="m2694,247r-8,-7l2660,200r-17,-40l2643,160r-8,-33l2593,94r-42,6l2508,100r-33,27l2458,154r-43,-14l2407,127r-34,-27l2348,87,2322,67,2306,54,2280,34,2238,20r-51,20l2170,54r-25,33l2145,100r-8,27l2103,140r-42,-6l2010,134r-17,-7l1968,100,1934,87r-9,-7l1883,54r-8,-20l1833,14r,l1790,r-50,l1697,r-33,14l1655,14r-51,40l1596,54r-42,20l1537,87r-9,40l1512,140r-43,20l1461,174r,-14l1419,147r-17,-20l1376,100r-50,-6l1317,87,1283,67r-42,13l1199,80r-51,7l1131,87r-25,l1064,87r-51,l971,87r-42,7l878,114r-34,13l836,134r-42,6l743,147r-42,13l701,160r-9,l658,127r,l608,100r-43,l523,114r-25,13l464,160,422,147,380,134r-43,l287,140r-17,20l245,200r,l202,214r-50,l109,207r-42,7l16,214,,240r16,20l67,274r,l109,294r34,20l152,320r50,l245,320r42,l337,327r43,27l405,360r17,l464,374r59,-7l565,360r17,l608,340r50,14l658,360r43,7l743,380r51,14l794,394r,l836,374r17,-14l878,340r8,20l929,374r25,20l971,400r42,13l1064,413r42,14l1115,433r33,7l1199,440r42,7l1283,447r43,-7l1376,440r43,7l1461,440r51,l1554,453r50,l1655,453r42,20l1697,473r43,14l1790,487r43,l1875,493r42,14l1925,507r43,6l2010,513r51,l2103,520r42,l2187,540r26,7l2238,553r42,7l2322,553r34,-6l2373,540r42,-7l2458,520r50,-13l2508,500r43,-13l2593,507r,6l2643,547r,l2694,547r,l2694,507r,-34l2694,433r,-39l2694,360r,-46l2694,274r,-27xe" fillcolor="#ff6000" stroked="f">
                <v:path arrowok="t" o:connecttype="custom" o:connectlocs="2660,200;2635,127;2508,100;2415,140;2348,87;2280,34;2170,54;2137,127;2010,134;1934,87;1875,34;1790,0;1664,14;1596,54;1528,127;1461,174;1402,127;1317,87;1199,80;1106,87;971,87;844,127;743,147;692,160;608,100;498,127;380,134;270,160;202,214;67,214;16,260;109,294;202,320;337,327;422,360;565,360;658,354;743,380;794,394;878,340;954,394;1064,413;1148,440;1283,447;1419,447;1554,453;1697,473;1790,487;1917,507;2010,513;2145,520;2238,553;2356,547;2458,520;2551,487;2643,547;2694,547;2694,433;2694,314" o:connectangles="0,0,0,0,0,0,0,0,0,0,0,0,0,0,0,0,0,0,0,0,0,0,0,0,0,0,0,0,0,0,0,0,0,0,0,0,0,0,0,0,0,0,0,0,0,0,0,0,0,0,0,0,0,0,0,0,0,0,0"/>
                <o:lock v:ext="edit" aspectratio="t"/>
              </v:shape>
              <v:shape id="Freeform 1209" o:spid="_x0000_s1375" style="position:absolute;left:9229;top:8870;width:2736;height:567;visibility:visible;mso-wrap-style:square;v-text-anchor:top" coordsize="273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q48MA&#10;AADbAAAADwAAAGRycy9kb3ducmV2LnhtbESPQWvCQBSE74X+h+UVvNWNFoNEVxFt0ZNQtdjjI/vM&#10;hmTfhuzWxH/vCgWPw8x8w8yXva3FlVpfOlYwGiYgiHOnSy4UnI5f71MQPiBrrB2Tght5WC5eX+aY&#10;adfxN10PoRARwj5DBSaEJpPS54Ys+qFriKN3ca3FEGVbSN1iF+G2luMkSaXFkuOCwYbWhvLq8GcV&#10;uPO++vTVZZNOz6Pux2y24Zc/lBq89asZiEB9eIb/2zutIJ3A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Cq48MAAADbAAAADwAAAAAAAAAAAAAAAACYAgAAZHJzL2Rv&#10;d25yZXYueG1sUEsFBgAAAAAEAAQA9QAAAIgDAAAAAA==&#10;" path="m2686,r8,7l2728,47r8,40l2736,120r,40l2736,194r,40l2728,280r-17,33l2711,353r,40l2711,427r-17,40l2686,473r-42,20l2610,507r-9,l2551,533r-34,7l2508,540r-42,13l2415,553r-42,14l2339,540r-8,l2280,527r-42,l2196,540r-25,l2154,540r,l2103,520r-42,-7l2018,527r-50,6l1926,527r-43,-14l1866,507r-33,-20l1790,467r,l1782,467r-34,20l1723,507r-26,13l1655,540r-8,l1605,553r-17,-13l1554,527r-34,-20l1512,507r-43,-20l1419,480r-34,-13l1376,460r-42,-33l1334,427r-17,-34l1292,373r-51,14l1224,393r-16,34l1199,427r-8,l1182,393r-25,-6l1106,387r-42,-34l1022,360r-51,27l963,393r-34,34l929,427r-9,l887,420r-51,-7l794,420r-43,-7l701,407r-43,13l633,427r-17,6l557,447,515,427r-42,6l430,447,380,433r-42,20l295,460r-50,-7l211,427r-9,l160,413r-51,7l67,413,25,400,8,393,,353,25,327r8,-14l59,280r8,-6l109,254r51,l202,254r43,13l295,254r43,-14l354,234r26,-7l430,227r43,l515,227r42,l616,227r42,-7l701,214r25,-20l751,194r43,-7l836,187r51,l929,180r42,l1022,180r42,l1106,174r51,-7l1199,160r,l1241,154r51,l1334,147r42,-13l1419,120r,l1469,114r43,l1554,114r51,-7l1647,107r50,l1748,107r42,-7l1833,100r50,-6l1926,94r42,-7l1968,87r50,-13l2061,74r33,13l2103,94r51,13l2179,87r17,l2238,87r17,l2280,94r51,13l2365,87r8,-13l2415,47r,l2466,34r42,l2551,34r50,-20l2635,7r9,l2686,xe" fillcolor="#00cfff" stroked="f">
                <v:path arrowok="t" o:connecttype="custom" o:connectlocs="2728,47;2736,160;2728,280;2711,393;2686,473;2601,507;2508,540;2373,567;2280,527;2171,540;2103,520;1968,533;1866,507;1790,467;1723,507;1647,540;1554,527;1469,487;1376,460;1317,393;1224,393;1191,427;1106,387;971,387;929,427;836,413;701,407;616,433;473,433;338,453;211,427;109,420;8,393;33,313;109,254;245,267;354,234;473,227;616,227;726,194;836,187;971,180;1106,174;1199,160;1334,147;1419,120;1554,114;1697,107;1833,100;1968,87;2061,74;2154,107;2238,87;2331,107;2415,47;2508,34;2635,7" o:connectangles="0,0,0,0,0,0,0,0,0,0,0,0,0,0,0,0,0,0,0,0,0,0,0,0,0,0,0,0,0,0,0,0,0,0,0,0,0,0,0,0,0,0,0,0,0,0,0,0,0,0,0,0,0,0,0,0,0"/>
                <o:lock v:ext="edit" aspectratio="t"/>
              </v:shape>
              <v:shape id="Freeform 1210" o:spid="_x0000_s1376" style="position:absolute;left:8392;top:8737;width:3624;height:440;visibility:visible;mso-wrap-style:square;v-text-anchor:top" coordsize="362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Z2cQA&#10;AADbAAAADwAAAGRycy9kb3ducmV2LnhtbESPQWvCQBSE7wX/w/IEb3WjSKipqxRRED1Yo5QeH9ln&#10;Esy+Dburxn/vCoUeh5n5hpktOtOIGzlfW1YwGiYgiAuray4VnI7r9w8QPiBrbCyTggd5WMx7bzPM&#10;tL3zgW55KEWEsM9QQRVCm0npi4oM+qFtiaN3ts5giNKVUju8R7hp5DhJUmmw5rhQYUvLiopLfjUK&#10;lnk6NW432btJvfn+Pa+2l/HPVqlBv/v6BBGoC//hv/ZGK0hTe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GdnEAAAA2wAAAA8AAAAAAAAAAAAAAAAAmAIAAGRycy9k&#10;b3ducmV2LnhtbFBLBQYAAAAABAAEAPUAAACJAwAAAAA=&#10;" path="m3624,r-51,l3523,r-42,l3438,r-50,l3345,r-42,l3252,r-42,l3168,r-51,l3075,r-42,l2991,r-51,l2898,r-43,l2805,r-42,l2720,r-50,l2627,r-42,l2534,r-50,l2442,r-51,l2349,r-43,l2256,r-43,l2171,r-42,l2078,r-42,l1994,r-51,l1901,r-42,l1808,r-42,l1724,r-51,l1631,r-43,l1538,r-43,l1453,r-59,l1352,r-42,l1267,r-50,l1175,r-43,l1082,r-43,l997,,946,,904,,862,,811,,769,,727,,676,,634,,592,,549,,499,,457,,414,,364,,321,,271,,220,,178,,136,,85,,43,,,,,7,,67r,40l,140r,40l,220r,33l,293r,34l,367r,46l,440r43,l85,427r51,-7l178,413r25,l220,400r51,-13l321,387r43,l414,387r43,-7l490,367r9,l549,353r43,l634,360r42,l727,353r42,7l811,353r51,-13l879,327r25,-14l946,307r51,l1039,307r43,l1132,307r43,-7l1191,293r26,-13l1267,267r43,l1352,267r42,l1453,267r42,-7l1529,253r9,l1588,240r43,l1673,240r51,l1766,240r42,-7l1859,233r42,-6l1943,227r51,l2036,220r9,l2078,200r51,-7l2171,193r42,-6l2256,180r,l2306,167r43,l2391,160r51,l2484,160r50,-13l2585,140r26,l2627,133r43,-6l2720,127r43,l2805,127r50,-7l2898,113r42,-6l2957,107r34,-7l3033,100r25,7l3075,107r42,6l3168,113r42,-6l3219,107r33,-34l3295,67r8,-14l3345,27r43,-7l3438,20r43,l3523,20r50,7l3624,40r,-33l3624,xe" fillcolor="#dfff20" stroked="f">
                <v:path arrowok="t" o:connecttype="custom" o:connectlocs="3523,0;3388,0;3252,0;3117,0;2991,0;2855,0;2720,0;2585,0;2442,0;2306,0;2171,0;2036,0;1901,0;1766,0;1631,0;1495,0;1352,0;1217,0;1082,0;946,0;811,0;676,0;549,0;414,0;271,0;136,0;0,0;0,107;0,220;0,327;0,440;136,420;220,400;364,387;490,367;592,353;727,353;862,340;946,307;1082,307;1191,293;1310,267;1453,267;1538,253;1673,240;1808,233;1943,227;2045,220;2171,193;2256,180;2391,160;2534,147;2627,133;2763,127;2898,113;2991,100;3075,107;3210,107;3295,67;3388,20;3523,20;3624,7" o:connectangles="0,0,0,0,0,0,0,0,0,0,0,0,0,0,0,0,0,0,0,0,0,0,0,0,0,0,0,0,0,0,0,0,0,0,0,0,0,0,0,0,0,0,0,0,0,0,0,0,0,0,0,0,0,0,0,0,0,0,0,0,0,0"/>
                <o:lock v:ext="edit" aspectratio="t"/>
              </v:shape>
              <v:shape id="Freeform 1211" o:spid="_x0000_s1377" style="position:absolute;left:9254;top:8877;width:2711;height:540;visibility:visible;mso-wrap-style:square;v-text-anchor:top" coordsize="27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DbsIA&#10;AADbAAAADwAAAGRycy9kb3ducmV2LnhtbESPQWsCMRSE70L/Q3iFXqRmq6BlNUppEeqxKnh9bl43&#10;i5uXNIm6+utNQfA4zMw3zGzR2VacKMTGsYK3QQGCuHK64VrBdrN8fQcRE7LG1jEpuFCExfypN8NS&#10;uzP/0GmdapEhHEtUYFLypZSxMmQxDpwnzt6vCxZTlqGWOuA5w20rh0UxlhYbzgsGPX0aqg7ro1Xg&#10;vszOH/yf3R1X1yrsdX909aTUy3P3MQWRqEuP8L39rRWMJ/D/Jf8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wNuwgAAANsAAAAPAAAAAAAAAAAAAAAAAJgCAABkcnMvZG93&#10;bnJldi54bWxQSwUGAAAAAAQABAD1AAAAhwMAAAAA&#10;" path="m2661,r25,40l2703,80r8,33l2703,153r8,34l2703,227r,46l2686,306r-8,40l2686,386r,34l2661,460r,l2619,480r-43,6l2543,500r-17,6l2483,526r-16,7l2441,540r-51,l2348,540r-8,-7l2306,520r-51,-7l2213,513r-42,13l2129,520r-51,-20l2078,500r-42,-14l2019,500r-26,6l1943,513r-42,l1867,500r-9,-14l1808,473r-26,-13l1765,453r-33,7l1723,466r-51,34l1672,506r-50,20l1588,533r-8,l1580,533r-51,-33l1529,500r-42,-34l1444,460r-33,l1394,460r-43,-34l1343,420r-25,-34l1309,380r-42,-34l1216,360r-25,-14l1174,340r-17,6l1132,353r-51,l1064,346r-25,-6l997,340r-17,6l946,353r-17,33l904,406r-42,-6l811,400r-42,l726,393r-33,-7l676,380r-17,6l633,393r-42,13l532,420,490,406r-42,l405,406r-50,l329,420r-16,6l270,426r-50,l211,420,177,406r-42,-6l84,400,42,393,17,386,,353r,-7l,340,17,306,42,273r,l84,247r51,l177,260r43,l270,247r43,-7l338,227r17,l405,220r43,7l490,227r42,-7l591,220r42,-7l676,213r42,-26l726,187r43,l811,180r51,l904,180r42,l997,180r42,-7l1081,173r51,-6l1174,160r17,-7l1216,147r51,l1309,147r42,-20l1394,120r25,-7l1444,113r43,-6l1529,107r51,-7l1622,100r50,l1723,100r42,l1808,107r50,-14l1901,93r42,-6l1968,80r25,l2036,80r8,l2078,100r34,13l2129,120r17,-7l2171,107r42,-14l2255,100r51,13l2348,80r,l2390,47r34,-7l2441,33r42,l2526,33r50,-6l2619,7,2661,xe" fillcolor="#00bfff" stroked="f">
                <v:path arrowok="t" o:connecttype="custom" o:connectlocs="2703,80;2711,187;2686,306;2686,420;2619,480;2526,506;2441,540;2340,533;2213,513;2078,500;2019,500;1901,513;1808,473;1732,460;1672,506;1580,533;1529,500;1411,460;1343,420;1267,346;1174,340;1081,353;997,340;929,386;811,400;693,386;633,393;490,406;355,406;270,426;177,406;42,393;0,346;42,273;135,247;270,247;355,227;490,227;633,213;726,187;862,180;997,180;1132,167;1216,147;1351,127;1444,113;1580,100;1723,100;1858,93;1968,80;2044,80;2129,120;2213,93;2348,80;2424,40;2526,33;2661,0" o:connectangles="0,0,0,0,0,0,0,0,0,0,0,0,0,0,0,0,0,0,0,0,0,0,0,0,0,0,0,0,0,0,0,0,0,0,0,0,0,0,0,0,0,0,0,0,0,0,0,0,0,0,0,0,0,0,0,0,0"/>
                <o:lock v:ext="edit" aspectratio="t"/>
              </v:shape>
              <v:shape id="Freeform 1212" o:spid="_x0000_s1378" style="position:absolute;left:9338;top:10589;width:2678;height:546;visibility:visible;mso-wrap-style:square;v-text-anchor:top" coordsize="267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o2MEA&#10;AADbAAAADwAAAGRycy9kb3ducmV2LnhtbERPXWvCMBR9H/gfwhV8GTbVDTeqUUQUHOhgKnu+NLdN&#10;sbkpSdTu3y8Pgz0ezvdi1dtW3MmHxrGCSZaDIC6dbrhWcDnvxu8gQkTW2DomBT8UYLUcPC2w0O7B&#10;X3Q/xVqkEA4FKjAxdoWUoTRkMWSuI05c5bzFmKCvpfb4SOG2ldM8n0mLDacGgx1tDJXX080qCNtD&#10;9fbyejTh1j4f/Eedfx6/L0qNhv16DiJSH//Ff+69VjBLY9OX9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OqNjBAAAA2wAAAA8AAAAAAAAAAAAAAAAAmAIAAGRycy9kb3du&#10;cmV2LnhtbFBLBQYAAAAABAAEAPUAAACGAwAAAAA=&#10;" path="m2678,273r-8,-6l2661,233r-34,-40l2627,193r-25,-40l2594,120r-17,-13l2535,107r-43,6l2484,120r-25,33l2442,173r-26,-20l2399,147r-25,-27l2357,107,2315,80r-9,-7l2264,47r-34,l2222,47r,l2171,73r-8,7l2146,120r-17,7l2087,147r-42,-14l1994,140r-34,-20l1952,113,1909,93,1859,80r,l1817,47r,l1783,7,1774,r-50,7l1681,7r-8,l1639,27r-25,20l1588,60r-50,20l1538,80r-9,40l1496,153r,l1445,187r-42,-34l1403,153r-34,-33l1360,113r-50,-6l1267,87r-42,6l1183,113,1132,93r-42,l1048,87r-51,6l955,93r-42,14l870,120r-8,7l820,147r-42,l761,153r-34,20l685,187,651,153r-9,-6l609,120r-17,-7l549,113r-33,7l507,127r-25,26l448,173,406,153r,l364,140r-43,l279,153r-8,l245,193r-16,14l186,213r-50,14l93,227r-42,6l,233r,l,240r51,l93,267r,l136,307r50,l229,300r42,7l279,307r42,13l364,333r33,20l406,353r42,7l507,353r42,l549,353r43,-26l642,333r9,20l685,360r42,7l778,373r33,-20l820,333r42,-13l896,353r17,7l947,387r8,l997,393r51,13l1090,420r17,6l1132,433r51,l1225,433r42,l1310,433r50,-7l1403,433r42,-7l1445,420r51,-7l1529,426r9,l1588,433r51,7l1681,446r17,20l1724,473r50,l1817,473r42,7l1909,493r26,7l1952,500r42,l2045,500r42,6l2129,513r42,l2214,540r8,6l2264,546r42,l2332,540r25,-14l2399,513r43,-7l2459,500r33,-27l2535,466r42,20l2619,500r8,6l2678,500r,l2678,493r-8,-27l2678,453r,-27l2678,387r,-34l2678,307r,-34xe" fillcolor="#ff5000" stroked="f">
                <v:path arrowok="t" o:connecttype="custom" o:connectlocs="2661,233;2602,153;2535,107;2459,153;2399,147;2315,80;2230,47;2171,73;2129,127;1994,140;1909,93;1817,47;1774,0;1673,7;1588,60;1529,120;1445,187;1369,120;1267,87;1132,93;997,93;870,120;778,147;685,187;609,120;516,120;448,173;364,140;271,153;186,213;51,233;0,240;93,267;229,300;321,320;406,353;549,353;642,333;727,367;820,333;913,360;997,393;1107,426;1225,433;1360,426;1445,420;1538,426;1681,446;1774,473;1909,493;1994,500;2129,513;2222,546;2332,540;2442,506;2535,466;2627,506;2678,493;2678,426;2678,307" o:connectangles="0,0,0,0,0,0,0,0,0,0,0,0,0,0,0,0,0,0,0,0,0,0,0,0,0,0,0,0,0,0,0,0,0,0,0,0,0,0,0,0,0,0,0,0,0,0,0,0,0,0,0,0,0,0,0,0,0,0,0,0"/>
                <o:lock v:ext="edit" aspectratio="t"/>
              </v:shape>
              <v:shape id="Freeform 1213" o:spid="_x0000_s1379" style="position:absolute;left:9279;top:8884;width:2678;height:526;visibility:visible;mso-wrap-style:square;v-text-anchor:top" coordsize="267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yDMcA&#10;AADbAAAADwAAAGRycy9kb3ducmV2LnhtbESPT2vCQBTE70K/w/IKvZmNfxo0uooKlVJ60KjQ3h7Z&#10;Z5I2+zZkV02/vVso9DjMzG+Y+bIztbhS6yrLCgZRDII4t7riQsHx8NKfgHAeWWNtmRT8kIPl4qE3&#10;x1TbG+/pmvlCBAi7FBWU3jeplC4vyaCLbEMcvLNtDfog20LqFm8Bbmo5jONEGqw4LJTY0Kak/Du7&#10;GAWrbJcNePexfj5tD8no683u3z/HSj09dqsZCE+d/w//tV+1gmQKv1/CD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WsgzHAAAA2wAAAA8AAAAAAAAAAAAAAAAAmAIAAGRy&#10;cy9kb3ducmV2LnhtbFBLBQYAAAAABAAEAPUAAACMAwAAAAA=&#10;" path="m2636,r17,33l2678,73r,33l2678,146r,34l2678,220r-17,46l2661,299r-8,40l2653,379r,34l2636,446r-9,7l2594,466r-43,l2501,473r-17,20l2458,506r-42,20l2365,526r-42,-7l2281,506r-51,-13l2188,499r-42,7l2104,499r-26,-6l2053,479r-42,-6l1968,493r-8,l1918,499r-42,l1867,493r-34,-20l1783,453r-9,l1740,433r-42,13l1690,453r-43,26l1631,493r-34,13l1555,513r-26,-20l1512,453r-8,-7l1462,433r-43,6l1369,433r-26,-20l1326,399r-16,-20l1284,353r-25,-14l1242,333r-51,l1149,326r-42,7l1056,333r-42,-7l972,326r-51,7l913,339r-26,40l879,386r-42,-7l786,379r-34,l744,379r-43,-6l651,359r-43,14l592,379r-26,7l507,399,465,379r-42,l380,379r-50,7l288,399r-43,l195,399,152,386r-42,l59,379r-25,l17,359,,339,9,299r8,-13l26,266,59,253r51,l152,260r43,l245,253r43,-20l330,220r,l380,220r43,l448,220r17,6l473,220r34,l566,220r42,-7l651,213r50,-20l727,180r17,l786,180r51,l879,173r42,l972,173r42,l1056,166r51,l1149,153r25,-7l1191,146r51,-6l1284,140r42,-7l1369,120r50,-14l1419,106r43,l1504,100r51,l1597,100r50,l1698,100r42,l1783,106r50,-13l1876,93r42,-7l1968,80r43,l2053,106r,l2104,120r42,20l2188,120r9,26l2230,180r51,-20l2289,146r,-40l2323,80r17,-7l2365,46r51,-13l2416,33r9,l2458,33r43,l2518,33r33,-7l2594,13,2636,xe" fillcolor="#00afff" stroked="f">
                <v:path arrowok="t" o:connecttype="custom" o:connectlocs="2678,73;2678,180;2661,299;2653,413;2594,466;2484,493;2365,526;2230,493;2104,499;2011,473;1918,499;1833,473;1740,433;1647,479;1555,513;1504,446;1369,433;1310,379;1242,333;1107,333;972,326;887,379;786,379;701,373;592,379;465,379;330,386;195,399;59,379;0,339;26,266;152,260;288,233;380,220;465,226;566,220;701,193;786,180;921,173;1056,166;1174,146;1284,140;1419,106;1504,100;1647,100;1783,106;1918,86;2053,106;2146,140;2230,180;2289,106;2365,46;2425,33;2518,33;2636,0" o:connectangles="0,0,0,0,0,0,0,0,0,0,0,0,0,0,0,0,0,0,0,0,0,0,0,0,0,0,0,0,0,0,0,0,0,0,0,0,0,0,0,0,0,0,0,0,0,0,0,0,0,0,0,0,0,0,0"/>
                <o:lock v:ext="edit" aspectratio="t"/>
              </v:shape>
              <v:shape id="Freeform 1214" o:spid="_x0000_s1380" style="position:absolute;left:9457;top:10609;width:2559;height:526;visibility:visible;mso-wrap-style:square;v-text-anchor:top" coordsize="255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Slr8A&#10;AADbAAAADwAAAGRycy9kb3ducmV2LnhtbERPy4rCMBTdD/gP4QruxlQXOlRjGYqCSjej3bi7NLcP&#10;prkpSdTO308WgsvDeW+z0fTiQc53lhUs5gkI4srqjhsF5fXw+QXCB2SNvWVS8Ecest3kY4uptk/+&#10;occlNCKGsE9RQRvCkErpq5YM+rkdiCNXW2cwROgaqR0+Y7jp5TJJVtJgx7GhxYHylqrfy90osFVR&#10;uPpcjrc6L/a29Lej9CelZtPxewMi0Bje4pf7qBWs4/r4Jf4A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KWvwAAANsAAAAPAAAAAAAAAAAAAAAAAJgCAABkcnMvZG93bnJl&#10;di54bWxQSwUGAAAAAAQABAD1AAAAhAMAAAAA&#10;" path="m2559,273r-17,-26l2534,213r-26,-26l2500,173r-34,-40l2466,100r-8,l2416,93r-26,7l2373,120r,13l2323,167r-43,-20l2272,133r-25,-33l2238,100,2187,67r-16,-7l2145,40r-42,l2078,60r-26,33l2052,100r-42,20l1976,133r-8,14l1951,133r-25,-6l1875,127r-42,-20l1799,100r-9,l1740,87,1698,60r,l1664,27,1655,7,1605,r-43,7l1529,27r-9,6l1469,53r-16,7l1427,100r-8,7l1402,133r-25,20l1351,173r-25,7l1284,180r-9,-7l1267,133r-26,-20l1191,100r,l1148,93r-25,7l1106,100r-42,7l1039,100r-26,-7l971,87,929,73,878,87r-42,6l794,100r,l743,127r-25,6l701,160r-42,l608,173r,l566,187,540,173,523,160,507,133,473,113r-43,l388,133r,14l329,167,287,153,253,133r-8,l228,133r-26,14l152,167r-9,6l110,207r-43,6l59,213,17,227,,247r17,20l67,273r43,-6l152,273r25,14l202,293r43,14l287,327r17,6l329,333r59,l397,333r33,-20l473,300r50,7l549,333r17,l608,347r51,l684,333r17,-46l701,287r42,l743,287r51,40l794,333r42,27l844,367r34,6l929,373r42,20l1005,406r8,l1064,406r42,7l1148,406r43,l1241,406r43,l1292,406r34,-13l1377,373r42,20l1453,406r16,l1520,406r42,14l1588,446r17,l1655,446r34,l1698,446r,l1740,453r50,20l1833,480r42,l1926,480r8,l1968,486r42,l2052,486r51,34l2103,520r42,6l2187,520r,l2238,493r42,-7l2314,480r9,-20l2356,446r17,-40l2373,400r,6l2416,426r42,7l2483,446r25,7l2517,446r42,-40l2559,406r,-39l2559,333r,-46l2559,273xe" fillcolor="#ff4000" stroked="f">
                <v:path arrowok="t" o:connecttype="custom" o:connectlocs="2534,213;2466,133;2416,93;2373,133;2272,133;2187,67;2103,40;2052,100;1968,147;1875,127;1790,100;1698,60;1605,0;1520,33;1427,100;1377,153;1284,180;1241,113;1148,93;1064,107;971,87;836,93;743,127;659,160;566,187;507,133;388,133;287,153;228,133;143,173;59,213;17,267;152,273;245,307;329,333;430,313;549,333;659,347;701,287;794,327;844,367;971,393;1064,406;1191,406;1292,406;1419,393;1520,406;1605,446;1698,446;1790,473;1926,480;2010,486;2103,520;2187,520;2314,480;2373,406;2416,426;2508,453;2559,406;2559,287" o:connectangles="0,0,0,0,0,0,0,0,0,0,0,0,0,0,0,0,0,0,0,0,0,0,0,0,0,0,0,0,0,0,0,0,0,0,0,0,0,0,0,0,0,0,0,0,0,0,0,0,0,0,0,0,0,0,0,0,0,0,0,0"/>
                <o:lock v:ext="edit" aspectratio="t"/>
              </v:shape>
              <v:shape id="Freeform 1215" o:spid="_x0000_s1381" style="position:absolute;left:9305;top:8904;width:2652;height:493;visibility:visible;mso-wrap-style:square;v-text-anchor:top" coordsize="265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8JsUA&#10;AADbAAAADwAAAGRycy9kb3ducmV2LnhtbESPQWvCQBSE7wX/w/KEXqRu7MFK6ipqKejBSjTQ6yP7&#10;mo1m34bsqvHfu4LQ4zAz3zDTeWdrcaHWV44VjIYJCOLC6YpLBfnh+20CwgdkjbVjUnAjD/NZ72WK&#10;qXZXzuiyD6WIEPYpKjAhNKmUvjBk0Q9dQxy9P9daDFG2pdQtXiPc1vI9ScbSYsVxwWBDK0PFaX+2&#10;Cjj7zZvTwuy2+eq87Aab4+1Hfin12u8WnyACdeE//GyvtYKPE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jwmxQAAANsAAAAPAAAAAAAAAAAAAAAAAJgCAABkcnMv&#10;ZG93bnJldi54bWxQSwUGAAAAAAQABAD1AAAAigMAAAAA&#10;" path="m2610,r17,13l2635,53r17,33l2652,126r,34l2652,200r-17,46l2627,279r,40l2627,359r,34l2610,419r-34,14l2568,433r-43,l2508,433r-33,-7l2466,433r-34,40l2432,473r-42,20l2339,493r-42,-7l2255,473r,l2204,459r-42,14l2154,473r-34,6l2095,473r-17,l2027,446r-42,l1942,453r-50,6l1850,459r-43,-13l1765,433r-8,-7l1714,399r-42,14l1630,433r-9,13l1588,473r-17,6l1529,486r-9,-13l1512,433r-34,-40l1478,393r-42,-7l1402,393r-9,l1343,393r,l1309,359r-9,-6l1258,319r,l1216,299r-51,7l1123,293r-42,6l1030,299r-42,l946,299r-51,-6l878,319r-25,34l811,353r-51,l718,339r-43,l625,326r-43,13l540,353r-25,6l481,366r-8,-7l439,339r-42,-6l354,333r-50,6l262,359,219,326r-42,33l169,359r-9,l126,326r-17,-7l84,313r-51,l,279,8,246,33,233r51,l126,240r43,l219,233r43,-13l304,206r25,-6l354,200r26,l397,213r42,l481,206r17,-6l540,200r42,-7l625,200r50,-14l718,173r42,-13l760,160r51,l853,160r42,-7l946,160r42,-7l1030,153r51,-7l1123,140r42,-14l1165,126r51,l1258,120r42,l1343,100r50,-7l1436,86r17,l1478,86r51,-6l1571,80r50,l1672,86r26,l1714,93r43,7l1774,86r33,-6l1850,73r42,l1942,73r43,7l2002,86r25,14l2078,120r17,6l2120,146r42,14l2162,160r42,20l2238,160r17,-7l2272,126r,-40l2297,73r26,-20l2339,33r51,-13l2432,20r43,l2525,13r9,l2568,6,2610,xe" fillcolor="#009fff" stroked="f">
                <v:path arrowok="t" o:connecttype="custom" o:connectlocs="2635,53;2652,160;2627,279;2627,393;2568,433;2475,426;2432,473;2297,486;2204,459;2120,479;2027,446;1892,459;1765,433;1672,413;1588,473;1520,473;1478,393;1393,393;1309,359;1258,319;1123,293;988,299;878,319;760,353;625,326;515,359;439,339;304,339;177,359;126,326;33,313;33,233;169,240;304,206;380,200;481,206;582,193;718,173;811,160;946,160;1081,146;1165,126;1300,120;1436,86;1529,80;1672,86;1757,100;1850,73;1985,80;2078,120;2162,160;2238,160;2272,86;2339,33;2475,20;2568,6" o:connectangles="0,0,0,0,0,0,0,0,0,0,0,0,0,0,0,0,0,0,0,0,0,0,0,0,0,0,0,0,0,0,0,0,0,0,0,0,0,0,0,0,0,0,0,0,0,0,0,0,0,0,0,0,0,0,0,0"/>
                <o:lock v:ext="edit" aspectratio="t"/>
              </v:shape>
              <v:shape id="Freeform 1216" o:spid="_x0000_s1382" style="position:absolute;left:9448;top:8910;width:2509;height:480;visibility:visible;mso-wrap-style:square;v-text-anchor:top" coordsize="250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NksMA&#10;AADbAAAADwAAAGRycy9kb3ducmV2LnhtbESPwWrDMBBE74X+g9hCb40cU5ziRgmhJZBTqJOUXBdr&#10;a5lYKyPJjvP3UaHQ4zAzb5jlerKdGMmH1rGC+SwDQVw73XKj4HTcvryBCBFZY+eYFNwowHr1+LDE&#10;UrsrVzQeYiMShEOJCkyMfSllqA1ZDDPXEyfvx3mLMUnfSO3xmuC2k3mWFdJiy2nBYE8fhurLYbAK&#10;/GLcFM5+Yvw+n6vX5muob2av1PPTtHkHEWmK/+G/9k4rWOT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tNksMAAADbAAAADwAAAAAAAAAAAAAAAACYAgAAZHJzL2Rv&#10;d25yZXYueG1sUEsFBgAAAAAEAAQA9QAAAIgDAAAAAA==&#10;" path="m2467,r8,7l2484,47r8,33l2492,120r17,34l2492,194r,46l2484,273r-9,40l2484,353r-9,34l2467,407r-42,13l2382,420r-50,-13l2289,427r,l2264,467r-17,6l2196,480r-42,-7l2137,467r-25,-20l2061,447r-42,6l1977,453r-42,-6l1884,433r-42,l1799,440r-50,l1707,447r-43,-14l1656,427r-42,-14l1571,387r,l1529,380r-17,7l1478,420r-8,7l1428,453r-42,l1377,427r,-40l1335,367r-42,-7l1250,373r-50,-6l1183,353r-26,-20l1132,313r-17,-13l1073,287r-51,l980,273r-42,14l887,287r-42,l803,273r-34,l752,267r-8,6l718,313r-8,7l668,327r-51,6l575,327r-43,l482,313r-43,7l397,327r-59,6l296,320r-42,-7l245,313r-34,-6l161,307r-42,6l76,293r-50,l,273,26,247r8,-7l76,234r43,-20l161,207r50,-7l254,214r42,13l338,207r59,-7l406,194r33,l465,194r17,6l507,194r25,l575,180r42,-6l668,167r16,-13l710,154r42,l803,154r42,l887,154r51,-7l980,134r42,-7l1073,120r8,l1115,120r42,-6l1200,107r50,-13l1293,87r42,-7l1343,80r43,l1428,74r50,6l1512,80r17,7l1571,94r43,13l1656,80r8,l1707,74r42,l1799,74r26,6l1842,87r42,27l1909,120r26,34l1884,180r-42,14l1842,194r-9,46l1842,254r42,-14l1901,240r34,-13l1960,194r17,-20l2019,174r42,13l2112,167r,-13l2137,120r,-40l2154,74r34,-27l2196,34r51,-14l2289,20r43,l2382,20r43,-6l2441,7,2467,xe" fillcolor="#008fff" stroked="f">
                <v:path arrowok="t" o:connecttype="custom" o:connectlocs="2484,47;2509,154;2484,273;2475,387;2382,420;2289,427;2196,480;2112,447;1977,453;1842,433;1707,447;1614,413;1529,380;1470,427;1377,427;1293,360;1183,353;1115,300;980,273;845,287;752,267;710,320;575,327;439,320;296,320;211,307;76,293;26,247;119,214;254,214;397,200;465,194;532,194;668,167;752,154;887,154;1022,127;1115,120;1250,94;1343,80;1478,80;1571,94;1664,80;1799,74;1884,114;1884,180;1833,240;1901,240;1977,174;2112,167;2137,80;2196,34;2332,20;2441,7" o:connectangles="0,0,0,0,0,0,0,0,0,0,0,0,0,0,0,0,0,0,0,0,0,0,0,0,0,0,0,0,0,0,0,0,0,0,0,0,0,0,0,0,0,0,0,0,0,0,0,0,0,0,0,0,0,0"/>
                <o:lock v:ext="edit" aspectratio="t"/>
              </v:shape>
              <v:shape id="Freeform 1217" o:spid="_x0000_s1383" style="position:absolute;left:9845;top:10622;width:2171;height:507;visibility:visible;mso-wrap-style:square;v-text-anchor:top" coordsize="21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C8UA&#10;AADbAAAADwAAAGRycy9kb3ducmV2LnhtbESPT2vCQBTE7wW/w/KE3urGCFaiq2hpQKWI/y7eHtln&#10;Esy+DdmtRj+9Wyh4HGbmN8xk1ppKXKlxpWUF/V4EgjizuuRcwfGQfoxAOI+ssbJMCu7kYDbtvE0w&#10;0fbGO7rufS4ChF2CCgrv60RKlxVk0PVsTRy8s20M+iCbXOoGbwFuKhlH0VAaLDksFFjTV0HZZf9r&#10;FGzin0G5nq9P38dHuosX/XS1PVVKvXfb+RiEp9a/wv/tpVbwOYC/L+EH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9sLxQAAANsAAAAPAAAAAAAAAAAAAAAAAJgCAABkcnMv&#10;ZG93bnJldi54bWxQSwUGAAAAAAQABAD1AAAAigMAAAAA&#10;" path="m2171,287r-8,-13l2137,234r,-34l2120,194r-33,-34l2070,140r-42,-6l1985,154r-17,6l1935,194r-9,-34l1892,147r-25,-27l1850,107,1833,87,1799,74,1766,47r-9,-7l1715,47r,l1690,87r-26,7l1622,120r,l1580,140r-42,-6l1487,134r-17,-14l1445,107r-43,-7l1352,87r,l1310,80,1284,47,1267,27,1225,14,1217,r-26,14l1174,20r-42,14l1107,47r-26,27l1065,87r-34,33l1031,120r-42,40l989,160r-51,20l896,194,870,160r-8,-40l853,114,803,100,760,94r-42,6l676,107,625,94,600,87r-17,l541,80r-51,7l482,87r-34,l406,100r-43,20l355,140r-25,20l313,180r-42,-6l220,194r-42,l135,174,119,160,102,120,85,114r-43,6l34,120,9,160r,40l9,234,,274r42,6l68,274r17,l85,274r50,13l169,320r9,l220,327r51,l279,320r8,-46l313,240r42,20l372,274r34,26l414,320r34,20l473,354r17,l541,354r42,19l625,387r51,l701,393r17,l760,393r26,l803,393r50,-13l896,380r42,-20l972,354r17,-7l1005,354r26,6l1081,387r51,l1141,393r33,7l1217,433r50,-13l1310,420r25,13l1352,433r50,20l1445,460r42,l1538,453r33,14l1580,467r42,l1664,467r51,33l1740,507r17,l1774,507r25,-7l1850,473r42,-6l1901,467r25,-34l1935,393r,-13l1943,354r34,-34l1985,300r17,20l2011,354r17,39l2028,393r42,l2120,407r26,-14l2171,354r,l2171,320r,-33xe" fillcolor="#ff3000" stroked="f">
                <v:path arrowok="t" o:connecttype="custom" o:connectlocs="2137,234;2087,160;1985,154;1926,160;1850,107;1766,47;1715,47;1622,120;1538,134;1445,107;1352,87;1267,27;1191,14;1107,47;1031,120;989,160;870,160;803,100;676,107;583,87;482,87;363,120;313,180;178,194;102,120;34,120;9,234;68,274;135,287;220,327;287,274;372,274;448,340;541,354;676,387;760,393;853,380;972,354;1031,360;1141,393;1267,420;1352,433;1487,460;1580,467;1715,500;1774,507;1892,467;1935,393;1977,320;2011,354;2070,393;2171,354;2171,287" o:connectangles="0,0,0,0,0,0,0,0,0,0,0,0,0,0,0,0,0,0,0,0,0,0,0,0,0,0,0,0,0,0,0,0,0,0,0,0,0,0,0,0,0,0,0,0,0,0,0,0,0,0,0,0,0"/>
                <o:lock v:ext="edit" aspectratio="t"/>
              </v:shape>
              <v:shape id="Freeform 1218" o:spid="_x0000_s1384" style="position:absolute;left:9516;top:8917;width:2424;height:460;visibility:visible;mso-wrap-style:square;v-text-anchor:top" coordsize="24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Z1sYA&#10;AADbAAAADwAAAGRycy9kb3ducmV2LnhtbESPW2vCQBSE3wv+h+UIvtWNF2qJruKFFqGgNObFt0P2&#10;NAnNnl2yW0399W5B6OMwM98wi1VnGnGh1teWFYyGCQjiwuqaSwX56e35FYQPyBoby6Tglzyslr2n&#10;BabaXvmTLlkoRYSwT1FBFYJLpfRFRQb90Dri6H3Z1mCIsi2lbvEa4aaR4yR5kQZrjgsVOtpWVHxn&#10;P0bB4fYxyt3kvHHnw/sm37l9fcymSg363XoOIlAX/sOP9l4rmE3h70v8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Z1sYAAADbAAAADwAAAAAAAAAAAAAAAACYAgAAZHJz&#10;L2Rvd25yZXYueG1sUEsFBgAAAAAEAAQA9QAAAIsDAAAAAA==&#10;" path="m2399,r,l2416,40r8,33l2424,113r,34l2424,187r-8,46l2416,266r-9,40l2407,346r,34l2399,386r-42,20l2314,400r-50,-14l2221,406r-8,14l2179,446r-25,14l2128,460r-8,l2086,446r-42,-13l1993,426r-42,14l1909,440r-42,-14l1824,420r-8,-7l1774,420r-17,l1731,420r-50,l1639,426r-26,-6l1596,413r-50,-13l1520,380r-17,-14l1461,346r-8,l1410,326r-33,20l1360,380r-26,-34l1318,340r-51,6l1225,340r-17,6l1182,346r-16,l1132,340r-43,-27l1081,306r-34,-20l1005,266r-51,l946,266r-34,-6l870,260r-51,l802,266r-25,l760,266r-25,-6l684,247r-34,19l642,293r-17,13l600,306r-51,7l507,313r-43,l439,306,414,293r-43,7l346,306r-17,l270,313r-34,-7l228,300,186,286r-43,l93,286r-42,l17,266,8,260,,233r8,-6l51,220,93,207r50,-7l186,227r42,l270,220r59,-20l371,193r43,14l464,193r17,-6l507,180r42,-7l600,167r42,-7l684,147r,l684,147r51,13l777,160r34,-13l819,147r51,-7l912,133r42,-13l1005,120r42,-7l1047,113r42,l1132,107r50,-7l1225,87r42,-7l1318,73r,l1360,73r42,l1410,73r51,14l1503,100r43,13l1596,80r34,-7l1639,73r42,l1689,73r42,7l1774,100r25,13l1807,147r-33,26l1765,187r-17,46l1765,266r9,l1782,266r34,-6l1867,240r17,-7l1909,200r17,-13l1951,180r42,7l2044,167r8,-20l2078,113r,-40l2086,73r42,-33l2137,40r42,-20l2221,20r43,l2314,20r43,l2399,r,xe" fillcolor="#0080ff" stroked="f">
                <v:path arrowok="t" o:connecttype="custom" o:connectlocs="2416,40;2424,147;2416,266;2407,380;2314,400;2213,420;2128,460;2044,433;1909,440;1816,413;1731,420;1613,420;1520,380;1453,346;1360,380;1267,346;1182,346;1089,313;1005,266;912,260;802,266;735,260;642,293;549,313;439,306;346,306;236,306;143,286;17,266;8,227;143,200;270,220;414,207;507,180;642,160;684,147;811,147;912,133;1047,113;1132,107;1267,80;1360,73;1461,87;1596,80;1681,73;1774,100;1774,173;1765,266;1816,260;1909,200;1993,187;2078,113;2128,40;2221,20;2357,20" o:connectangles="0,0,0,0,0,0,0,0,0,0,0,0,0,0,0,0,0,0,0,0,0,0,0,0,0,0,0,0,0,0,0,0,0,0,0,0,0,0,0,0,0,0,0,0,0,0,0,0,0,0,0,0,0,0,0"/>
                <o:lock v:ext="edit" aspectratio="t"/>
              </v:shape>
              <v:shape id="Freeform 1219" o:spid="_x0000_s1385" style="position:absolute;left:10175;top:10676;width:1824;height:446;visibility:visible;mso-wrap-style:square;v-text-anchor:top" coordsize="182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OQMQA&#10;AADbAAAADwAAAGRycy9kb3ducmV2LnhtbESPT2sCMRTE74V+h/AK3mqi0qqrUURQ2uLBv/fH5rm7&#10;uHlZkqjbfvqmUPA4zMxvmOm8tbW4kQ+VYw29rgJBnDtTcaHheFi9jkCEiGywdkwavinAfPb8NMXM&#10;uDvv6LaPhUgQDhlqKGNsMilDXpLF0HUNcfLOzluMSfpCGo/3BLe17Cv1Li1WnBZKbGhZUn7ZX62G&#10;Qe9z2x5Og681/fjhcteo8UYdte68tIsJiEhtfIT/2x9Gw/AN/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DkDEAAAA2wAAAA8AAAAAAAAAAAAAAAAAmAIAAGRycy9k&#10;b3ducmV2LnhtbFBLBQYAAAAABAAEAPUAAACJAwAAAAA=&#10;" path="m1790,146r-42,-40l1740,106,1698,93r-26,13l1655,146r,l1605,173r-17,-27l1571,106r-9,l1520,80r-8,-14l1478,33r-9,-7l1427,r-42,6l1368,33r-34,20l1309,66r-17,14l1250,93r-42,-7l1157,86,1115,66r-9,l1072,60r-50,l980,53,937,40,904,66,887,93r-34,13l844,120r-42,l751,113r-50,l659,120r-51,26l599,146r-33,7l523,160r-8,-14l523,106,515,66,473,60,430,53r-42,7l354,66r-8,l329,66,295,53,253,46,219,33r-8,l202,33,160,46r-42,l76,60r-9,6l33,106r-8,14l,146r25,27l25,180r34,40l76,233r17,33l118,280r42,13l177,300r34,l253,306r42,20l346,326r42,7l430,333r43,-7l523,306r43,l599,300r9,-7l659,280r42,13l709,300r42,19l802,326r42,7l844,339r43,20l937,366r43,-7l1022,366r8,13l1072,393r43,6l1157,399r51,-6l1250,406r42,l1334,406r26,7l1385,426r42,20l1469,439r51,-26l1520,413r42,-14l1588,379r8,-40l1596,300r9,-34l1605,260r50,-34l1698,266r,20l1740,273r17,27l1790,339r26,-39l1824,266r-8,-46l1799,180r,-34l1790,146xe" fillcolor="#ff2000" stroked="f">
                <v:path arrowok="t" o:connecttype="custom" o:connectlocs="1748,106;1698,93;1655,146;1605,173;1571,106;1520,80;1478,33;1427,0;1368,33;1309,66;1250,93;1157,86;1106,66;1022,60;937,40;887,93;844,120;751,113;659,120;599,146;523,160;523,106;473,60;388,60;346,66;295,53;219,33;202,33;118,46;67,66;25,120;25,173;59,220;93,266;160,293;211,300;295,326;388,333;473,326;566,306;608,293;701,293;751,319;844,333;887,359;980,359;1030,379;1115,399;1208,393;1292,406;1360,413;1427,446;1520,413;1562,399;1596,339;1605,266;1655,226;1698,286;1757,300;1816,300;1816,220;1799,146" o:connectangles="0,0,0,0,0,0,0,0,0,0,0,0,0,0,0,0,0,0,0,0,0,0,0,0,0,0,0,0,0,0,0,0,0,0,0,0,0,0,0,0,0,0,0,0,0,0,0,0,0,0,0,0,0,0,0,0,0,0,0,0,0,0"/>
                <o:lock v:ext="edit" aspectratio="t"/>
              </v:shape>
              <v:shape id="Freeform 1220" o:spid="_x0000_s1386" style="position:absolute;left:9533;top:8937;width:2407;height:426;visibility:visible;mso-wrap-style:square;v-text-anchor:top" coordsize="240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LjMUA&#10;AADbAAAADwAAAGRycy9kb3ducmV2LnhtbESPQWvCQBSE70L/w/KEXqRuWjCV1FVKodCDIpp66O01&#10;+0yi2bdhd43x37uC4HGYmW+Y2aI3jejI+dqygtdxAoK4sLrmUsFv/v0yBeEDssbGMim4kIfF/Gkw&#10;w0zbM2+o24ZSRAj7DBVUIbSZlL6oyKAf25Y4envrDIYoXSm1w3OEm0a+JUkqDdYcFyps6aui4rg9&#10;GQWjpZNrnS9XOky6zS6t88Pff67U87D//AARqA+P8L39oxW8p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IuMxQAAANsAAAAPAAAAAAAAAAAAAAAAAJgCAABkcnMv&#10;ZG93bnJldi54bWxQSwUGAAAAAAQABAD1AAAAigMAAAAA&#10;" path="m2382,r8,20l2399,53r8,40l2407,127r,40l2399,213r-9,33l2390,286r,40l2390,360r-8,l2340,380r-43,-14l2264,360r-17,-20l2221,360r-17,6l2179,400r-17,13l2111,426r-42,-13l2027,400r,-7l2019,400r-43,l1934,406r-42,l1858,400r-8,-14l1799,380r-42,6l1714,386r-50,7l1622,400r-43,-14l1529,366r-17,-6l1486,340r-33,-14l1444,320r-51,-20l1343,306r-42,-13l1250,306r-42,14l1165,320r-50,-14l1072,286r,l1030,260r-17,-14l988,240r-51,l895,233r-42,l802,233r-42,l718,227,667,213r-42,20l591,246r-8,14l540,286r-8,l507,286r-17,-6l456,286r-9,l439,286,397,260r-43,6l312,266r-59,14l211,260,169,246r-43,l93,246,76,240r-42,l,213r34,-6l76,200r50,l160,213r9,20l211,233r42,-20l270,213r42,-13l354,187r43,20l447,187r43,-7l498,167r34,-7l583,153r42,-6l667,147r51,6l760,147r42,l819,127r34,l895,113r42,-6l988,107r42,-7l1064,93r8,l1115,93r50,-6l1208,80r42,-13l1301,60r42,-7l1393,67r51,13l1486,93r9,l1529,100r8,-7l1579,67r43,-7l1664,60r50,27l1748,93r9,34l1731,167r-8,46l1731,246r26,20l1799,266r17,-20l1850,233r42,-20l1900,213r34,-33l1976,180r26,-13l2027,153r17,-26l2069,93r,l2078,53r33,-26l2145,20,2162,7r42,l2247,7r50,13l2323,20r17,l2348,20,2382,xe" fillcolor="#0070ff" stroked="f">
                <v:path arrowok="t" o:connecttype="custom" o:connectlocs="2399,53;2407,167;2390,286;2382,360;2264,360;2204,366;2111,426;2027,393;1934,406;1850,386;1714,386;1579,386;1486,340;1393,300;1250,306;1115,306;1030,260;937,240;802,233;667,213;583,260;507,286;447,286;354,266;211,260;93,246;0,213;126,200;211,233;312,200;447,187;532,160;667,147;802,147;895,113;1030,100;1115,93;1250,67;1393,67;1495,93;1579,67;1714,87;1731,167;1757,266;1850,233;1934,180;2027,153;2069,93;2145,20;2247,7;2340,20" o:connectangles="0,0,0,0,0,0,0,0,0,0,0,0,0,0,0,0,0,0,0,0,0,0,0,0,0,0,0,0,0,0,0,0,0,0,0,0,0,0,0,0,0,0,0,0,0,0,0,0,0,0,0"/>
                <o:lock v:ext="edit" aspectratio="t"/>
              </v:shape>
              <v:shape id="Freeform 1221" o:spid="_x0000_s1387" style="position:absolute;left:10208;top:10696;width:1563;height:419;visibility:visible;mso-wrap-style:square;v-text-anchor:top" coordsize="156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G58IA&#10;AADbAAAADwAAAGRycy9kb3ducmV2LnhtbESPzarCMBSE94LvEI5wd5p6F1etRlEvgm4E/8DloTm2&#10;xeakNNFWn94IgsthZr5hJrPGFOJOlcstK+j3IhDEidU5pwqOh1V3CMJ5ZI2FZVLwIAezabs1wVjb&#10;mnd03/tUBAi7GBVk3pexlC7JyKDr2ZI4eBdbGfRBVqnUFdYBbgr5G0V/0mDOYSHDkpYZJdf9zSh4&#10;nmmBD3eon9v+6PSfH68bmUZK/XSa+RiEp8Z/w5/2WisYDOD9Jfw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wbnwgAAANsAAAAPAAAAAAAAAAAAAAAAAJgCAABkcnMvZG93&#10;bnJldi54bWxQSwUGAAAAAAQABAD1AAAAhwMAAAAA&#10;" path="m1529,120l1504,86r-17,-6l1445,46r-9,-13l1420,13,1394,r-42,13l1352,13r-51,27l1293,46r-34,27l1217,80r-42,l1124,80,1082,66r-43,-6l989,66r-42,l904,60,862,86r-8,7l811,126r,14l769,133r-51,-7l718,126,668,100r-42,20l609,126r-34,7l533,146r-34,14l490,166r-8,-6l465,126r,-40l440,60,397,46r-42,l313,66,262,60,254,46,220,40,178,26,127,40r-42,l68,46,43,66,26,86,,126r9,34l43,200r,l77,246r8,7l127,266r51,7l195,280r25,6l262,286r51,13l355,306r42,l440,299r50,-19l490,273r43,l575,266r51,-13l668,266r34,14l718,280r51,19l811,299r9,20l854,333r50,6l947,339r42,7l1006,359r33,7l1082,373r42,l1175,366r42,13l1259,379r42,l1344,393r8,6l1394,419r42,-13l1479,393r8,-7l1529,366r9,-7l1546,319r9,-39l1563,246r,-46l1563,160r-25,-34l1529,120xe" fillcolor="#ff1000" stroked="f">
                <v:path arrowok="t" o:connecttype="custom" o:connectlocs="1504,86;1445,46;1420,13;1352,13;1301,40;1259,73;1175,80;1082,66;989,66;904,60;854,93;811,140;718,126;668,100;609,126;533,146;490,166;465,126;440,60;355,46;262,60;220,40;127,40;68,46;26,86;9,160;43,200;85,253;178,273;220,286;313,299;397,306;490,280;533,273;626,253;702,280;769,299;820,319;904,339;989,346;1039,366;1124,373;1217,379;1301,379;1352,399;1436,406;1487,386;1538,359;1555,280;1563,200;1538,126" o:connectangles="0,0,0,0,0,0,0,0,0,0,0,0,0,0,0,0,0,0,0,0,0,0,0,0,0,0,0,0,0,0,0,0,0,0,0,0,0,0,0,0,0,0,0,0,0,0,0,0,0,0,0"/>
                <o:lock v:ext="edit" aspectratio="t"/>
              </v:shape>
              <v:shape id="Freeform 1222" o:spid="_x0000_s1388" style="position:absolute;left:9947;top:8957;width:1993;height:393;visibility:visible;mso-wrap-style:square;v-text-anchor:top" coordsize="199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39cUA&#10;AADbAAAADwAAAGRycy9kb3ducmV2LnhtbERPTWvCQBC9C/6HZYReim6spbWpq4ggKnpoo6XtbcyO&#10;STQ7G7Jbjf/ePRQ8Pt73aNKYUpypdoVlBf1eBII4tbrgTMFuO+8OQTiPrLG0TAqu5GAybrdGGGt7&#10;4U86Jz4TIYRdjApy76tYSpfmZND1bEUcuIOtDfoA60zqGi8h3JTyKYpepMGCQ0OOFc1ySk/Jn1Gw&#10;/378Oa4+hvb5a0PV+vdtcVjtBko9dJrpOwhPjb+L/91LreA1jA1fw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Xf1xQAAANsAAAAPAAAAAAAAAAAAAAAAAJgCAABkcnMv&#10;ZG93bnJldi54bWxQSwUGAAAAAAQABAD1AAAAigMAAAAA&#10;" path="m1968,r17,33l1985,73r8,34l1985,147r,46l1976,226r-8,34l1968,266r,7l1976,306r-8,20l1951,340r-25,l1900,340r-17,-7l1850,306r-17,-26l1790,266r-16,40l1774,340r-26,40l1748,380r-51,13l1655,386r-8,-6l1655,340r,l1655,326r-8,-20l1613,300r-8,6l1588,340r-26,20l1529,380r-9,l1512,380r-34,-20l1461,340r-25,-20l1385,326r-17,14l1343,346r-43,l1250,360r-42,13l1165,360r-50,-20l1115,340r-43,-27l1056,306r-26,-26l979,266r-50,l920,266,887,253r-9,13l836,280r-42,6l751,286,701,273r-17,-7l658,253,625,226r-9,-6l574,207r-51,6l481,200r-42,l388,200r-42,7l304,193r-17,l253,167r-42,20l169,187r,6l152,226r-34,27l76,240r-43,6l,226,17,193r16,-6l67,193r9,l76,193r42,-33l126,147r43,-7l211,140r42,l304,140r42,l388,133r51,-26l439,107r42,-7l523,93r51,l616,87r42,-7l701,80r25,-7l751,73r43,-6l836,60,887,47r42,l979,60r51,7l1047,73r25,7l1115,87r17,-14l1165,67r43,-20l1250,47r42,26l1300,80r26,27l1309,147r-9,40l1300,193r-8,33l1300,240r43,20l1376,266r9,l1385,266r51,-26l1453,226r25,-6l1520,193r,-6l1562,180r43,-33l1613,147r25,-40l1655,87r9,-14l1672,33r25,-20l1748,r9,l1790,r43,l1841,r42,7l1926,13,1968,xe" fillcolor="#0060ff" stroked="f">
                <v:path arrowok="t" o:connecttype="custom" o:connectlocs="1985,73;1985,193;1968,266;1968,326;1900,340;1833,280;1774,340;1697,393;1655,340;1647,306;1588,340;1520,380;1461,340;1368,340;1250,360;1115,340;1056,306;929,266;878,266;751,286;658,253;574,207;439,200;304,193;211,187;152,226;33,246;33,187;76,193;169,140;304,140;439,107;523,93;658,80;751,73;887,47;1030,67;1115,87;1208,47;1300,80;1300,187;1300,240;1385,266;1453,226;1520,187;1613,147;1664,73;1748,0;1833,0;1926,13" o:connectangles="0,0,0,0,0,0,0,0,0,0,0,0,0,0,0,0,0,0,0,0,0,0,0,0,0,0,0,0,0,0,0,0,0,0,0,0,0,0,0,0,0,0,0,0,0,0,0,0,0,0"/>
                <o:lock v:ext="edit" aspectratio="t"/>
              </v:shape>
              <v:shape id="Freeform 1223" o:spid="_x0000_s1389" style="position:absolute;left:10234;top:10709;width:1529;height:393;visibility:visible;mso-wrap-style:square;v-text-anchor:top" coordsize="152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ugsEA&#10;AADbAAAADwAAAGRycy9kb3ducmV2LnhtbESP3YrCMBSE74V9h3AW9k7T7UV1u0YRQfBu8ecBTptj&#10;W9ucdJOo9e2NIHg5zMw3zHw5mE5cyfnGsoLvSQKCuLS64UrB8bAZz0D4gKyxs0wK7uRhufgYzTHX&#10;9sY7uu5DJSKEfY4K6hD6XEpf1mTQT2xPHL2TdQZDlK6S2uEtwk0n0yTJpMGG40KNPa1rKtv9xSg4&#10;r/1/ekrbpMhah9hkVPzpi1Jfn8PqF0SgIbzDr/ZWK5j+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n7oLBAAAA2wAAAA8AAAAAAAAAAAAAAAAAmAIAAGRycy9kb3du&#10;cmV2LnhtbFBLBQYAAAAABAAEAPUAAACGAwAAAAA=&#10;" path="m1503,133r-8,-20l1461,87,1410,73r,l1394,33,1377,r-9,l1360,r-34,13l1292,33r-17,14l1233,67r-34,6l1191,80r-42,-7l1149,73r,l1098,80r-17,-7l1056,67r-43,6l963,67r-42,6l878,67r-8,6l828,93r-26,20l785,147r,6l777,147,743,133r-51,-6l659,113r-17,-6l616,113r-16,7l549,133r-42,14l507,147r-43,26l414,153r,-6l414,113,405,73,371,60,329,53,287,67,236,60,194,53,169,33,152,27r-25,6l101,67,59,47,17,73r,7l8,113,,147r17,26l34,187r25,46l59,233r42,14l152,253r34,14l194,267r42,l287,273r42,20l371,286r43,-13l439,267r25,-14l507,247r42,-7l600,233r,-6l608,233r34,7l692,260r26,7l743,267r42,l811,306r17,7l878,320r43,l963,326r42,20l1013,346r43,14l1098,353r51,-7l1191,360r42,l1275,353r51,20l1334,380r34,13l1410,386r26,-6l1461,360r34,-14l1503,320r9,-14l1520,267r9,-34l1529,187r-17,-40l1503,133xe" fillcolor="red" stroked="f">
                <v:path arrowok="t" o:connecttype="custom" o:connectlocs="1495,113;1410,73;1394,33;1368,0;1326,13;1275,47;1199,73;1149,73;1149,73;1081,73;1013,73;921,73;870,73;802,113;785,153;743,133;659,113;616,113;549,133;507,147;414,153;414,113;371,60;287,67;194,53;152,27;101,67;17,73;8,113;17,173;59,233;101,247;186,267;236,267;329,293;414,273;464,253;549,240;600,227;642,240;718,267;785,267;828,313;921,320;1005,346;1056,360;1149,346;1233,360;1326,373;1368,393;1436,380;1495,346;1512,306;1529,233;1512,147" o:connectangles="0,0,0,0,0,0,0,0,0,0,0,0,0,0,0,0,0,0,0,0,0,0,0,0,0,0,0,0,0,0,0,0,0,0,0,0,0,0,0,0,0,0,0,0,0,0,0,0,0,0,0,0,0,0,0"/>
                <o:lock v:ext="edit" aspectratio="t"/>
              </v:shape>
              <v:shape id="Freeform 1224" o:spid="_x0000_s1390" style="position:absolute;left:10251;top:10742;width:1503;height:353;visibility:visible;mso-wrap-style:square;v-text-anchor:top" coordsize="150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Xq8IA&#10;AADbAAAADwAAAGRycy9kb3ducmV2LnhtbERPTWvCQBC9C/0PyxR6M5tKEYmuUgOBQg/FVDTehuyY&#10;BLOzIbs1yb93D0KPj/e92Y2mFXfqXWNZwXsUgyAurW64UnD8zeYrEM4ja2wtk4KJHOy2L7MNJtoO&#10;fKB77isRQtglqKD2vkukdGVNBl1kO+LAXW1v0AfYV1L3OIRw08pFHC+lwYZDQ40dpTWVt/zPKPi5&#10;pFW23+eLYjx9l12aFVN6/lDq7XX8XIPwNPp/8dP9pRWswvrwJfwA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terwgAAANsAAAAPAAAAAAAAAAAAAAAAAJgCAABkcnMvZG93&#10;bnJldi54bWxQSwUGAAAAAAQABAD1AAAAhwMAAAAA&#10;" path="m1486,140r-8,-26l1453,80r-9,-6l1393,54,1360,40,1351,r,l1309,r-8,l1258,27r-42,13l1208,40r-34,20l1132,54r-51,l1039,54r-43,l946,47r-42,l861,54,811,80r-9,l785,114r-17,40l735,114r-9,-7l675,100,625,87r-42,13l532,107r-17,7l490,134r-43,20l397,147,380,114,371,80,354,47r,-7l312,34r-42,6l270,40r,l219,40r-17,l177,54,160,80r-25,27l93,80,84,74,59,40,42,34r-8,6l17,80,,114r34,40l42,167r17,33l84,207r51,7l177,220r42,7l253,234r17,l312,253r42,l397,234r,-7l447,207r43,l532,200r8,l583,180r42,14l633,200r42,14l726,227r42,-7l777,234r25,39l811,273r50,7l904,280r42,7l996,313r,l1039,320r42,-7l1098,313r34,-20l1165,313r9,l1216,320r42,-7l1309,327r25,20l1351,353r42,-6l1402,347r42,-27l1461,313r25,-40l1486,260r9,-26l1503,200r-8,-46l1486,140xe" fillcolor="#ef0000" stroked="f">
                <v:path arrowok="t" o:connecttype="custom" o:connectlocs="1478,114;1444,74;1360,40;1351,0;1301,0;1216,40;1174,60;1081,54;996,54;904,47;811,80;785,114;735,114;675,100;583,100;515,114;447,154;380,114;354,47;312,34;270,40;219,40;177,54;135,107;84,74;42,34;17,80;34,154;59,200;135,214;219,227;270,234;354,253;397,227;490,207;540,200;625,194;675,214;768,220;802,273;861,280;946,287;996,313;1081,313;1132,293;1174,313;1258,313;1334,347;1393,347;1444,320;1486,273;1495,234;1495,154" o:connectangles="0,0,0,0,0,0,0,0,0,0,0,0,0,0,0,0,0,0,0,0,0,0,0,0,0,0,0,0,0,0,0,0,0,0,0,0,0,0,0,0,0,0,0,0,0,0,0,0,0,0,0,0,0"/>
                <o:lock v:ext="edit" aspectratio="t"/>
              </v:shape>
              <v:shape id="Freeform 1225" o:spid="_x0000_s1391" style="position:absolute;left:10732;top:10782;width:1014;height:307;visibility:visible;mso-wrap-style:square;v-text-anchor:top" coordsize="101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IVsIA&#10;AADbAAAADwAAAGRycy9kb3ducmV2LnhtbESPQYvCMBSE78L+h/AWvGmqBy1do0hB8CZ1q+Dt2bxt&#10;i8lLaaLWf79ZWPA4zMw3zGozWCMe1PvWsYLZNAFBXDndcq2g/N5NUhA+IGs0jknBizxs1h+jFWba&#10;PbmgxzHUIkLYZ6igCaHLpPRVQxb91HXE0ftxvcUQZV9L3eMzwq2R8yRZSIstx4UGO8obqm7Hu1Vw&#10;0Mtyd7kuTy9/NqUxeZHLtFBq/Dlsv0AEGsI7/N/eawXpDP6+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ghWwgAAANsAAAAPAAAAAAAAAAAAAAAAAJgCAABkcnMvZG93&#10;bnJldi54bWxQSwUGAAAAAAQABAD1AAAAhwMAAAAA&#10;" path="m1005,134r-8,-20l989,74,963,54,938,40,912,34,870,14,828,r,l777,,760,,735,7,693,34r-42,l600,34r-42,l515,34,465,14r-42,6l380,20,347,40,330,74r,6l304,114r-17,26l271,114,245,80,203,74r-9,l144,60r-42,7l76,74,51,80,9,114r-9,l9,134r42,6l102,134r42,6l178,160r16,l245,174r42,-14l313,194r17,26l347,233r33,l423,240r42,7l515,260r26,13l558,273r17,l600,260r51,-20l693,253r25,20l735,273r17,l777,260r34,13l828,273r42,34l870,307r,l912,300r51,-27l963,273r34,-40l1005,194r,-20l1014,160r-9,-26xe" fillcolor="#df0000" stroked="f">
                <v:path arrowok="t" o:connecttype="custom" o:connectlocs="997,114;963,54;912,34;828,0;777,0;735,7;651,34;558,34;465,14;380,20;330,74;304,114;271,114;203,74;144,60;76,74;9,114;9,134;102,134;178,160;245,174;313,194;347,233;423,240;515,260;558,273;600,260;693,253;735,273;777,260;828,273;870,307;912,300;963,273;1005,194;1014,160" o:connectangles="0,0,0,0,0,0,0,0,0,0,0,0,0,0,0,0,0,0,0,0,0,0,0,0,0,0,0,0,0,0,0,0,0,0,0,0"/>
                <o:lock v:ext="edit" aspectratio="t"/>
              </v:shape>
              <v:shape id="Freeform 1226" o:spid="_x0000_s1392" style="position:absolute;left:10242;top:9017;width:1065;height:300;visibility:visible;mso-wrap-style:square;v-text-anchor:top" coordsize="106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u8MMA&#10;AADbAAAADwAAAGRycy9kb3ducmV2LnhtbESPW4vCMBSE3xf2P4SzsG9ruoUVrUbRBfGCL97eD82x&#10;rTYnJYla/70RBB+HmfmGGY5bU4srOV9ZVvDbSUAQ51ZXXCjY72Y/PRA+IGusLZOCO3kYjz4/hphp&#10;e+MNXbehEBHCPkMFZQhNJqXPSzLoO7Yhjt7ROoMhSldI7fAW4aaWaZJ0pcGK40KJDf2XlJ+3F6Pg&#10;uJ5PXX76c9Pa9w/LzcGuZulCqe+vdjIAEagN7/CrvdAKeik8v8QfIE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u8MMAAADbAAAADwAAAAAAAAAAAAAAAACYAgAAZHJzL2Rv&#10;d25yZXYueG1sUEsFBgAAAAAEAAQA9QAAAIgDAAAAAA==&#10;" path="m1048,226r17,20l1048,260r-43,13l980,280r-25,6l913,300,870,286r-17,-6l820,266,777,246r,-6l735,213r-25,-7l684,200r-50,-7l592,186r-43,20l541,206r-42,14l456,220,406,206r,l363,180,347,166,321,153,279,140r-51,l186,133r-42,l93,133r-42,l34,133,9,93,,87r9,l51,87r42,l144,67,161,47r25,-7l228,33r51,l321,33r42,-6l406,27r50,-7l473,13r26,l541,r51,l634,r50,7l718,13r17,7l777,27r43,6l862,13r8,l913,r42,l980,13r25,27l1014,47r-9,40l1005,100r-8,33l980,166r25,27l1022,206r26,20xe" fillcolor="#0050ff" stroked="f">
                <v:path arrowok="t" o:connecttype="custom" o:connectlocs="1065,246;1005,273;955,286;870,286;820,266;777,240;710,206;634,193;549,206;499,220;406,206;363,180;321,153;228,140;144,133;51,133;9,93;9,87;93,87;161,47;228,33;321,33;406,27;473,13;541,0;634,0;718,13;777,27;862,13;913,0;980,13;1014,47;1005,100;980,166;1022,206" o:connectangles="0,0,0,0,0,0,0,0,0,0,0,0,0,0,0,0,0,0,0,0,0,0,0,0,0,0,0,0,0,0,0,0,0,0,0"/>
                <o:lock v:ext="edit" aspectratio="t"/>
              </v:shape>
              <v:shape id="Freeform 1227" o:spid="_x0000_s1393" style="position:absolute;left:10352;top:9017;width:921;height:286;visibility:visible;mso-wrap-style:square;v-text-anchor:top" coordsize="92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oR8QA&#10;AADbAAAADwAAAGRycy9kb3ducmV2LnhtbESPX2vCMBTF3wW/Q7jC3jTVgbpqlG0wFNmL1TH2dmmu&#10;bbG5KUm09dubgeDj4fz5cZbrztTiSs5XlhWMRwkI4tzqigsFx8PXcA7CB2SNtWVScCMP61W/t8RU&#10;25b3dM1CIeII+xQVlCE0qZQ+L8mgH9mGOHon6wyGKF0htcM2jptaTpJkKg1WHAklNvRZUn7OLiZC&#10;/n5nUzfL7Hfbbn5u+2I3efvYKfUy6N4XIAJ14Rl+tLdawfwV/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6EfEAAAA2wAAAA8AAAAAAAAAAAAAAAAAmAIAAGRycy9k&#10;b3ducmV2LnhtbFBLBQYAAAAABAAEAPUAAACJAwAAAAA=&#10;" path="m895,220r26,26l895,260r-50,13l828,280r-25,6l760,280r,l710,260,684,246r-17,-6l625,206r,l574,186,524,166r-42,l431,200r-17,6l389,213r-43,l330,206,296,193,253,166r,l211,140r-42,-7l118,133r-33,l76,127,34,107,,87,34,80,68,47r8,l118,40r51,l211,33r42,l296,33r50,-6l389,20r8,-7l431,7,482,r42,7l558,13r16,7l625,27r42,6l710,40,760,20r17,-7l803,7r42,6l853,13r42,34l887,87r-17,46l862,166r25,40l895,220xe" fillcolor="#0040ff" stroked="f">
                <v:path arrowok="t" o:connecttype="custom" o:connectlocs="895,220;921,246;895,260;845,273;828,280;803,286;760,280;760,280;710,260;684,246;667,240;625,206;625,206;574,186;524,166;482,166;431,200;414,206;389,213;346,213;330,206;296,193;253,166;253,166;211,140;169,133;118,133;85,133;76,127;34,107;0,87;34,80;68,47;76,47;118,40;169,40;211,33;253,33;296,33;346,27;389,20;397,13;431,7;482,0;524,7;558,13;574,20;625,27;667,33;710,40;760,20;777,13;803,7;845,13;853,13;895,47;887,87;870,133;862,166;887,206;895,220" o:connectangles="0,0,0,0,0,0,0,0,0,0,0,0,0,0,0,0,0,0,0,0,0,0,0,0,0,0,0,0,0,0,0,0,0,0,0,0,0,0,0,0,0,0,0,0,0,0,0,0,0,0,0,0,0,0,0,0,0,0,0,0,0"/>
                <o:lock v:ext="edit" aspectratio="t"/>
              </v:shape>
              <v:shape id="Freeform 1228" o:spid="_x0000_s1394" style="position:absolute;left:11053;top:10789;width:684;height:286;visibility:visible;mso-wrap-style:square;v-text-anchor:top" coordsize="6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UJMUA&#10;AADbAAAADwAAAGRycy9kb3ducmV2LnhtbESPQWsCMRSE70L/Q3iFXkSTliKyNStFaltP4rYHj4/N&#10;283i5mXZRF399aZQ8DjMzDfMYjm4VpyoD41nDc9TBYK49KbhWsPvz3oyBxEissHWM2m4UIBl/jBa&#10;YGb8mXd0KmItEoRDhhpsjF0mZSgtOQxT3xEnr/K9w5hkX0vT4znBXStflJpJhw2nBYsdrSyVh+Lo&#10;NGy/yG6uQ3f98OOyuqwO/lOpvdZPj8P7G4hIQ7yH/9vfRsP8Ff6+p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xQkxQAAANsAAAAPAAAAAAAAAAAAAAAAAJgCAABkcnMv&#10;ZG93bnJldi54bWxQSwUGAAAAAAQABAD1AAAAigMAAAAA&#10;" path="m642,60l591,40,575,33,549,27,507,13,456,,414,13,380,33r-8,14l330,40r-51,l237,40r-43,l169,33,144,27r-42,l59,33r,l26,67,9,107r,46l9,160,,187r9,l59,220r26,6l102,226r42,7l194,246r43,7l279,240r51,-14l372,233r42,20l456,246r51,7l524,266r25,20l591,286r43,-20l642,246r17,-20l676,187r8,-34l668,107,651,67r-9,-7xe" fillcolor="#cf0000" stroked="f">
                <v:path arrowok="t" o:connecttype="custom" o:connectlocs="642,60;591,40;575,33;549,27;507,13;456,0;414,13;380,33;372,47;330,40;279,40;237,40;194,40;169,33;144,27;102,27;59,33;59,33;26,67;9,107;9,153;9,160;0,187;9,187;59,220;85,226;102,226;144,233;194,246;237,253;279,240;330,226;372,233;414,253;456,246;507,253;524,266;549,286;591,286;634,266;642,246;659,226;676,187;684,153;668,107;651,67;642,60" o:connectangles="0,0,0,0,0,0,0,0,0,0,0,0,0,0,0,0,0,0,0,0,0,0,0,0,0,0,0,0,0,0,0,0,0,0,0,0,0,0,0,0,0,0,0,0,0,0,0"/>
                <o:lock v:ext="edit" aspectratio="t"/>
              </v:shape>
              <v:shape id="Freeform 1229" o:spid="_x0000_s1395" style="position:absolute;left:10394;top:9024;width:845;height:273;visibility:visible;mso-wrap-style:square;v-text-anchor:top" coordsize="84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4UsUA&#10;AADbAAAADwAAAGRycy9kb3ducmV2LnhtbESPQWsCMRSE70L/Q3iFXkrNWqvIahQtVIX2ohX0+Ng8&#10;N9tuXpYkutt/3xQKHoeZ+YaZLTpbiyv5UDlWMOhnIIgLpysuFRw+354mIEJE1lg7JgU/FGAxv+vN&#10;MNeu5R1d97EUCcIhRwUmxiaXMhSGLIa+a4iTd3beYkzSl1J7bBPc1vI5y8bSYsVpwWBDr4aK7/3F&#10;KlgNP8YruXbb48sX+vY9O5rT40aph/tuOQURqYu38H97qxVMRvD3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zhSxQAAANsAAAAPAAAAAAAAAAAAAAAAAJgCAABkcnMv&#10;ZG93bnJldi54bWxQSwUGAAAAAAQABAD1AAAAigMAAAAA&#10;" path="m803,13r25,27l845,80r-25,46l803,159r8,40l845,239r-42,14l761,273,718,259,668,246r-17,-7l625,219,592,199r-9,-6l532,173,499,159,482,146r-42,7l431,159r-42,27l347,199r-43,-6l254,179,228,159,211,140,169,126r-8,l127,113r-51,7l34,113,,80,34,53,43,40,76,33r51,7l169,33r42,l254,40r50,-7l347,20,372,6r17,l440,r42,6l482,6r50,14l583,26r42,7l668,40,718,26,761,13r42,xe" fillcolor="#0030ff" stroked="f">
                <v:path arrowok="t" o:connecttype="custom" o:connectlocs="803,13;828,40;845,80;820,126;803,159;811,199;845,239;803,253;761,273;718,259;668,246;651,239;625,219;592,199;583,193;532,173;499,159;482,146;440,153;431,159;389,186;347,199;304,193;254,179;228,159;211,140;169,126;161,126;127,113;76,120;34,113;0,80;34,53;43,40;76,33;127,40;169,33;211,33;254,40;304,33;347,20;372,6;389,6;440,0;482,6;482,6;532,20;583,26;625,33;668,40;718,26;761,13;803,13" o:connectangles="0,0,0,0,0,0,0,0,0,0,0,0,0,0,0,0,0,0,0,0,0,0,0,0,0,0,0,0,0,0,0,0,0,0,0,0,0,0,0,0,0,0,0,0,0,0,0,0,0,0,0,0,0"/>
                <o:lock v:ext="edit" aspectratio="t"/>
              </v:shape>
              <v:shape id="Freeform 1230" o:spid="_x0000_s1396" style="position:absolute;left:11070;top:10802;width:659;height:267;visibility:visible;mso-wrap-style:square;v-text-anchor:top" coordsize="6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lrcQA&#10;AADbAAAADwAAAGRycy9kb3ducmV2LnhtbESPQYvCMBSE78L+h/AWvMiaqlikGkUF0cNe1IX1+Gie&#10;bbV5KU201V9vFoQ9DjPzDTNbtKYUd6pdYVnBoB+BIE6tLjhT8HPcfE1AOI+ssbRMCh7kYDH/6Mww&#10;0bbhPd0PPhMBwi5BBbn3VSKlS3My6Pq2Ig7e2dYGfZB1JnWNTYCbUg6jKJYGCw4LOVa0zim9Hm5G&#10;AZ3i79+nu4yXx3gw2q1620dzYaW6n+1yCsJT6//D7/ZOK5jE8Pc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pa3EAAAA2wAAAA8AAAAAAAAAAAAAAAAAmAIAAGRycy9k&#10;b3ducmV2LnhtbFBLBQYAAAAABAAEAPUAAACJAwAAAAA=&#10;" path="m625,74l617,54,574,40,532,27r-42,7l473,20,439,,397,20r-8,l355,54,313,47,262,40r-42,l177,40,127,20,85,27,42,40,25,54,,94r9,46l,174r42,19l85,207r25,6l127,213r50,14l220,233r42,-13l279,213r34,-33l355,200r8,13l397,233r42,-6l490,227r34,26l532,260r42,7l608,253r17,-33l634,213r17,-39l659,140,642,94,625,74xe" fillcolor="#bf0000" stroked="f">
                <v:path arrowok="t" o:connecttype="custom" o:connectlocs="625,74;617,54;574,40;532,27;490,34;473,20;439,0;397,20;389,20;355,54;313,47;262,40;220,40;177,40;127,20;85,27;42,40;25,54;0,94;9,140;0,174;42,193;85,207;110,213;127,213;177,227;220,233;262,220;279,213;313,180;355,200;363,213;397,233;439,227;490,227;524,253;532,260;574,267;608,253;625,220;634,213;651,174;659,140;642,94;625,74" o:connectangles="0,0,0,0,0,0,0,0,0,0,0,0,0,0,0,0,0,0,0,0,0,0,0,0,0,0,0,0,0,0,0,0,0,0,0,0,0,0,0,0,0,0,0,0,0"/>
                <o:lock v:ext="edit" aspectratio="t"/>
              </v:shape>
              <v:shape id="Freeform 1231" o:spid="_x0000_s1397" style="position:absolute;left:11459;top:8964;width:473;height:379;visibility:visible;mso-wrap-style:square;v-text-anchor:top" coordsize="47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6AMEA&#10;AADbAAAADwAAAGRycy9kb3ducmV2LnhtbESP3YrCMBSE74V9h3AW9k7T9UJLNYoWpN768wCH5tiU&#10;NifdJrbdt98sCF4OM/MNs91PthUD9b52rOB7kYAgLp2uuVJwv53mKQgfkDW2jknBL3nY7z5mW8y0&#10;G/lCwzVUIkLYZ6jAhNBlUvrSkEW/cB1x9B6utxii7Cupexwj3LZymSQrabHmuGCwo9xQ2VyfVkGx&#10;zvPmR9fjoTkd70Yfi25IC6W+PqfDBkSgKbzDr/ZZK0jX8P8l/g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sugDBAAAA2wAAAA8AAAAAAAAAAAAAAAAAmAIAAGRycy9kb3du&#10;cmV2LnhtbFBLBQYAAAAABAAEAPUAAACGAwAAAAA=&#10;" path="m456,6r8,20l473,66r,34l473,140r-9,46l464,219r-8,14l439,259r,40l414,313,380,299r-9,-6l363,259,321,239r-43,l245,259r,40l236,333r,l211,373r-26,6l169,373r,-40l169,299,143,279,101,259,76,299,50,319,8,306,,299r8,-6l25,259,8,219,50,186r,-6l101,146r8,-6l135,100r8,-7l160,66r9,-40l185,20,236,r42,l321,r50,13l414,13,456,6xe" fillcolor="#0050ff" stroked="f">
                <v:path arrowok="t" o:connecttype="custom" o:connectlocs="456,6;464,26;473,66;473,100;473,140;464,186;464,219;456,233;439,259;439,299;414,313;380,299;371,293;363,259;321,239;278,239;245,259;245,299;236,333;236,333;211,373;185,379;169,373;169,333;169,299;143,279;101,259;76,299;50,319;8,306;0,299;8,293;25,259;8,219;50,186;50,180;101,146;109,140;135,100;143,93;160,66;169,26;185,20;236,0;278,0;321,0;371,13;414,13;456,6" o:connectangles="0,0,0,0,0,0,0,0,0,0,0,0,0,0,0,0,0,0,0,0,0,0,0,0,0,0,0,0,0,0,0,0,0,0,0,0,0,0,0,0,0,0,0,0,0,0,0,0,0"/>
                <o:lock v:ext="edit" aspectratio="t"/>
              </v:shape>
              <v:shape id="Freeform 1232" o:spid="_x0000_s1398" style="position:absolute;left:10411;top:9030;width:811;height:253;visibility:visible;mso-wrap-style:square;v-text-anchor:top" coordsize="81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Rdr4A&#10;AADbAAAADwAAAGRycy9kb3ducmV2LnhtbERPzWoCMRC+F3yHMAVvNVsPIqtRilBooQX/HmDYjNnV&#10;zWRNoq5v7xwEjx/f/3zZ+1ZdKaYmsIHPUQGKuAq2YWdgv/v+mIJKGdliG5gM3CnBcjF4m2Npw403&#10;dN1mpySEU4kG6py7UutU1eQxjUJHLNwhRI9ZYHTaRrxJuG/1uCgm2mPD0lBjR6uaqtP24qUkhUt/&#10;SCtH47//4/n465q4WxszfO+/ZqAy9fklfrp/rIGpjJUv8gP04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ekXa+AAAA2wAAAA8AAAAAAAAAAAAAAAAAmAIAAGRycy9kb3ducmV2&#10;LnhtbFBLBQYAAAAABAAEAPUAAACDAwAAAAA=&#10;" path="m786,14r17,20l811,74r-17,46l786,140r-9,13l769,193r17,20l794,233r-8,l744,253,701,240r-42,-7l651,227,608,207,583,193,566,180,515,153r-8,l465,127r-42,13l406,153r-34,20l330,187r-43,-7l237,153r-9,l203,120r-9,-6l152,107,110,87,59,107,17,87,,74,17,60,42,34r17,l85,34r25,20l127,34r25,l194,34r17,l237,54,279,34r8,l330,20,372,r42,l423,r8,l465,14r50,13l566,27r42,7l625,34r26,13l668,34r33,l744,14r42,xe" fillcolor="#0020ff" stroked="f">
                <v:path arrowok="t" o:connecttype="custom" o:connectlocs="786,14;803,34;811,74;794,120;786,140;777,153;769,193;786,213;794,233;786,233;744,253;701,240;659,233;651,227;608,207;583,193;566,180;515,153;507,153;465,127;423,140;406,153;372,173;330,187;287,180;237,153;228,153;203,120;194,114;152,107;110,87;59,107;17,87;0,74;17,60;42,34;59,34;85,34;110,54;127,34;152,34;194,34;211,34;237,54;279,34;287,34;330,20;372,0;414,0;423,0;431,0;465,14;515,27;566,27;608,34;625,34;651,47;668,34;701,34;744,14;786,14" o:connectangles="0,0,0,0,0,0,0,0,0,0,0,0,0,0,0,0,0,0,0,0,0,0,0,0,0,0,0,0,0,0,0,0,0,0,0,0,0,0,0,0,0,0,0,0,0,0,0,0,0,0,0,0,0,0,0,0,0,0,0,0,0"/>
                <o:lock v:ext="edit" aspectratio="t"/>
              </v:shape>
              <v:shape id="Freeform 1233" o:spid="_x0000_s1399" style="position:absolute;left:10428;top:9037;width:786;height:233;visibility:visible;mso-wrap-style:square;v-text-anchor:top" coordsize="7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6P8MA&#10;AADbAAAADwAAAGRycy9kb3ducmV2LnhtbESPQYvCMBCF74L/IYywF1lTPdS2NpVl2QXBk7r0PDRj&#10;W2wmpYla//1GEDw+3rzvzcu3o+nEjQbXWlawXEQgiCurW64V/J1+PxMQziNr7CyTggc52BbTSY6Z&#10;tnc+0O3oaxEg7DJU0HjfZ1K6qiGDbmF74uCd7WDQBznUUg94D3DTyVUUxdJgy6GhwZ6+G6oux6sJ&#10;bzxofqji3fqn35dxmiar/RlLpT5m49cGhKfRv49f6Z1WkKTw3BIA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6P8MAAADbAAAADwAAAAAAAAAAAAAAAACYAgAAZHJzL2Rv&#10;d25yZXYueG1sUEsFBgAAAAAEAAQA9QAAAIgDAAAAAA==&#10;" path="m769,13r8,14l786,67r-17,46l769,113r-26,33l727,186r25,40l727,233r-43,-7l684,226,634,206,591,193r-16,-7l549,166,507,146r-9,-13l456,113r-8,-6l448,113r-42,7l363,146r-8,l313,166r-43,l237,146,220,120r-9,-7l177,73r-42,7l93,73,42,87,,73,,67r,l42,40,93,67,135,47r42,13l220,67,270,47,287,27r26,-7l355,r51,l448,20r50,7l549,27r26,l591,40r43,7l684,40r9,-13l727,13r42,xe" fillcolor="#0010ff" stroked="f">
                <v:path arrowok="t" o:connecttype="custom" o:connectlocs="769,13;777,27;786,67;769,113;769,113;743,146;727,186;752,226;727,233;684,226;684,226;634,206;591,193;575,186;549,166;507,146;498,133;456,113;448,107;448,113;406,120;363,146;355,146;313,166;270,166;237,146;220,120;211,113;177,73;135,80;93,73;42,87;0,73;0,67;0,67;42,40;93,67;135,47;177,60;220,67;270,47;287,27;313,20;355,0;406,0;448,20;498,27;549,27;575,27;591,40;634,47;684,40;693,27;727,13;769,13" o:connectangles="0,0,0,0,0,0,0,0,0,0,0,0,0,0,0,0,0,0,0,0,0,0,0,0,0,0,0,0,0,0,0,0,0,0,0,0,0,0,0,0,0,0,0,0,0,0,0,0,0,0,0,0,0,0,0"/>
                <o:lock v:ext="edit" aspectratio="t"/>
              </v:shape>
              <v:shape id="Freeform 1234" o:spid="_x0000_s1400" style="position:absolute;left:11501;top:8970;width:431;height:273;visibility:visible;mso-wrap-style:square;v-text-anchor:top" coordsize="43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0DsAA&#10;AADbAAAADwAAAGRycy9kb3ducmV2LnhtbERPy4rCMBTdD/gP4QpuZExVpowdo4ggKrrx8QGX5k5b&#10;bG5qErX69WYxMMvDeU/nranFnZyvLCsYDhIQxLnVFRcKzqfV5zcIH5A11pZJwZM8zGedjylm2j74&#10;QPdjKEQMYZ+hgjKEJpPS5yUZ9APbEEfu1zqDIUJXSO3wEcNNLUdJkkqDFceGEhtalpRfjjejoM8y&#10;ddjnLzfav67rcdhVq+1OqV63XfyACNSGf/Gfe6MVTOL6+CX+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90DsAAAADbAAAADwAAAAAAAAAAAAAAAACYAgAAZHJzL2Rvd25y&#10;ZXYueG1sUEsFBgAAAAAEAAQA9QAAAIUDAAAAAA==&#10;" path="m414,14r8,6l431,60r,34l431,134r-9,46l414,200r-9,13l388,253r-16,20l355,253,329,227,296,213r-17,-6l262,213r-26,l194,233r-25,20l143,273,101,253r-8,l59,240,8,233,,213,8,200,42,180,59,167,76,134,101,94r,l127,60r8,-40l143,20,194,r42,l279,r50,14l372,20r42,-6xe" fillcolor="#0040ff" stroked="f">
                <v:path arrowok="t" o:connecttype="custom" o:connectlocs="414,14;422,20;431,60;431,94;431,134;422,180;414,200;405,213;388,253;372,273;355,253;329,227;296,213;279,207;262,213;236,213;194,233;169,253;143,273;101,253;93,253;59,240;8,233;0,213;8,200;42,180;59,167;76,134;101,94;101,94;127,60;135,20;143,20;194,0;236,0;279,0;329,14;372,20;414,14" o:connectangles="0,0,0,0,0,0,0,0,0,0,0,0,0,0,0,0,0,0,0,0,0,0,0,0,0,0,0,0,0,0,0,0,0,0,0,0,0,0,0"/>
                <o:lock v:ext="edit" aspectratio="t"/>
              </v:shape>
              <v:shape id="Freeform 1235" o:spid="_x0000_s1401" style="position:absolute;left:11543;top:8977;width:389;height:240;visibility:visible;mso-wrap-style:square;v-text-anchor:top" coordsize="3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31sEA&#10;AADbAAAADwAAAGRycy9kb3ducmV2LnhtbESP0YrCMBRE3wX/IVxh3zTtwqrtGmUVhH0RsfoB1+ba&#10;lG1uShO1+/dGEHwcZuYMs1j1thE36nztWEE6SUAQl07XXCk4HbfjOQgfkDU2jknBP3lYLYeDBeba&#10;3flAtyJUIkLY56jAhNDmUvrSkEU/cS1x9C6usxii7CqpO7xHuG3kZ5JMpcWa44LBljaGyr/iahXs&#10;UnM+8mz/dUac6ozXMltfL0p9jPqfbxCB+vAOv9q/WkGW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Zt9bBAAAA2wAAAA8AAAAAAAAAAAAAAAAAmAIAAGRycy9kb3du&#10;cmV2LnhtbFBLBQYAAAAABAAEAPUAAACGAwAAAAA=&#10;" path="m372,20r8,33l389,87r-9,40l380,173r-8,7l346,206r-16,27l313,206r-26,-6l237,193r-43,l152,187r-8,19l101,240,59,233,17,206,,206,17,173r,l42,127,59,107,76,87,93,53r8,-26l110,13,152,r42,l237,r50,13l287,13r43,7l372,20xe" fillcolor="#0030ff" stroked="f">
                <v:path arrowok="t" o:connecttype="custom" o:connectlocs="372,20;380,53;389,87;380,127;380,173;372,180;346,206;330,233;313,206;287,200;237,193;194,193;152,187;144,206;101,240;59,233;17,206;0,206;17,173;17,173;42,127;59,107;76,87;93,53;101,27;110,13;152,0;194,0;237,0;287,13;287,13;330,20;372,20" o:connectangles="0,0,0,0,0,0,0,0,0,0,0,0,0,0,0,0,0,0,0,0,0,0,0,0,0,0,0,0,0,0,0,0,0"/>
                <o:lock v:ext="edit" aspectratio="t"/>
              </v:shape>
              <v:shape id="Freeform 1236" o:spid="_x0000_s1402" style="position:absolute;left:10673;top:9044;width:532;height:193;visibility:visible;mso-wrap-style:square;v-text-anchor:top" coordsize="53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4FMIA&#10;AADbAAAADwAAAGRycy9kb3ducmV2LnhtbESPQYvCMBSE7wv+h/AEb2uq4LJWo6ggeJOtHvT2SJ5N&#10;afNSmqj135uFhT0OM/MNs1z3rhEP6kLlWcFknIEg1t5UXCo4n/af3yBCRDbYeCYFLwqwXg0+lpgb&#10;/+QfehSxFAnCIUcFNsY2lzJoSw7D2LfEybv5zmFMsiul6fCZ4K6R0yz7kg4rTgsWW9pZ0nVxdwq2&#10;9uJ216xyxe1Sn4/hqGenWis1GvabBYhIffwP/7UPRsF8Cr9f0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XgUwgAAANsAAAAPAAAAAAAAAAAAAAAAAJgCAABkcnMvZG93&#10;bnJldi54bWxQSwUGAAAAAAQABAD1AAAAhwMAAAAA&#10;" path="m524,20r,l532,60r-8,33l507,106r-25,33l482,153r-17,26l439,193r-50,l346,179r-8,l304,153,279,139,253,113r-16,-7l203,80r-26,26l161,106r-51,27l110,139,68,153,25,139r-8,l,106,17,60r8,-7l68,20r,l110,r51,l203,20r,13l253,40r51,-7l346,40r43,6l439,40,465,20r17,l524,20xe" fillcolor="blue" stroked="f">
                <v:path arrowok="t" o:connecttype="custom" o:connectlocs="524,20;524,20;532,60;524,93;507,106;482,139;482,153;465,179;439,193;389,193;346,179;338,179;304,153;279,139;253,113;237,106;203,80;177,106;161,106;110,133;110,139;68,153;25,139;17,139;0,106;17,60;25,53;68,20;68,20;110,0;161,0;203,20;203,33;253,40;304,33;346,40;389,46;439,40;465,20;482,20;524,20" o:connectangles="0,0,0,0,0,0,0,0,0,0,0,0,0,0,0,0,0,0,0,0,0,0,0,0,0,0,0,0,0,0,0,0,0,0,0,0,0,0,0,0,0"/>
                <o:lock v:ext="edit" aspectratio="t"/>
              </v:shape>
              <v:shape id="Freeform 1237" o:spid="_x0000_s1403" style="position:absolute;left:11577;top:8984;width:346;height:219;visibility:visible;mso-wrap-style:square;v-text-anchor:top" coordsize="34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MtcIA&#10;AADbAAAADwAAAGRycy9kb3ducmV2LnhtbESP0YrCMBRE3wX/IVzBN01VKG7XKCooyz4IdvsBl+Zu&#10;W2xuShJt/XuzsODjMDNnmM1uMK14kPONZQWLeQKCuLS64UpB8XOarUH4gKyxtUwKnuRhtx2PNphp&#10;2/OVHnmoRISwz1BBHUKXSenLmgz6ue2Io/drncEQpaukdthHuGnlMklSabDhuFBjR8eaylt+NwrW&#10;xSItzpfzKXWUPw/9Zf9dYq/UdDLsP0EEGsI7/N/+0go+VvD3Jf4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Qy1wgAAANsAAAAPAAAAAAAAAAAAAAAAAJgCAABkcnMvZG93&#10;bnJldi54bWxQSwUGAAAAAAQABAD1AAAAhwMAAAAA&#10;" path="m338,33r8,13l346,80r,40l338,153r,13l296,193r-43,-7l203,180r-43,-7l135,166,118,140r-8,26l101,199,67,219r-42,l,199,,166,25,120r,l59,80,67,53r,-7l101,6,118,r42,l203,r33,6l253,20r43,l338,33xe" fillcolor="#0020ff" stroked="f">
                <v:path arrowok="t" o:connecttype="custom" o:connectlocs="338,33;346,46;346,80;346,120;338,153;338,166;296,193;253,186;203,180;160,173;135,166;118,140;110,166;101,199;67,219;25,219;0,199;0,166;25,120;25,120;59,80;67,53;67,46;101,6;118,0;160,0;203,0;236,6;253,20;296,20;338,33" o:connectangles="0,0,0,0,0,0,0,0,0,0,0,0,0,0,0,0,0,0,0,0,0,0,0,0,0,0,0,0,0,0,0"/>
                <o:lock v:ext="edit" aspectratio="t"/>
              </v:shape>
              <v:shape id="Freeform 1238" o:spid="_x0000_s1404" style="position:absolute;left:10690;top:9050;width:515;height:180;visibility:visible;mso-wrap-style:square;v-text-anchor:top" coordsize="5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MUA&#10;AADbAAAADwAAAGRycy9kb3ducmV2LnhtbESPQWvCQBSE7wX/w/IKvenGtEqNrkEDBQ9SMErPj91n&#10;Epp9G7KrSfvru4VCj8PMfMNs8tG24k69bxwrmM8SEMTamYYrBZfz2/QVhA/IBlvHpOCLPOTbycMG&#10;M+MGPtG9DJWIEPYZKqhD6DIpva7Jop+5jjh6V9dbDFH2lTQ9DhFuW5kmyVJabDgu1NhRUZP+LG9W&#10;Qbk4fFyej/N90RzddejedVp8a6WeHsfdGkSgMfyH/9oHo2D1A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n+AxQAAANsAAAAPAAAAAAAAAAAAAAAAAJgCAABkcnMv&#10;ZG93bnJldi54bWxQSwUGAAAAAAQABAD1AAAAigMAAAAA&#10;" path="m507,34r8,20l507,67r-26,33l465,120r-9,13l422,173r,l372,180r-34,-7l329,167,287,133r-8,l236,100r,-6l186,60,144,94r,6l93,120,68,133r-17,l25,133,8,114,,100,8,87,17,54,51,34,68,14,93,r51,l177,14r9,40l236,47,287,34r42,6l372,47r50,l465,27r42,7xe" fillcolor="#0000ef" stroked="f">
                <v:path arrowok="t" o:connecttype="custom" o:connectlocs="507,34;515,54;507,67;481,100;465,120;456,133;422,173;422,173;372,180;338,173;329,167;287,133;279,133;236,100;236,94;186,60;144,94;144,100;93,120;68,133;51,133;25,133;8,114;0,100;8,87;17,54;51,34;68,14;93,0;144,0;177,14;186,54;236,47;287,34;329,40;372,47;422,47;465,27;507,34" o:connectangles="0,0,0,0,0,0,0,0,0,0,0,0,0,0,0,0,0,0,0,0,0,0,0,0,0,0,0,0,0,0,0,0,0,0,0,0,0,0,0"/>
                <o:lock v:ext="edit" aspectratio="t"/>
              </v:shape>
              <v:shape id="Freeform 1239" o:spid="_x0000_s1405" style="position:absolute;left:11433;top:10829;width:288;height:233;visibility:visible;mso-wrap-style:square;v-text-anchor:top" coordsize="28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1mMQA&#10;AADbAAAADwAAAGRycy9kb3ducmV2LnhtbESP3WrCQBSE74W+w3IKvaubClWbuooISiH47wMcsqdJ&#10;MHs27q4mfXtXKHg5zMw3zGTWmVrcyPnKsoKPfgKCOLe64kLB6bh8H4PwAVljbZkU/JGH2fSlN8FU&#10;25b3dDuEQkQI+xQVlCE0qZQ+L8mg79uGOHq/1hkMUbpCaodthJtaDpJkKA1WHBdKbGhRUn4+XI2C&#10;bLQ7ZjIbrQbb82p8Wl+uw9ZtlHp77ebfIAJ14Rn+b/9oBV+f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9ZjEAAAA2wAAAA8AAAAAAAAAAAAAAAAAmAIAAGRycy9k&#10;b3ducmV2LnhtbFBLBQYAAAAABAAEAPUAAACJAwAAAAA=&#10;" path="m262,60l237,27,211,20,169,7,127,27,76,,59,27,34,67,,67,34,87r,26l34,113,,147r17,39l34,193r42,l127,186r42,27l178,226r33,7l237,226r25,-40l262,180r17,-33l288,113,271,67r-9,-7xe" fillcolor="#af0000" stroked="f">
                <v:path arrowok="t" o:connecttype="custom" o:connectlocs="262,60;237,27;211,20;169,7;127,27;76,0;59,27;34,67;0,67;34,87;34,113;34,113;0,147;17,186;34,193;76,193;127,186;169,213;178,226;211,233;237,226;262,186;262,180;279,147;288,113;271,67;262,60" o:connectangles="0,0,0,0,0,0,0,0,0,0,0,0,0,0,0,0,0,0,0,0,0,0,0,0,0,0,0"/>
                <o:lock v:ext="edit" aspectratio="t"/>
              </v:shape>
              <v:shape id="Freeform 1240" o:spid="_x0000_s1406" style="position:absolute;left:11585;top:8990;width:338;height:193;visibility:visible;mso-wrap-style:square;v-text-anchor:top" coordsize="33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Zc8MA&#10;AADbAAAADwAAAGRycy9kb3ducmV2LnhtbESPQWsCMRSE74L/ITyhF9GspUhdjVIKQlt7cbcXb4/N&#10;c7O4eVmS6K7/3hQKPQ4z3wyz2Q22FTfyoXGsYDHPQBBXTjdcK/gp97NXECEia2wdk4I7Bdhtx6MN&#10;5tr1fKRbEWuRSjjkqMDE2OVShsqQxTB3HXHyzs5bjEn6WmqPfSq3rXzOsqW02HBaMNjRu6HqUlyt&#10;gtW3PmSnab+oXvzB+E/7VZYFKvU0Gd7WICIN8T/8R3/oxC3h90v6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Zc8MAAADbAAAADwAAAAAAAAAAAAAAAACYAgAAZHJzL2Rv&#10;d25yZXYueG1sUEsFBgAAAAAEAAQA9QAAAIgDAAAAAA==&#10;" path="m330,40r8,34l338,114r-8,13l313,160r-25,14l245,174r-50,-7l161,160r-9,-6l119,114r-9,-7l85,114r,46l68,193r-9,l17,193r,l,160,17,127,51,114r8,-7l68,74,93,40,110,r,l152,r43,l195,r50,27l288,34r42,6l330,40xe" fillcolor="#0010ff" stroked="f">
                <v:path arrowok="t" o:connecttype="custom" o:connectlocs="330,40;338,74;338,114;330,127;313,160;288,174;245,174;195,167;161,160;152,154;119,114;110,107;85,114;85,160;68,193;59,193;17,193;17,193;0,160;17,127;51,114;59,107;68,74;93,40;110,0;110,0;152,0;195,0;195,0;245,27;288,34;330,40;330,40" o:connectangles="0,0,0,0,0,0,0,0,0,0,0,0,0,0,0,0,0,0,0,0,0,0,0,0,0,0,0,0,0,0,0,0,0"/>
                <o:lock v:ext="edit" aspectratio="t"/>
              </v:shape>
              <v:shape id="Freeform 1241" o:spid="_x0000_s1407" style="position:absolute;left:10327;top:10782;width:371;height:200;visibility:visible;mso-wrap-style:square;v-text-anchor:top" coordsize="3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HocQA&#10;AADbAAAADwAAAGRycy9kb3ducmV2LnhtbESPQWvCQBSE74X+h+UVequbWlAbXUMtBKQoGCt4fWaf&#10;STD7NuxuY/z3XaHQ4zAz3zCLbDCt6Mn5xrKC11ECgri0uuFKweE7f5mB8AFZY2uZFNzIQ7Z8fFhg&#10;qu2VC+r3oRIRwj5FBXUIXSqlL2sy6Ee2I47e2TqDIUpXSe3wGuGmleMkmUiDDceFGjv6rKm87H+M&#10;gq/Nqb9td5Mju3VerPqCL2d+U+r5afiYgwg0hP/wX3utFbxP4f4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B6HEAAAA2wAAAA8AAAAAAAAAAAAAAAAAmAIAAGRycy9k&#10;b3ducmV2LnhtbFBLBQYAAAAABAAEAPUAAACJAwAAAAA=&#10;" path="m321,134r-9,-20l278,74r,l278,40,245,r-9,l236,,194,7r-51,7l110,40r-9,14l76,74,59,114r,6l8,140,,160r8,l59,160r42,7l143,174r51,6l211,194r25,6l278,200r26,-6l321,167r50,-7l321,134xe" fillcolor="#df0000" stroked="f">
                <v:path arrowok="t" o:connecttype="custom" o:connectlocs="321,134;312,114;278,74;278,74;278,40;245,0;236,0;236,0;194,7;143,14;110,40;101,54;76,74;59,114;59,120;8,140;0,160;8,160;59,160;101,167;143,174;194,180;211,194;236,200;278,200;304,194;321,167;371,160;321,134" o:connectangles="0,0,0,0,0,0,0,0,0,0,0,0,0,0,0,0,0,0,0,0,0,0,0,0,0,0,0,0,0"/>
                <o:lock v:ext="edit" aspectratio="t"/>
              </v:shape>
              <v:shape id="Freeform 1242" o:spid="_x0000_s1408" style="position:absolute;left:11095;top:10842;width:262;height:180;visibility:visible;mso-wrap-style:square;v-text-anchor:top" coordsize="2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eZMIA&#10;AADbAAAADwAAAGRycy9kb3ducmV2LnhtbERPy2rCQBTdF/oPwy24q5NkoU3MRCRtwZXgA+zyNnNN&#10;opk7ITPV+PfOQujycN75cjSduNLgWssK4mkEgriyuuVawWH//f4BwnlkjZ1lUnAnB8vi9SXHTNsb&#10;b+m687UIIewyVNB432dSuqohg25qe+LAnexg0Ac41FIPeAvhppNJFM2kwZZDQ4M9lQ1Vl92fUTA/&#10;lD9xqtfyM/k6dptfU17ac6nU5G1cLUB4Gv2/+OleawVpGBu+h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V5kwgAAANsAAAAPAAAAAAAAAAAAAAAAAJgCAABkcnMvZG93&#10;bnJldi54bWxQSwUGAAAAAAQABAD1AAAAhwMAAAAA&#10;" path="m237,14r-42,l169,14r-17,6l144,14,102,,60,,26,14r-9,6l,54r9,46l,134r17,6l60,160r42,7l110,173r42,7l195,180r33,-7l237,153r17,-19l254,100r8,-46l254,14r-17,xe" fillcolor="#af0000" stroked="f">
                <v:path arrowok="t" o:connecttype="custom" o:connectlocs="237,14;195,14;169,14;152,20;144,14;102,0;60,0;26,14;17,20;0,54;9,100;0,134;17,140;60,160;102,167;110,173;152,180;195,180;228,173;237,153;254,134;254,100;262,54;254,14;237,14" o:connectangles="0,0,0,0,0,0,0,0,0,0,0,0,0,0,0,0,0,0,0,0,0,0,0,0,0"/>
                <o:lock v:ext="edit" aspectratio="t"/>
              </v:shape>
              <v:shape id="Freeform 1243" o:spid="_x0000_s1409" style="position:absolute;left:11459;top:10849;width:253;height:206;visibility:visible;mso-wrap-style:square;v-text-anchor:top" coordsize="25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pDsQA&#10;AADbAAAADwAAAGRycy9kb3ducmV2LnhtbESPS2sCMRSF90L/Q7hCd5qxLVVHo6hQKFgXPkDcXZLr&#10;zODkZkhSHf+9KRRcHs7j40znra3FlXyoHCsY9DMQxNqZigsFh/1XbwQiRGSDtWNScKcA89lLZ4q5&#10;cTfe0nUXC5FGOOSooIyxyaUMuiSLoe8a4uSdnbcYk/SFNB5vadzW8i3LPqXFihOhxIZWJenL7tcm&#10;7nIxfF+t2032cd/8LH2hT6OjVuq12y4mICK18Rn+b38bBeMx/H1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6Q7EAAAA2wAAAA8AAAAAAAAAAAAAAAAAmAIAAGRycy9k&#10;b3ducmV2LnhtbFBLBQYAAAAABAAEAPUAAACJAwAAAAA=&#10;" path="m236,60l228,47,185,7r,l143,,126,7,101,33,50,40r-8,7l42,93,8,120,,127r8,39l8,166r42,l67,166r34,-6l126,166r17,7l177,206r8,l194,206r25,-40l236,133r9,-6l253,93,236,60xe" fillcolor="#9f0000" stroked="f">
                <v:path arrowok="t" o:connecttype="custom" o:connectlocs="236,60;228,47;185,7;185,7;143,0;126,7;101,33;50,40;42,47;42,93;8,120;0,127;8,166;8,166;50,166;67,166;101,160;126,166;143,173;177,206;185,206;194,206;219,166;236,133;245,127;253,93;236,60" o:connectangles="0,0,0,0,0,0,0,0,0,0,0,0,0,0,0,0,0,0,0,0,0,0,0,0,0,0,0"/>
                <o:lock v:ext="edit" aspectratio="t"/>
              </v:shape>
              <v:shape id="Freeform 1244" o:spid="_x0000_s1410" style="position:absolute;left:8984;top:9883;width:295;height:200;visibility:visible;mso-wrap-style:square;v-text-anchor:top" coordsize="2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XO8QA&#10;AADcAAAADwAAAGRycy9kb3ducmV2LnhtbESPT2/CMAzF70h8h8hI3CBlB4Q6Apom/u0GbEgcTeO1&#10;FY1TJRmUbz8fkLjZes/v/Txfdq5RNwqx9mxgMs5AERfe1lwa+Plej2agYkK22HgmAw+KsFz0e3PM&#10;rb/zgW7HVCoJ4ZijgSqlNtc6FhU5jGPfEov264PDJGsotQ14l3DX6Lcsm2qHNUtDhS19VlRcj3/O&#10;wPa0Ly/+uj5MwuncbFaX82P7tTNmOOg+3kEl6tLL/LzeWcHPBF+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lzvEAAAA3AAAAA8AAAAAAAAAAAAAAAAAmAIAAGRycy9k&#10;b3ducmV2LnhtbFBLBQYAAAAABAAEAPUAAACJAwAAAAA=&#10;" path="m42,107l,140r8,40l42,193r42,7l135,180r,-7l160,140r17,-13l219,107r51,l278,100,295,60,270,20r,l219,,177,20r-42,l126,20,84,53r-8,7l50,100r-8,7xe" fillcolor="#efff10" stroked="f">
                <v:path arrowok="t" o:connecttype="custom" o:connectlocs="42,107;0,140;8,180;42,193;84,200;135,180;135,173;160,140;177,127;219,107;270,107;278,100;295,60;270,20;270,20;219,0;177,20;135,20;126,20;84,53;76,60;50,100;42,107" o:connectangles="0,0,0,0,0,0,0,0,0,0,0,0,0,0,0,0,0,0,0,0,0,0,0"/>
                <o:lock v:ext="edit" aspectratio="t"/>
              </v:shape>
              <v:shape id="Freeform 1245" o:spid="_x0000_s1411" style="position:absolute;left:9567;top:10762;width:270;height:180;visibility:visible;mso-wrap-style:square;v-text-anchor:top" coordsize="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zt8IA&#10;AADcAAAADwAAAGRycy9kb3ducmV2LnhtbERPS2rDMBDdB3oHMYHuYtmmDcWNEkLjlnYVYvcAgzWx&#10;Ta2RsZTIuX1VKGQ3j/edzW42g7jS5HrLCrIkBUHcWN1zq+C7fl+9gHAeWeNgmRTcyMFu+7DYYKFt&#10;4BNdK9+KGMKuQAWd92MhpWs6MugSOxJH7mwngz7CqZV6whDDzSDzNF1Lgz3Hhg5Heuuo+akuRoE9&#10;hvPTus6eP3xehtJ+9QcTbko9Luf9KwhPs7+L/92fOs5PM/h7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HO3wgAAANwAAAAPAAAAAAAAAAAAAAAAAJgCAABkcnMvZG93&#10;bnJldi54bWxQSwUGAAAAAAQABAD1AAAAhwMAAAAA&#10;" path="m,60r,l,74,16,94r26,6l92,134r,6l135,147r42,13l211,180r8,l253,180r17,-46l261,94,244,60,219,54,202,20,177,14,135,,101,20r-9,7l42,34,,60xe" fillcolor="#ff3000" stroked="f">
                <v:path arrowok="t" o:connecttype="custom" o:connectlocs="0,60;0,60;0,74;16,94;42,100;92,134;92,140;135,147;177,160;211,180;219,180;253,180;270,134;261,94;244,60;219,54;202,20;177,14;135,0;101,20;92,27;42,34;0,60" o:connectangles="0,0,0,0,0,0,0,0,0,0,0,0,0,0,0,0,0,0,0,0,0,0,0"/>
                <o:lock v:ext="edit" aspectratio="t"/>
              </v:shape>
              <v:shape id="Freeform 1246" o:spid="_x0000_s1412" style="position:absolute;left:10420;top:10796;width:219;height:180;visibility:visible;mso-wrap-style:square;v-text-anchor:top" coordsize="21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bzsIA&#10;AADcAAAADwAAAGRycy9kb3ducmV2LnhtbERPS4vCMBC+C/6HMAveNF0FcatRFkHwIIiPLbu3oRnb&#10;rs2kNFHjvzeC4G0+vufMFsHU4kqtqywr+BwkIIhzqysuFBwPq/4EhPPIGmvLpOBODhbzbmeGqbY3&#10;3tF17wsRQ9ilqKD0vkmldHlJBt3ANsSRO9nWoI+wLaRu8RbDTS2HSTKWBiuODSU2tCwpP+8vRkE2&#10;2WzPmcno/je6rPOf3+C//oNSvY/wPQXhKfi3+OVe6zg/Gc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BvOwgAAANwAAAAPAAAAAAAAAAAAAAAAAJgCAABkcnMvZG93&#10;bnJldi54bWxQSwUGAAAAAAQABAD1AAAAhwMAAAAA&#10;" path="m185,106r,-6l177,60r,-34l143,,101,,50,20,33,26,8,60r,l,100r8,40l8,146r42,7l101,160r34,20l143,180r42,l194,180r25,-34l185,106xe" fillcolor="#cf0000" stroked="f">
                <v:path arrowok="t" o:connecttype="custom" o:connectlocs="185,106;185,100;177,60;177,26;143,0;101,0;50,20;33,26;8,60;8,60;0,100;8,140;8,146;50,153;101,160;135,180;143,180;185,180;194,180;219,146;185,106" o:connectangles="0,0,0,0,0,0,0,0,0,0,0,0,0,0,0,0,0,0,0,0,0"/>
                <o:lock v:ext="edit" aspectratio="t"/>
              </v:shape>
              <v:shape id="Freeform 1247" o:spid="_x0000_s1413" style="position:absolute;left:11695;top:9004;width:228;height:146;visibility:visible;mso-wrap-style:square;v-text-anchor:top" coordsize="22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lT8IA&#10;AADcAAAADwAAAGRycy9kb3ducmV2LnhtbERP22oCMRB9F/oPYQq+iCbaIrI1ingBQSho+wHTzXSz&#10;dDNZk6jr3zeFgm9zONeZLzvXiCuFWHvWMB4pEMSlNzVXGj4/dsMZiJiQDTaeScOdIiwXT705Fsbf&#10;+EjXU6pEDuFYoAabUltIGUtLDuPIt8SZ+/bBYcowVNIEvOVw18iJUlPpsObcYLGltaXy53RxGsLm&#10;vt18bQ/JKtuc3w+D42s3tlr3n7vVG4hEXXqI/917k+erF/h7Jl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uVPwgAAANwAAAAPAAAAAAAAAAAAAAAAAJgCAABkcnMvZG93&#10;bnJldi54bWxQSwUGAAAAAAQABAD1AAAAhwMAAAAA&#10;" path="m220,46r8,14l220,93r,7l186,146r-8,l135,146r-50,l68,146,42,120,26,100,,60,,53,,26r,l42,,85,r50,26l178,26r,l220,46xe" fillcolor="blue" stroked="f">
                <v:path arrowok="t" o:connecttype="custom" o:connectlocs="220,46;228,60;220,93;220,100;186,146;178,146;135,146;85,146;68,146;42,120;26,100;0,60;0,53;0,26;0,26;42,0;85,0;135,26;178,26;178,26;220,46" o:connectangles="0,0,0,0,0,0,0,0,0,0,0,0,0,0,0,0,0,0,0,0,0"/>
                <o:lock v:ext="edit" aspectratio="t"/>
              </v:shape>
              <v:shape id="Freeform 1248" o:spid="_x0000_s1414" style="position:absolute;left:9575;top:9796;width:211;height: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tNMQA&#10;AADcAAAADwAAAGRycy9kb3ducmV2LnhtbERP30vDMBB+F/wfwgl7c4lzqNSmY2wOZLJh53w/m7Mt&#10;Npeuybq6v94Igm/38f28dDbYRvTU+dqxhpuxAkFcOFNzqWH/trp+AOEDssHGMWn4Jg+z7PIixcS4&#10;E+fU70IpYgj7BDVUIbSJlL6oyKIfu5Y4cp+usxgi7EppOjzFcNvIiVJ30mLNsaHClhYVFV+7o9Wg&#10;yny7f23W70+328PLpr8/2+XHUuvR1TB/BBFoCP/iP/ezifPVFH6fiR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rTTEAAAA3AAAAA8AAAAAAAAAAAAAAAAAmAIAAGRycy9k&#10;b3ducmV2LnhtbFBLBQYAAAAABAAEAPUAAACJAwAAAAA=&#10;" path="m34,14l,34,8,74r9,33l34,140r8,7l84,167r43,l160,147r,-40l169,74r,-7l211,34,169,14,135,r-8,l93,,84,,34,14xe" fillcolor="#efff10" stroked="f">
                <v:path arrowok="t" o:connecttype="custom" o:connectlocs="34,14;0,34;8,74;17,107;34,140;42,147;84,167;127,167;160,147;160,107;169,74;169,67;211,34;169,14;135,0;127,0;93,0;84,0;34,14" o:connectangles="0,0,0,0,0,0,0,0,0,0,0,0,0,0,0,0,0,0,0"/>
                <o:lock v:ext="edit" aspectratio="t"/>
              </v:shape>
              <v:shape id="Freeform 1249" o:spid="_x0000_s1415" style="position:absolute;left:8832;top:10196;width:270;height:147;visibility:visible;mso-wrap-style:square;v-text-anchor:top" coordsize="27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dF8MA&#10;AADcAAAADwAAAGRycy9kb3ducmV2LnhtbERPTWvCQBC9F/oflil4q7uKShvdhFIbkF5KtRdvQ3ZM&#10;QrKzIbs1yb93hUJv83ifs8tG24or9b52rGExVyCIC2dqLjX8nPLnFxA+IBtsHZOGiTxk6ePDDhPj&#10;Bv6m6zGUIoawT1BDFUKXSOmLiiz6ueuII3dxvcUQYV9K0+MQw20rl0ptpMWaY0OFHb1XVDTHX6vB&#10;N58rszm/TupUD/kX75tpyD+0nj2Nb1sQgcbwL/5zH0ycr9ZwfyZe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dF8MAAADcAAAADwAAAAAAAAAAAAAAAACYAgAAZHJzL2Rv&#10;d25yZXYueG1sUEsFBgAAAAAEAAQA9QAAAIgDAAAAAA==&#10;" path="m17,7r8,13l59,53,109,40,152,20r,l194,r42,7l253,20r,33l270,93r-34,20l194,100r-42,27l152,127r-43,20l67,127r-8,-7l25,93,17,80,,53,8,20,17,7xe" fillcolor="#dfff20" stroked="f">
                <v:path arrowok="t" o:connecttype="custom" o:connectlocs="17,7;25,20;59,53;109,40;152,20;152,20;194,0;236,7;253,20;253,53;270,93;236,113;194,100;152,127;152,127;109,147;67,127;59,120;25,93;17,80;0,53;8,20;17,7" o:connectangles="0,0,0,0,0,0,0,0,0,0,0,0,0,0,0,0,0,0,0,0,0,0,0"/>
                <o:lock v:ext="edit" aspectratio="t"/>
              </v:shape>
              <v:shape id="Freeform 1250" o:spid="_x0000_s1416" style="position:absolute;left:11104;top:10856;width:203;height:159;visibility:visible;mso-wrap-style:square;v-text-anchor:top" coordsize="20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p3r4A&#10;AADcAAAADwAAAGRycy9kb3ducmV2LnhtbERPzQrCMAy+C75DieBNO0VEplVEEGQI4vSgt7DGbbim&#10;Y606394Kgrd8fL9ZrFpTiSc1rrSsYDSMQBBnVpecKziftoMZCOeRNVaWScGbHKyW3c4CY21ffKRn&#10;6nMRQtjFqKDwvo6ldFlBBt3Q1sSBu9nGoA+wyaVu8BXCTSXHUTSVBksODQXWtCkou6cPowAfcnvZ&#10;H20+OWzS8rqjJHnPEqX6vXY9B+Gp9X/xz73TYX40he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rKd6+AAAA3AAAAA8AAAAAAAAAAAAAAAAAmAIAAGRycy9kb3ducmV2&#10;LnhtbFBLBQYAAAAABAAEAPUAAACDAwAAAAA=&#10;" path="m186,93r,-7l186,40,143,26,101,,93,,51,,42,,8,40,,40,8,53r9,33l17,120r34,6l93,146r50,13l143,159r43,l194,159r9,-39l186,93xe" fillcolor="#9f0000" stroked="f">
                <v:path arrowok="t" o:connecttype="custom" o:connectlocs="186,93;186,86;186,40;143,26;101,0;93,0;51,0;42,0;8,40;0,40;8,53;17,86;17,120;51,126;93,146;143,159;143,159;186,159;194,159;203,120;186,93" o:connectangles="0,0,0,0,0,0,0,0,0,0,0,0,0,0,0,0,0,0,0,0,0"/>
                <o:lock v:ext="edit" aspectratio="t"/>
              </v:shape>
              <v:shape id="Freeform 1251" o:spid="_x0000_s1417" style="position:absolute;left:10926;top:9090;width:271;height:133;visibility:visible;mso-wrap-style:square;v-text-anchor:top" coordsize="27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PDMIA&#10;AADcAAAADwAAAGRycy9kb3ducmV2LnhtbERP32vCMBB+H/g/hBN8W1MV1tEZRcRpYTDQde9Hc2vL&#10;mktJsrb+92Yw2Nt9fD9vs5tMJwZyvrWsYJmkIIgrq1uuFZQfr4/PIHxA1thZJgU38rDbzh42mGs7&#10;8oWGa6hFDGGfo4ImhD6X0lcNGfSJ7Ykj92WdwRChq6V2OMZw08lVmj5Jgy3HhgZ7OjRUfV9/jIL1&#10;cFodb6fsfX/8LNxlPHvzVnqlFvNp/wIi0BT+xX/uQsf5aQa/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o8MwgAAANwAAAAPAAAAAAAAAAAAAAAAAJgCAABkcnMvZG93&#10;bnJldi54bWxQSwUGAAAAAAQABAD1AAAAhwMAAAAA&#10;" path="m271,14r,l271,20,229,60r,l203,93r-17,27l144,133r-8,l127,133,93,120,51,93r,-6l9,60,,14,51,,93,r43,14l186,14,229,r42,14xe" fillcolor="#0000df" stroked="f">
                <v:path arrowok="t" o:connecttype="custom" o:connectlocs="271,14;271,14;271,20;229,60;229,60;203,93;186,120;144,133;136,133;127,133;93,120;51,93;51,87;9,60;0,14;51,0;93,0;136,14;186,14;229,0;271,14" o:connectangles="0,0,0,0,0,0,0,0,0,0,0,0,0,0,0,0,0,0,0,0,0"/>
                <o:lock v:ext="edit" aspectratio="t"/>
              </v:shape>
              <v:shape id="Freeform 1252" o:spid="_x0000_s1418" style="position:absolute;left:11864;top:9810;width:152;height:213;visibility:visible;mso-wrap-style:square;v-text-anchor:top" coordsize="15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Kc8UA&#10;AADcAAAADwAAAGRycy9kb3ducmV2LnhtbESPMU/DQAyFdyT+w8lIbPQShgrSXiuEigQMqJQOjFbO&#10;TdLmfCFnmvTf10Olbrbe83uf58sxtOZIfWoiO8gnGRjiMvqGKwfbn7eHJzBJkD22kcnBiRIsF7c3&#10;cyx8HPibjhupjIZwKtBBLdIV1qaypoBpEjti1XaxDyi69pX1PQ4aHlr7mGVTG7Bhbaixo9eaysPm&#10;PzhYPf/u/z6+Bg5bKU/rfJjmsvp07v5ufJmBERrlar5cv3vFz5RWn9EJ7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UpzxQAAANwAAAAPAAAAAAAAAAAAAAAAAJgCAABkcnMv&#10;ZG93bnJldi54bWxQSwUGAAAAAAQABAD1AAAAigMAAAAA&#10;" path="m152,l101,13,76,20,51,33,25,60,9,86,,93r9,33l17,133r25,40l51,213r,l59,213r42,-13l152,186r,-13l152,133r,-40l152,60r,-40l152,xe" fillcolor="yellow" stroked="f">
                <v:path arrowok="t" o:connecttype="custom" o:connectlocs="152,0;101,13;76,20;51,33;25,60;9,86;0,93;9,126;17,133;42,173;51,213;51,213;59,213;101,200;152,186;152,173;152,133;152,93;152,60;152,20;152,0" o:connectangles="0,0,0,0,0,0,0,0,0,0,0,0,0,0,0,0,0,0,0,0,0"/>
                <o:lock v:ext="edit" aspectratio="t"/>
              </v:shape>
              <v:shape id="Freeform 1253" o:spid="_x0000_s1419" style="position:absolute;left:9879;top:10769;width:237;height:173;visibility:visible;mso-wrap-style:square;v-text-anchor:top" coordsize="23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Y8QA&#10;AADcAAAADwAAAGRycy9kb3ducmV2LnhtbESPQYvCMBCF7wv+hzCCtzV1D2KrUVQQFoVFqxdvQzO2&#10;xWZSmtRWf/1GWNjbDO+9b94sVr2pxIMaV1pWMBlHIIgzq0vOFVzOu88ZCOeRNVaWScGTHKyWg48F&#10;Jtp2fKJH6nMRIOwSVFB4XydSuqwgg25sa+Kg3Wxj0Ie1yaVusAtwU8mvKJpKgyWHCwXWtC0ou6et&#10;CZTpYe+ffWzj2U/bta/j6arTjVKjYb+eg/DU+3/zX/pbh/pRDO9nwgR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5mPEAAAA3AAAAA8AAAAAAAAAAAAAAAAAmAIAAGRycy9k&#10;b3ducmV2LnhtbFBLBQYAAAAABAAEAPUAAACJAwAAAAA=&#10;" path="m8,13l,13,8,27r,26l17,87r34,26l93,127r8,6l144,153r17,20l186,173r51,l237,153r,-26l237,113,228,87,186,67,144,60,127,53,101,47,68,13,51,,8,13xe" fillcolor="#ff2000" stroked="f">
                <v:path arrowok="t" o:connecttype="custom" o:connectlocs="8,13;0,13;8,27;8,53;17,87;51,113;93,127;101,133;144,153;161,173;186,173;237,173;237,153;237,127;237,113;228,87;186,67;144,60;127,53;101,47;68,13;51,0;8,13" o:connectangles="0,0,0,0,0,0,0,0,0,0,0,0,0,0,0,0,0,0,0,0,0,0,0"/>
                <o:lock v:ext="edit" aspectratio="t"/>
              </v:shape>
              <v:shape id="Freeform 1254" o:spid="_x0000_s1420" style="position:absolute;left:11484;top:10862;width:220;height:173;visibility:visible;mso-wrap-style:square;v-text-anchor:top" coordsize="22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rm8QA&#10;AADcAAAADwAAAGRycy9kb3ducmV2LnhtbESPQWsCMRCF70L/Q5hCb5q1UJHVKCLYCr1YLdLjsBk3&#10;i5vJkqTr+u87B6G3Gd6b975Zrgffqp5iagIbmE4KUMRVsA3XBr5Pu/EcVMrIFtvAZOBOCdarp9ES&#10;Sxtu/EX9MddKQjiVaMDl3JVap8qRxzQJHbFolxA9ZlljrW3Em4T7Vr8WxUx7bFgaHHa0dVRdj7/e&#10;QCw+6rf5/edwvlaz/nMfzi7v3o15eR42C1CZhvxvflzvreBPBV+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65vEAAAA3AAAAA8AAAAAAAAAAAAAAAAAmAIAAGRycy9k&#10;b3ducmV2LnhtbFBLBQYAAAAABAAEAPUAAACJAwAAAAA=&#10;" path="m211,60l186,34,160,20,118,,76,34r-8,l59,80,25,87,,114r25,19l76,133r42,14l135,153r25,20l186,153r17,-39l211,100r9,-20l211,60xe" fillcolor="#8f0000" stroked="f">
                <v:path arrowok="t" o:connecttype="custom" o:connectlocs="211,60;186,34;160,20;118,0;76,34;68,34;59,80;25,87;0,114;25,133;76,133;118,147;135,153;160,173;186,153;203,114;211,100;220,80;211,60" o:connectangles="0,0,0,0,0,0,0,0,0,0,0,0,0,0,0,0,0,0,0"/>
                <o:lock v:ext="edit" aspectratio="t"/>
              </v:shape>
              <v:shape id="Freeform 1255" o:spid="_x0000_s1421" style="position:absolute;left:9296;top:10236;width:228;height:140;visibility:visible;mso-wrap-style:square;v-text-anchor:top" coordsize="22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788IA&#10;AADcAAAADwAAAGRycy9kb3ducmV2LnhtbERPTWvCQBC9F/wPywi91U1KkJC6iqjFgl40Qq9Ddkyi&#10;2dmwu2r677tCobd5vM+ZLQbTiTs531pWkE4SEMSV1S3XCk7l51sOwgdkjZ1lUvBDHhbz0csMC20f&#10;fKD7MdQihrAvUEETQl9I6auGDPqJ7Ykjd7bOYIjQ1VI7fMRw08n3JJlKgy3HhgZ7WjVUXY83o4D8&#10;OcuS3frkNuX+O8vTMj9sL0q9joflB4hAQ/gX/7m/dJyfpvB8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jvzwgAAANwAAAAPAAAAAAAAAAAAAAAAAJgCAABkcnMvZG93&#10;bnJldi54bWxQSwUGAAAAAAQABAD1AAAAhwMAAAAA&#10;" path="m42,l34,13,,53,9,87r33,20l85,127r8,13l135,133r9,-6l178,100,194,87,228,53,178,40,135,27,110,13,93,7,42,xe" fillcolor="#ffef00" stroked="f">
                <v:path arrowok="t" o:connecttype="custom" o:connectlocs="42,0;34,13;0,53;9,87;42,107;85,127;93,140;135,133;144,127;178,100;194,87;228,53;178,40;135,27;110,13;93,7;42,0" o:connectangles="0,0,0,0,0,0,0,0,0,0,0,0,0,0,0,0,0"/>
                <o:lock v:ext="edit" aspectratio="t"/>
              </v:shape>
              <v:shape id="Freeform 1256" o:spid="_x0000_s1422" style="position:absolute;left:10437;top:10802;width:177;height:160;visibility:visible;mso-wrap-style:square;v-text-anchor:top" coordsize="17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n5r8A&#10;AADcAAAADwAAAGRycy9kb3ducmV2LnhtbERPy6rCMBDdX/AfwgjurqkuLlKNIqLg4rrw8QFDM7bV&#10;ZlKTWOPfG0FwN4fznNkimkZ05HxtWcFomIEgLqyuuVRwOm5+JyB8QNbYWCYFT/KwmPd+Zphr++A9&#10;dYdQihTCPkcFVQhtLqUvKjLoh7YlTtzZOoMhQVdK7fCRwk0jx1n2Jw3WnBoqbGlVUXE93I2Cq96t&#10;wu70f7mt43Ndl1kXreuUGvTjcgoiUAxf8ce91Wn+aAzvZ9IF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0efmvwAAANwAAAAPAAAAAAAAAAAAAAAAAJgCAABkcnMvZG93bnJl&#10;di54bWxQSwUGAAAAAAQABAD1AAAAhAMAAAAA&#10;" path="m168,120l152,94r,-40l143,20,126,,84,14,42,20r-9,7l,54,8,94r25,40l42,140r42,7l126,160r42,-13l177,140r-9,-20xe" fillcolor="#bf0000" stroked="f">
                <v:path arrowok="t" o:connecttype="custom" o:connectlocs="168,120;152,94;152,54;143,20;126,0;84,14;42,20;33,27;0,54;8,94;33,134;42,140;84,147;126,160;168,147;177,140;168,120" o:connectangles="0,0,0,0,0,0,0,0,0,0,0,0,0,0,0,0,0"/>
                <o:lock v:ext="edit" aspectratio="t"/>
              </v:shape>
              <v:shape id="Freeform 1257" o:spid="_x0000_s1423" style="position:absolute;left:11121;top:9803;width:194;height:207;visibility:visible;mso-wrap-style:square;v-text-anchor:top" coordsize="19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YHcIA&#10;AADcAAAADwAAAGRycy9kb3ducmV2LnhtbERP32vCMBB+H/g/hBP2NlM3kVGNMrYVxKfpNn09mrMt&#10;ay4liU39781A8O0+vp+3XA+mFT0531hWMJ1kIIhLqxuuFPx8F0+vIHxA1thaJgUX8rBejR6WmGsb&#10;eUf9PlQihbDPUUEdQpdL6cuaDPqJ7YgTd7LOYEjQVVI7jCnctPI5y+bSYMOpocaO3msq//Zno6A4&#10;fsaP+WG2be05YjSb+PuVRaUex8PbAkSgIdzFN/dGp/nTF/h/Jl0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ZgdwgAAANwAAAAPAAAAAAAAAAAAAAAAAJgCAABkcnMvZG93&#10;bnJldi54bWxQSwUGAAAAAAQABAD1AAAAhwMAAAAA&#10;" path="m169,l126,20r-25,7l101,67r17,33l76,120r-42,7l17,140,,180r34,20l76,207r25,-27l126,173r43,-33l169,140r,-40l186,67r8,-40l169,xe" fillcolor="#efff10" stroked="f">
                <v:path arrowok="t" o:connecttype="custom" o:connectlocs="169,0;126,20;101,27;101,67;118,100;76,120;34,127;17,140;0,180;34,200;76,207;101,180;126,173;169,140;169,140;169,100;186,67;194,27;169,0" o:connectangles="0,0,0,0,0,0,0,0,0,0,0,0,0,0,0,0,0,0,0"/>
                <o:lock v:ext="edit" aspectratio="t"/>
              </v:shape>
              <v:shape id="Freeform 1258" o:spid="_x0000_s1424" style="position:absolute;left:9719;top:9843;width:278;height:220;visibility:visible;mso-wrap-style:square;v-text-anchor:top" coordsize="27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JmcQA&#10;AADcAAAADwAAAGRycy9kb3ducmV2LnhtbERPTWsCMRC9F/ofwgi91aylVFmNIm0FoUWoinocN+Nm&#10;6WaybKKm/nojFLzN433OaBJtLU7U+sqxgl43A0FcOF1xqWC9mj0PQPiArLF2TAr+yMNk/Pgwwly7&#10;M//QaRlKkULY56jAhNDkUvrCkEXfdQ1x4g6utRgSbEupWzyncFvLlyx7kxYrTg0GG3o3VPwuj1bB&#10;Z3RmO1t8bb7Xu/2q348fRVNdlHrqxOkQRKAY7uJ/91yn+b1XuD2TLpDj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yZnEAAAA3AAAAA8AAAAAAAAAAAAAAAAAmAIAAGRycy9k&#10;b3ducmV2LnhtbFBLBQYAAAAABAAEAPUAAACJAwAAAAA=&#10;" path="m25,160l67,147r34,-7l126,107r,-7l168,87r9,-27l194,27,211,r34,27l261,40r17,20l261,87r-16,13l211,113r-43,7l135,140r8,40l126,200,92,220r-25,l25,220r,l,180,25,160xe" fillcolor="#bfff40" stroked="f">
                <v:path arrowok="t" o:connecttype="custom" o:connectlocs="25,160;67,147;101,140;126,107;126,100;168,87;177,60;194,27;211,0;245,27;261,40;278,60;261,87;245,100;211,113;168,120;135,140;143,180;126,200;92,220;67,220;25,220;25,220;0,180;25,160" o:connectangles="0,0,0,0,0,0,0,0,0,0,0,0,0,0,0,0,0,0,0,0,0,0,0,0,0"/>
                <o:lock v:ext="edit" aspectratio="t"/>
              </v:shape>
              <v:shape id="Freeform 1259" o:spid="_x0000_s1425" style="position:absolute;left:11721;top:9024;width:194;height:120;visibility:visible;mso-wrap-style:square;v-text-anchor:top" coordsize="1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1DsMA&#10;AADcAAAADwAAAGRycy9kb3ducmV2LnhtbERP3WrCMBS+H+wdwhl4N9NONqUzFh0IMgajrQ9waI5t&#10;WXNSm1jj25vBYHfn4/s96zyYXkw0us6ygnSegCCure64UXCs9s8rEM4ja+wtk4IbOcg3jw9rzLS9&#10;ckFT6RsRQ9hlqKD1fsikdHVLBt3cDsSRO9nRoI9wbKQe8RrDTS9fkuRNGuw4NrQ40EdL9U95MQpO&#10;X+dyKfdJ2C0uxSTDp/2uzgelZk9h+w7CU/D/4j/3Qcf56Sv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61DsMAAADcAAAADwAAAAAAAAAAAAAAAACYAgAAZHJzL2Rv&#10;d25yZXYueG1sUEsFBgAAAAAEAAQA9QAAAIgDAAAAAA==&#10;" path="m152,20r42,20l177,80r-25,33l109,120r-50,l16,80r,l,40,,6,16,,59,,92,6r17,7l152,20xe" fillcolor="#0000ef" stroked="f">
                <v:path arrowok="t" o:connecttype="custom" o:connectlocs="152,20;194,40;177,80;152,113;109,120;59,120;16,80;16,80;0,40;0,6;16,0;59,0;92,6;109,13;152,20" o:connectangles="0,0,0,0,0,0,0,0,0,0,0,0,0,0,0"/>
                <o:lock v:ext="edit" aspectratio="t"/>
              </v:shape>
              <v:shape id="Freeform 1260" o:spid="_x0000_s1426" style="position:absolute;left:11881;top:9816;width:135;height:174;visibility:visible;mso-wrap-style:square;v-text-anchor:top" coordsize="13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MT8IA&#10;AADcAAAADwAAAGRycy9kb3ducmV2LnhtbERPTWvCQBC9F/wPywi91Y0exKauIgFLKYVimlKPQ3ZM&#10;gtnZmJ1q+u9doeBtHu9zluvBtepMfWg8G5hOElDEpbcNVwaKr+3TAlQQZIutZzLwRwHWq9HDElPr&#10;L7yjcy6ViiEcUjRQi3Sp1qGsyWGY+I44cgffO5QI+0rbHi8x3LV6liRz7bDh2FBjR1lN5TH/dQb2&#10;hcjPezhRTp/P2Tdnr4X/mBnzOB42L6CEBrmL/91vNs6fzuH2TLx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AxPwgAAANwAAAAPAAAAAAAAAAAAAAAAAJgCAABkcnMvZG93&#10;bnJldi54bWxQSwUGAAAAAAQABAD1AAAAhwMAAAAA&#10;" path="m135,l84,14r,l34,40,17,54,,87r17,40l34,160r42,7l84,174r17,-7l135,160r,-33l135,87r,-33l135,14,135,xe" fillcolor="#ffef00" stroked="f">
                <v:path arrowok="t" o:connecttype="custom" o:connectlocs="135,0;84,14;84,14;34,40;17,54;0,87;17,127;34,160;76,167;84,174;101,167;135,160;135,127;135,87;135,54;135,14;135,0" o:connectangles="0,0,0,0,0,0,0,0,0,0,0,0,0,0,0,0,0"/>
                <o:lock v:ext="edit" aspectratio="t"/>
              </v:shape>
              <v:shape id="Freeform 1261" o:spid="_x0000_s1427" style="position:absolute;left:10952;top:9097;width:219;height:120;visibility:visible;mso-wrap-style:square;v-text-anchor:top" coordsize="2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RssAA&#10;AADcAAAADwAAAGRycy9kb3ducmV2LnhtbERP24rCMBB9F/yHMIJvmlpwV6qpiK7gm2z1A8ZmeqHN&#10;pDRZrX69WVjYtzmc62y2g2nFnXpXW1awmEcgiHOray4VXC/H2QqE88gaW8uk4EkOtul4tMFE2wd/&#10;0z3zpQgh7BJUUHnfJVK6vCKDbm474sAVtjfoA+xLqXt8hHDTyjiKPqTBmkNDhR3tK8qb7McoaIos&#10;N4fD8sxfS3eK41ex45tUajoZdmsQngb/L/5zn3SYv/iE32fCBT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rRssAAAADcAAAADwAAAAAAAAAAAAAAAACYAgAAZHJzL2Rvd25y&#10;ZXYueG1sUEsFBgAAAAAEAAQA9QAAAIUDAAAAAA==&#10;" path="m203,7r16,l203,27,186,53,169,86r-9,14l110,120,67,106,34,86,25,67,,53,,7,25,,67,,93,7r17,6l160,20,177,7r26,xe" fillcolor="#0000cf" stroked="f">
                <v:path arrowok="t" o:connecttype="custom" o:connectlocs="203,7;219,7;203,27;186,53;169,86;160,100;110,120;67,106;34,86;25,67;0,53;0,7;25,0;67,0;93,7;110,13;160,20;177,7;203,7" o:connectangles="0,0,0,0,0,0,0,0,0,0,0,0,0,0,0,0,0,0,0"/>
                <o:lock v:ext="edit" aspectratio="t"/>
              </v:shape>
              <v:shape id="Freeform 1262" o:spid="_x0000_s1428" style="position:absolute;left:10605;top:10023;width:186;height:133;visibility:visible;mso-wrap-style:square;v-text-anchor:top" coordsize="18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Ctb8A&#10;AADcAAAADwAAAGRycy9kb3ducmV2LnhtbESPQavCQAyE74L/YYngTbd6EKmuohXBqz7xHLuxrXaz&#10;pbtq/ffmILxbwkxmvizXnavVi9pQeTYwGSegiHNvKy4MnP/2ozmoEJEt1p7JwIcCrFf93hJT6998&#10;pNcpFkpCOKRooIyxSbUOeUkOw9g3xKLdfOswytoW2rb4lnBX62mSzLTDiqWhxIaykvLH6ekMHLdd&#10;pp/hYvfb+ZUK5nuGu7sxw0G3WYCK1MV/8+/6YAV/IrTyjEy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sK1vwAAANwAAAAPAAAAAAAAAAAAAAAAAJgCAABkcnMvZG93bnJl&#10;di54bWxQSwUGAAAAAAQABAD1AAAAhAMAAAAA&#10;" path="m178,73r8,7l178,80r-17,33l136,133r-43,l77,113,43,100,,86,,80,,60,26,40,43,20,93,r43,13l161,40r17,33xe" fillcolor="#cfff30" stroked="f">
                <v:path arrowok="t" o:connecttype="custom" o:connectlocs="178,73;186,80;178,80;161,113;136,133;93,133;77,113;43,100;0,86;0,80;0,60;26,40;43,20;93,0;136,13;161,40;178,73" o:connectangles="0,0,0,0,0,0,0,0,0,0,0,0,0,0,0,0,0"/>
                <o:lock v:ext="edit" aspectratio="t"/>
              </v:shape>
              <v:shape id="Freeform 1263" o:spid="_x0000_s1429" style="position:absolute;left:8823;top:9177;width:211;height:126;visibility:visible;mso-wrap-style:square;v-text-anchor:top" coordsize="2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hgsYA&#10;AADcAAAADwAAAGRycy9kb3ducmV2LnhtbESPQWvCQBCF7wX/wzIFL6Vu9KA1uoooQi4WanuotzE7&#10;TdJmZ0NmNfHfdwtCbzO89755s1z3rlZXaqXybGA8SkAR595WXBj4eN8/v4CSgGyx9kwGbiSwXg0e&#10;lpha3/EbXY+hUBHCkqKBMoQm1VrykhzKyDfEUfvyrcMQ17bQtsUuwl2tJ0ky1Q4rjhdKbGhbUv5z&#10;vLhIOWVPr5+n3aEXlvl3l53zg8yMGT72mwWoQH34N9/TmY31x3P4eyZO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bhgsYAAADcAAAADwAAAAAAAAAAAAAAAACYAgAAZHJz&#10;L2Rvd25yZXYueG1sUEsFBgAAAAAEAAQA9QAAAIsDAAAAAA==&#10;" path="m26,40l68,26,102,6,118,r43,l186,6r17,34l211,46r-8,7l186,86r-25,14l127,120r-9,6l85,120,68,106,42,86,26,60,,46,26,40xe" fillcolor="#20ffdf" stroked="f">
                <v:path arrowok="t" o:connecttype="custom" o:connectlocs="26,40;68,26;102,6;118,0;161,0;186,6;203,40;211,46;203,53;186,86;161,100;127,120;118,126;85,120;68,106;42,86;26,60;0,46;26,40" o:connectangles="0,0,0,0,0,0,0,0,0,0,0,0,0,0,0,0,0,0,0"/>
                <o:lock v:ext="edit" aspectratio="t"/>
              </v:shape>
              <v:shape id="Freeform 1264" o:spid="_x0000_s1430" style="position:absolute;left:10040;top:9976;width:135;height:140;visibility:visible;mso-wrap-style:square;v-text-anchor:top" coordsize="1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IOsYA&#10;AADcAAAADwAAAGRycy9kb3ducmV2LnhtbESPQWvCQBCF70L/wzJCL6IbpdoSXUWLQntoSrXeh+yY&#10;hGZnQ3aN6b/vHAreZnhv3vtmteldrTpqQ+XZwHSSgCLOva24MPB9OoxfQIWIbLH2TAZ+KcBm/TBY&#10;YWr9jb+oO8ZCSQiHFA2UMTap1iEvyWGY+IZYtItvHUZZ20LbFm8S7mo9S5KFdlixNJTY0GtJ+c/x&#10;6gzMz5+jLE6LetF9NPvre+Z38+cnYx6H/XYJKlIf7+b/6zcr+DPBl2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IOsYAAADcAAAADwAAAAAAAAAAAAAAAACYAgAAZHJz&#10;L2Rvd25yZXYueG1sUEsFBgAAAAAEAAQA9QAAAIsDAAAAAA==&#10;" path="m25,7l76,r42,7l126,7r9,40l135,87r-17,40l118,133r-42,7l25,127r,l8,87,,47,16,7r9,xe" fillcolor="#bfff40" stroked="f">
                <v:path arrowok="t" o:connecttype="custom" o:connectlocs="25,7;76,0;118,7;126,7;135,47;135,87;118,127;118,133;76,140;25,127;25,127;8,87;0,47;16,7;25,7" o:connectangles="0,0,0,0,0,0,0,0,0,0,0,0,0,0,0"/>
                <o:lock v:ext="edit" aspectratio="t"/>
              </v:shape>
              <v:shape id="Freeform 1265" o:spid="_x0000_s1431" style="position:absolute;left:11889;top:10196;width:127;height:200;visibility:visible;mso-wrap-style:square;v-text-anchor:top" coordsize="12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PasMA&#10;AADcAAAADwAAAGRycy9kb3ducmV2LnhtbERPTWvCQBC9F/wPywje6sYcpE1dRYSWirZQbfE6ZMck&#10;mJ1Nd0dN/323UPA2j/c5s0XvWnWhEBvPBibjDBRx6W3DlYHP/fP9A6goyBZbz2TghyIs5oO7GRbW&#10;X/mDLjupVArhWKCBWqQrtI5lTQ7j2HfEiTv64FASDJW2Aa8p3LU6z7Kpdthwaqixo1VN5Wl3dgby&#10;g3w/ZuFlut0c3rfdfm3lK74ZMxr2yydQQr3cxP/uV5vm5xP4eyZd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PasMAAADcAAAADwAAAAAAAAAAAAAAAACYAgAAZHJzL2Rv&#10;d25yZXYueG1sUEsFBgAAAAAEAAQA9QAAAIgDAAAAAA==&#10;" path="m127,100r-8,-7l93,53,76,47,43,20,26,,9,20r,33l9,93r17,34l,167r26,33l76,180r26,-13l127,147r,-20l127,100xe" fillcolor="#ffaf00" stroked="f">
                <v:path arrowok="t" o:connecttype="custom" o:connectlocs="127,100;119,93;93,53;76,47;43,20;26,0;9,20;9,53;9,93;26,127;0,167;26,200;76,180;102,167;127,147;127,127;127,100" o:connectangles="0,0,0,0,0,0,0,0,0,0,0,0,0,0,0,0,0"/>
                <o:lock v:ext="edit" aspectratio="t"/>
              </v:shape>
              <v:shape id="Freeform 1266" o:spid="_x0000_s1432" style="position:absolute;left:8671;top:9217;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Cl8QA&#10;AADcAAAADwAAAGRycy9kb3ducmV2LnhtbERPS2vCQBC+C/6HZQpepG5MQUqaNai0pfQi2io9Dtlp&#10;HmZnQ3aN6b/vCoK3+fiek2aDaURPnassK5jPIhDEudUVFwq+v94en0E4j6yxsUwK/shBthyPUky0&#10;vfCO+r0vRAhhl6CC0vs2kdLlJRl0M9sSB+7XdgZ9gF0hdYeXEG4aGUfRQhqsODSU2NKmpPy0PxsF&#10;x+1T0dbr6WdzGFY/r/XGxL17V2ryMKxeQHga/F18c3/oMD+O4fpMu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wpfEAAAA3AAAAA8AAAAAAAAAAAAAAAAAmAIAAGRycy9k&#10;b3ducmV2LnhtbFBLBQYAAAAABAAEAPUAAACJAwAAAAA=&#10;" path="m42,l85,r8,6l110,46r25,20l152,80r-17,6l101,120,85,133,42,126,25,120,,80,,46,9,6,42,xe" fillcolor="#20ffdf" stroked="f">
                <v:path arrowok="t" o:connecttype="custom" o:connectlocs="42,0;85,0;93,6;110,46;135,66;152,80;135,86;101,120;85,133;42,126;25,120;0,80;0,46;9,6;42,0" o:connectangles="0,0,0,0,0,0,0,0,0,0,0,0,0,0,0"/>
                <o:lock v:ext="edit" aspectratio="t"/>
              </v:shape>
              <v:shape id="Freeform 1267" o:spid="_x0000_s1433" style="position:absolute;left:9668;top:10789;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pzcQA&#10;AADcAAAADwAAAGRycy9kb3ducmV2LnhtbERPS2vCQBC+F/wPywje6saIoqmrSKHSQy34OLS3aXZM&#10;gtnZsLuNsb/eLQje5uN7zmLVmVq05HxlWcFomIAgzq2uuFBwPLw9z0D4gKyxtkwKruRhtew9LTDT&#10;9sI7avehEDGEfYYKyhCaTEqfl2TQD21DHLmTdQZDhK6Q2uElhptapkkylQYrjg0lNvRaUn7e/xoF&#10;DX2nOP45VJ+t+/j6mxznm8l1q9Sg361fQATqwkN8d7/rOD8dw/8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Kc3EAAAA3AAAAA8AAAAAAAAAAAAAAAAAmAIAAGRycy9k&#10;b3ducmV2LnhtbFBLBQYAAAAABAAEAPUAAACJAwAAAAA=&#10;" path="m34,l8,33,,67r8,40l34,120r42,7l118,133r34,-26l118,73r,-6l101,33,76,7,34,xe" fillcolor="#ff2000" stroked="f">
                <v:path arrowok="t" o:connecttype="custom" o:connectlocs="34,0;8,33;0,67;8,107;34,120;76,127;118,133;152,107;118,73;118,67;101,33;76,7;34,0" o:connectangles="0,0,0,0,0,0,0,0,0,0,0,0,0"/>
                <o:lock v:ext="edit" aspectratio="t"/>
              </v:shape>
              <v:shape id="Freeform 1268" o:spid="_x0000_s1434" style="position:absolute;left:10310;top:10176;width:169;height:127;visibility:visible;mso-wrap-style:square;v-text-anchor:top" coordsize="16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PsIA&#10;AADcAAAADwAAAGRycy9kb3ducmV2LnhtbERP32vCMBB+H/g/hBP2NhNFxqhG0bGxgU/T4vPRnGlr&#10;c+marK3/vRkM9nYf389bb0fXiJ66UHnWMJ8pEMSFNxVbDfnp/ekFRIjIBhvPpOFGAbabycMaM+MH&#10;/qL+GK1IIRwy1FDG2GZShqIkh2HmW+LEXXznMCbYWWk6HFK4a+RCqWfpsOLUUGJLryUV1+OP09AP&#10;uW3kt63r88fbUu3UYX+uD1o/TsfdCkSkMf6L/9yfJs1fLOH3mXS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V0+wgAAANwAAAAPAAAAAAAAAAAAAAAAAJgCAABkcnMvZG93&#10;bnJldi54bWxQSwUGAAAAAAQABAD1AAAAhwMAAAAA&#10;" path="m160,27r9,13l160,47,143,73r-25,34l76,107r-9,6l25,127,,113,17,73,,40,25,13r51,l118,r42,27xe" fillcolor="#cfff30" stroked="f">
                <v:path arrowok="t" o:connecttype="custom" o:connectlocs="160,27;169,40;160,47;143,73;118,107;76,107;67,113;25,127;0,113;17,73;0,40;25,13;76,13;118,0;160,27" o:connectangles="0,0,0,0,0,0,0,0,0,0,0,0,0,0,0"/>
                <o:lock v:ext="edit" aspectratio="t"/>
              </v:shape>
              <v:shape id="Freeform 1269" o:spid="_x0000_s1435" style="position:absolute;left:11923;top:9377;width:93;height:240;visibility:visible;mso-wrap-style:square;v-text-anchor:top" coordsize="9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g38IA&#10;AADcAAAADwAAAGRycy9kb3ducmV2LnhtbERPS2sCMRC+F/wPYQRvNavSIqtRVGjxJm7rwduwGffh&#10;ZrImUdd/3whCb/PxPWe+7EwjbuR8ZVnBaJiAIM6trrhQ8Pvz9T4F4QOyxsYyKXiQh+Wi9zbHVNs7&#10;7+mWhULEEPYpKihDaFMpfV6SQT+0LXHkTtYZDBG6QmqH9xhuGjlOkk9psOLYUGJLm5Lyc3Y1Ctz6&#10;4k/19Wh23/WhftSTLB/tN0oN+t1qBiJQF/7FL/dWx/njD3g+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uDfwgAAANwAAAAPAAAAAAAAAAAAAAAAAJgCAABkcnMvZG93&#10;bnJldi54bWxQSwUGAAAAAAQABAD1AAAAhwMAAAAA&#10;" path="m93,l42,r,l42,33,17,73,,106r34,40l42,180r17,6l51,226r42,14l93,226r,-40l93,146r,-40l93,73r,-40l93,r,xe" fillcolor="#9fff60" stroked="f">
                <v:path arrowok="t" o:connecttype="custom" o:connectlocs="93,0;42,0;42,0;42,33;17,73;0,106;34,146;42,180;59,186;51,226;93,240;93,226;93,186;93,146;93,106;93,73;93,33;93,0;93,0" o:connectangles="0,0,0,0,0,0,0,0,0,0,0,0,0,0,0,0,0,0,0"/>
                <o:lock v:ext="edit" aspectratio="t"/>
              </v:shape>
              <v:shape id="Freeform 1270" o:spid="_x0000_s1436" style="position:absolute;left:11121;top:10876;width:152;height:119;visibility:visible;mso-wrap-style:square;v-text-anchor:top" coordsize="15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6vb8A&#10;AADcAAAADwAAAGRycy9kb3ducmV2LnhtbERPS4vCMBC+L/gfwgje1lTFsnSNsgqiVx8Hj0MztmWb&#10;SUliW/31RhC8zcf3nMWqN7VoyfnKsoLJOAFBnFtdcaHgfNp+/4DwAVljbZkU3MnDajn4WmCmbccH&#10;ao+hEDGEfYYKyhCaTEqfl2TQj21DHLmrdQZDhK6Q2mEXw00tp0mSSoMVx4YSG9qUlP8fb0ZBl/Bu&#10;Ztrd4+w6nF8vj/Xcp2ulRsP+7xdEoD58xG/3Xsf50xR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Xq9vwAAANwAAAAPAAAAAAAAAAAAAAAAAJgCAABkcnMvZG93bnJl&#10;di54bWxQSwUGAAAAAAQABAD1AAAAhAMAAAAA&#10;" path="m126,20l76,,34,,,20,8,66r17,34l34,100r42,19l126,119r26,-19l143,66,126,20r,xe" fillcolor="#8f0000" stroked="f">
                <v:path arrowok="t" o:connecttype="custom" o:connectlocs="126,20;76,0;34,0;0,20;8,66;25,100;34,100;76,119;126,119;152,100;143,66;126,20;126,20" o:connectangles="0,0,0,0,0,0,0,0,0,0,0,0,0"/>
                <o:lock v:ext="edit" aspectratio="t"/>
              </v:shape>
              <v:shape id="Freeform 1271" o:spid="_x0000_s1437" style="position:absolute;left:10453;top:10822;width:127;height:12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yVsIA&#10;AADcAAAADwAAAGRycy9kb3ducmV2LnhtbERPzWrCQBC+F3yHZYTe6sYcrERXEUHaUG1p9AHG7JgE&#10;s7NLdtX49l1B6G0+vt+ZL3vTiit1vrGsYDxKQBCXVjdcKTjsN29TED4ga2wtk4I7eVguBi9zzLS9&#10;8S9di1CJGMI+QwV1CC6T0pc1GfQj64gjd7KdwRBhV0nd4S2Gm1amSTKRBhuODTU6WtdUnouLUVBM&#10;T9ujc/ojzbdf993PLrffq1yp12G/moEI1Id/8dP9qeP89B0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nJWwgAAANwAAAAPAAAAAAAAAAAAAAAAAJgCAABkcnMvZG93&#10;bnJldi54bWxQSwUGAAAAAAQABAD1AAAAhwMAAAAA&#10;" path="m110,l68,,51,,17,20,,34,,74,17,94r51,20l85,120r25,7l127,120r,-46l127,34,119,r-9,xe" fillcolor="#af0000" stroked="f">
                <v:path arrowok="t" o:connecttype="custom" o:connectlocs="110,0;68,0;51,0;17,20;0,34;0,74;17,94;68,114;85,120;110,127;127,120;127,74;127,34;119,0;110,0" o:connectangles="0,0,0,0,0,0,0,0,0,0,0,0,0,0,0"/>
                <o:lock v:ext="edit" aspectratio="t"/>
              </v:shape>
              <v:shape id="Freeform 1272" o:spid="_x0000_s1438" style="position:absolute;left:11889;top:9823;width:127;height:140;visibility:visible;mso-wrap-style:square;v-text-anchor:top" coordsize="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zvcYA&#10;AADcAAAADwAAAGRycy9kb3ducmV2LnhtbESPQWvCQBCF74L/YRmhF9FNPRRJXaUItqH0oNHex+w0&#10;CWZnQ3Ybk/76zqHQ2wzvzXvfbHaDa1RPXag9G3hcJqCIC29rLg1czofFGlSIyBYbz2RgpAC77XSy&#10;wdT6O5+oz2OpJIRDigaqGNtU61BU5DAsfUss2pfvHEZZu1LbDu8S7hq9SpIn7bBmaaiwpX1FxS3/&#10;dgaOt/H1x36+zT+uOsvGscdj2bwb8zAbXp5BRRriv/nvOrOCvxJ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kzvcYAAADcAAAADwAAAAAAAAAAAAAAAACYAgAAZHJz&#10;L2Rvd25yZXYueG1sUEsFBgAAAAAEAAQA9QAAAIsDAAAAAA==&#10;" path="m127,l93,7,76,7,26,40r-9,7l,80r26,40l26,127r50,13l127,120r,l127,80r,-33l127,7r,-7xe" fillcolor="#ffdf00" stroked="f">
                <v:path arrowok="t" o:connecttype="custom" o:connectlocs="127,0;93,7;76,7;26,40;17,47;0,80;26,120;26,127;76,140;127,120;127,120;127,80;127,47;127,7;127,0" o:connectangles="0,0,0,0,0,0,0,0,0,0,0,0,0,0,0"/>
                <o:lock v:ext="edit" aspectratio="t"/>
              </v:shape>
              <v:shape id="Freeform 1273" o:spid="_x0000_s1439" style="position:absolute;left:11856;top:10782;width:126;height:200;visibility:visible;mso-wrap-style:square;v-text-anchor:top" coordsize="12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URsIA&#10;AADcAAAADwAAAGRycy9kb3ducmV2LnhtbERPTWvCQBC9F/oflin0VjemIDW6igSFXgQ10l6H7JgN&#10;yc6G7Brjv+8KQm/zeJ+zXI+2FQP1vnasYDpJQBCXTtdcKTgXu48vED4ga2wdk4I7eVivXl+WmGl3&#10;4yMNp1CJGMI+QwUmhC6T0peGLPqJ64gjd3G9xRBhX0nd4y2G21amSTKTFmuODQY7yg2VzelqFaRm&#10;d8+b4vdz2ww/+7zN9eFQ7JV6fxs3CxCBxvAvfrq/dZyfzuHx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1RGwgAAANwAAAAPAAAAAAAAAAAAAAAAAJgCAABkcnMvZG93&#10;bnJldi54bWxQSwUGAAAAAAQABAD1AAAAhwMAAAAA&#10;" path="m109,100l76,74,84,40,59,14,33,,17,r,l,40,17,74r,40l17,120r42,7l84,160r25,34l109,200r9,-6l126,160r,-46l109,100xe" fillcolor="#ff1000" stroked="f">
                <v:path arrowok="t" o:connecttype="custom" o:connectlocs="109,100;76,74;84,40;59,14;33,0;17,0;17,0;0,40;17,74;17,114;17,120;59,127;84,160;109,194;109,200;118,194;126,160;126,114;109,100" o:connectangles="0,0,0,0,0,0,0,0,0,0,0,0,0,0,0,0,0,0,0"/>
                <o:lock v:ext="edit" aspectratio="t"/>
              </v:shape>
              <v:shape id="Freeform 1274" o:spid="_x0000_s1440" style="position:absolute;left:10969;top:9856;width:177;height:94;visibility:visible;mso-wrap-style:square;v-text-anchor:top" coordsize="1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gsMQA&#10;AADcAAAADwAAAGRycy9kb3ducmV2LnhtbESPzWrDMBCE74W+g9hCb43ctITgRAmhUBJyKfl5gEXa&#10;Wm6slbHU2H777CGQ2y4zO/Ptcj2ERl2pS3VkA++TAhSxja7mysD59P02B5UyssMmMhkYKcF69fy0&#10;xNLFng90PeZKSQinEg34nNtS62Q9BUyT2BKL9hu7gFnWrtKuw17CQ6OnRTHTAWuWBo8tfXmyl+N/&#10;MHAK5AY/n+56/bPd/rEdP/d2NOb1ZdgsQGUa8sN8v945wf8QfHlGJt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oLDEAAAA3AAAAA8AAAAAAAAAAAAAAAAAmAIAAGRycy9k&#10;b3ducmV2LnhtbFBLBQYAAAAABAAEAPUAAACJAwAAAAA=&#10;" path="m143,7r34,7l152,47r-9,20l101,87r-8,7l50,94,42,87,8,60,,47,8,40,50,20r9,-6l93,r50,7xe" fillcolor="#cfff30" stroked="f">
                <v:path arrowok="t" o:connecttype="custom" o:connectlocs="143,7;177,14;152,47;143,67;101,87;93,94;50,94;42,87;8,60;0,47;8,40;50,20;59,14;93,0;143,7" o:connectangles="0,0,0,0,0,0,0,0,0,0,0,0,0,0,0"/>
                <o:lock v:ext="edit" aspectratio="t"/>
              </v:shape>
              <v:shape id="Freeform 1275" o:spid="_x0000_s1441" style="position:absolute;left:10715;top:9057;width:152;height:120;visibility:visible;mso-wrap-style:square;v-text-anchor:top" coordsize="1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RUcMA&#10;AADcAAAADwAAAGRycy9kb3ducmV2LnhtbERPy0rFMBDdC/5DGMGdTavgo9603KsUxY1Y9YK7oRn7&#10;sJmUJLbVrzeC4G4O5zmbcjWjmMn53rKCLElBEDdW99wqeHmuTi5B+ICscbRMCr7IQ1kcHmww13bh&#10;J5rr0IoYwj5HBV0IUy6lbzoy6BM7EUfu3TqDIULXSu1wieFmlKdpei4N9hwbOpzopqPmo/40CqrX&#10;7M3N/m5/u3MXj+3DMGRX+2+ljo/W7TWIQGv4F/+573Wcf5bB7zPx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RUcMAAADcAAAADwAAAAAAAAAAAAAAAACYAgAAZHJzL2Rv&#10;d25yZXYueG1sUEsFBgAAAAAEAAQA9QAAAIgDAAAAAA==&#10;" path="m119,7r16,l152,47,119,67,102,93,68,107,26,120,,93,9,47,26,40,51,7,68,r51,7xe" fillcolor="#0000df" stroked="f">
                <v:path arrowok="t" o:connecttype="custom" o:connectlocs="119,7;135,7;152,47;119,67;102,93;68,107;26,120;0,93;9,47;26,40;51,7;68,0;119,7" o:connectangles="0,0,0,0,0,0,0,0,0,0,0,0,0"/>
                <o:lock v:ext="edit" aspectratio="t"/>
              </v:shape>
              <v:shape id="Freeform 1276" o:spid="_x0000_s1442" style="position:absolute;left:11526;top:10882;width:152;height:140;visibility:visible;mso-wrap-style:square;v-text-anchor:top" coordsize="15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FAsQA&#10;AADcAAAADwAAAGRycy9kb3ducmV2LnhtbERPS2sCMRC+F/ofwgi9FM3WliqrUUpLQfcgdH1dh83s&#10;g24mS5Lq6q83hUJv8/E9Z77sTStO5HxjWcHTKAFBXFjdcKVgt/0cTkH4gKyxtUwKLuRhubi/m2Oq&#10;7Zm/6JSHSsQQ9ikqqEPoUil9UZNBP7IdceRK6wyGCF0ltcNzDDetHCfJqzTYcGyosaP3morv/Mco&#10;+Jjo4zVflesXV/abw2OWZ/usUeph0L/NQATqw7/4z73Scf7zGH6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BQLEAAAA3AAAAA8AAAAAAAAAAAAAAAAAmAIAAGRycy9k&#10;b3ducmV2LnhtbFBLBQYAAAAABAAEAPUAAACJAwAAAAA=&#10;" path="m118,20r,-6l76,,59,14,51,60,34,80,,94r34,l76,100r34,33l118,140r9,-7l144,94r8,-34l118,20xe" fillcolor="maroon" stroked="f">
                <v:path arrowok="t" o:connecttype="custom" o:connectlocs="118,20;118,14;76,0;59,14;51,60;34,80;0,94;34,94;76,100;110,133;118,140;127,133;144,94;152,60;118,20" o:connectangles="0,0,0,0,0,0,0,0,0,0,0,0,0,0,0"/>
                <o:lock v:ext="edit" aspectratio="t"/>
              </v:shape>
              <v:shape id="Freeform 1277" o:spid="_x0000_s1443" style="position:absolute;left:11746;top:9037;width:152;height:100;visibility:visible;mso-wrap-style:square;v-text-anchor:top" coordsize="1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A&#10;AADcAAAADwAAAGRycy9kb3ducmV2LnhtbERPPWvDMBDdA/0P4grdErk1hOJECaVQCJgOcbpkO6yL&#10;JGqdjKTG7r+vCoFs93ift93PfhBXiskFVvC8qkAQ90E7Ngq+Th/LVxApI2scApOCX0qw3z0sttjo&#10;MPGRrl02ooRwalCBzXlspEy9JY9pFUbiwl1C9JgLjEbqiFMJ94N8qaq19Oi4NFgc6d1S/939eAUO&#10;T2SjNDi17flSt647mM9OqafH+W0DItOc7+Kb+6DL/LqG/2fKB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DsAAAADcAAAADwAAAAAAAAAAAAAAAACYAgAAZHJzL2Rvd25y&#10;ZXYueG1sUEsFBgAAAAAEAAQA9QAAAIUDAAAAAA==&#10;" path="m127,20r25,7l135,67r-8,13l84,100,34,87,8,67,,27,34,,84,13r43,7xe" fillcolor="#0000df" stroked="f">
                <v:path arrowok="t" o:connecttype="custom" o:connectlocs="127,20;152,27;135,67;127,80;84,100;34,87;8,67;0,27;34,0;84,13;127,20" o:connectangles="0,0,0,0,0,0,0,0,0,0,0"/>
                <o:lock v:ext="edit" aspectratio="t"/>
              </v:shape>
              <v:shape id="Freeform 1278" o:spid="_x0000_s1444" style="position:absolute;left:10969;top:9104;width:143;height:99;visibility:visible;mso-wrap-style:square;v-text-anchor:top" coordsize="1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8XL8A&#10;AADcAAAADwAAAGRycy9kb3ducmV2LnhtbERPy6rCMBDdC/5DGMGdptcXUo2ignA3LtR+wNiMbbnN&#10;pCSx1r83FwR3czjPWW87U4uWnK8sK/gZJyCIc6srLhRk1+NoCcIHZI21ZVLwIg/bTb+3xlTbJ5+p&#10;vYRCxBD2KSooQ2hSKX1ekkE/tg1x5O7WGQwRukJqh88Ybmo5SZKFNFhxbCixoUNJ+d/lYRQ42bWm&#10;fhzPp1c2573Z3296JpUaDrrdCkSgLnzFH/evjvOnM/h/Jl4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zxcvwAAANwAAAAPAAAAAAAAAAAAAAAAAJgCAABkcnMvZG93bnJl&#10;di54bWxQSwUGAAAAAAQABAD1AAAAhAMAAAAA&#10;" path="m143,40r,6l143,60r-8,19l93,99,50,93,25,79,8,53,,46,8,6,8,,50,r9,l93,20r50,20xe" fillcolor="#0000bf" stroked="f">
                <v:path arrowok="t" o:connecttype="custom" o:connectlocs="143,40;143,46;143,60;135,79;93,99;50,93;25,79;8,53;0,46;8,6;8,0;50,0;59,0;93,20;143,40" o:connectangles="0,0,0,0,0,0,0,0,0,0,0,0,0,0,0"/>
                <o:lock v:ext="edit" aspectratio="t"/>
              </v:shape>
              <v:shape id="Freeform 1279" o:spid="_x0000_s1445" style="position:absolute;left:11281;top:10176;width:161;height:107;visibility:visible;mso-wrap-style:square;v-text-anchor:top" coordsize="1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IsEA&#10;AADcAAAADwAAAGRycy9kb3ducmV2LnhtbERP22rCQBB9F/yHZYS+6aaWlJK6ShEUC5LStH0fstMk&#10;NDsbdtdc/r4rCL7N4VxnsxtNK3pyvrGs4HGVgCAurW64UvD9dVi+gPABWWNrmRRM5GG3nc82mGk7&#10;8Cf1RahEDGGfoYI6hC6T0pc1GfQr2xFH7tc6gyFCV0ntcIjhppXrJHmWBhuODTV2tK+p/CsuRsFP&#10;7li/H+WUS/o4X9LCtON0VOphMb69ggg0hrv45j7pOP8phe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5jiLBAAAA3AAAAA8AAAAAAAAAAAAAAAAAmAIAAGRycy9kb3du&#10;cmV2LnhtbFBLBQYAAAAABAAEAPUAAACGAwAAAAA=&#10;" path="m144,27r17,13l161,73,144,87r-42,20l51,73r,-6l9,47,,40,9,27,51,20,102,r,l102,r42,27xe" fillcolor="#efff10" stroked="f">
                <v:path arrowok="t" o:connecttype="custom" o:connectlocs="144,27;161,40;161,73;144,87;102,107;51,73;51,67;9,47;0,40;9,27;51,20;102,0;102,0;102,0;144,27" o:connectangles="0,0,0,0,0,0,0,0,0,0,0,0,0,0,0"/>
                <o:lock v:ext="edit" aspectratio="t"/>
              </v:shape>
              <v:shape id="Freeform 1280" o:spid="_x0000_s1446" style="position:absolute;left:10758;top:10856;width:245;height:93;visibility:visible;mso-wrap-style:square;v-text-anchor:top" coordsize="2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Yr8IA&#10;AADcAAAADwAAAGRycy9kb3ducmV2LnhtbERP32vCMBB+H+x/CDfwZWiqg6KdUUQUZCCiG3s+mrMp&#10;NpfSRFv9640g+HYf38+bzjtbiQs1vnSsYDhIQBDnTpdcKPj7XffHIHxA1lg5JgVX8jCfvb9NMdOu&#10;5T1dDqEQMYR9hgpMCHUmpc8NWfQDVxNH7ugaiyHCppC6wTaG20qOkiSVFkuODQZrWhrKT4ezVSD/&#10;d5vtPtGft1YOV+dJ+WPqbapU76NbfIMI1IWX+One6Dj/K4X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xivwgAAANwAAAAPAAAAAAAAAAAAAAAAAJgCAABkcnMvZG93&#10;bnJldi54bWxQSwUGAAAAAAQABAD1AAAAhwMAAAAA&#10;" path="m219,33l168,26,126,r-8,l109,,76,26r-51,l,40,25,60,76,46r42,7l168,60r9,26l219,93r26,-7l228,40r-9,-7xe" fillcolor="#cf0000" stroked="f">
                <v:path arrowok="t" o:connecttype="custom" o:connectlocs="219,33;168,26;126,0;118,0;109,0;76,26;25,26;0,40;25,60;76,46;118,53;168,60;177,86;219,93;245,86;228,40;219,33" o:connectangles="0,0,0,0,0,0,0,0,0,0,0,0,0,0,0,0,0"/>
                <o:lock v:ext="edit" aspectratio="t"/>
              </v:shape>
              <v:shape id="Freeform 1281" o:spid="_x0000_s1447" style="position:absolute;left:11847;top:10423;width:118;height:119;visibility:visible;mso-wrap-style:square;v-text-anchor:top" coordsize="11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xesMA&#10;AADcAAAADwAAAGRycy9kb3ducmV2LnhtbERPzWoCMRC+F3yHMEJvNVsFLatRRBHsoYfVPsCQjJu1&#10;m8m6ibvbPn0jFHqbj+93VpvB1aKjNlSeFbxOMhDE2puKSwWf58PLG4gQkQ3WnknBNwXYrEdPK8yN&#10;77mg7hRLkUI45KjAxtjkUgZtyWGY+IY4cRffOowJtqU0LfYp3NVymmVz6bDi1GCxoZ0l/XW6OwW+&#10;OOrtLZy17T8W3XVf/RS796tSz+NhuwQRaYj/4j/30aT5swU8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kxesMAAADcAAAADwAAAAAAAAAAAAAAAACYAgAAZHJzL2Rv&#10;d25yZXYueG1sUEsFBgAAAAAEAAQA9QAAAIgDAAAAAA==&#10;" path="m68,l26,,17,13,,60r9,40l26,100r42,19l93,100,118,60,76,13,68,xe" fillcolor="#ffaf00" stroked="f">
                <v:path arrowok="t" o:connecttype="custom" o:connectlocs="68,0;26,0;17,13;0,60;9,100;26,100;68,119;93,100;118,60;76,13;68,0" o:connectangles="0,0,0,0,0,0,0,0,0,0,0"/>
                <o:lock v:ext="edit" aspectratio="t"/>
              </v:shape>
              <v:shape id="Freeform 1282" o:spid="_x0000_s1448" style="position:absolute;left:10859;top:10076;width:101;height:160;visibility:visible;mso-wrap-style:square;v-text-anchor:top" coordsize="1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fisYA&#10;AADcAAAADwAAAGRycy9kb3ducmV2LnhtbESPT2vCQBDF7wW/wzJCb7qppSLRVaTFYj1U/HfobchO&#10;k9DsbNjdaPrtnUOhtxnem/d+s1j1rlFXCrH2bOBpnIEiLrytuTRwPm1GM1AxIVtsPJOBX4qwWg4e&#10;Fphbf+MDXY+pVBLCMUcDVUptrnUsKnIYx74lFu3bB4dJ1lBqG/Am4a7Rkyybaoc1S0OFLb1WVPwc&#10;O2eg2zWXcr/F4N8/qaO3r/aw/ngx5nHYr+egEvXp3/x3vbWC/yy0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8fisYAAADcAAAADwAAAAAAAAAAAAAAAACYAgAAZHJz&#10;L2Rvd25yZXYueG1sUEsFBgAAAAAEAAQA9QAAAIsDAAAAAA==&#10;" path="m67,l17,,8,27,,60r8,40l,140r17,20l34,140r8,-40l67,87,93,60r8,-33l67,xe" fillcolor="#ffef00" stroked="f">
                <v:path arrowok="t" o:connecttype="custom" o:connectlocs="67,0;17,0;8,27;0,60;8,100;0,140;17,160;34,140;42,100;67,87;93,60;101,27;67,0" o:connectangles="0,0,0,0,0,0,0,0,0,0,0,0,0"/>
                <o:lock v:ext="edit" aspectratio="t"/>
              </v:shape>
              <v:shape id="Freeform 1283" o:spid="_x0000_s1449" style="position:absolute;left:11898;top:9830;width:118;height:113;visibility:visible;mso-wrap-style:square;v-text-anchor:top" coordsize="1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WcIA&#10;AADcAAAADwAAAGRycy9kb3ducmV2LnhtbERPTWvCQBC9C/0PyxR6000tiE3dBFEEixeNOfQ4ZKfZ&#10;YHY23d1q+u+7QqG3ebzPWZWj7cWVfOgcK3ieZSCIG6c7bhXU5910CSJEZI29Y1LwQwHK4mGywly7&#10;G5/oWsVWpBAOOSowMQ65lKExZDHM3ECcuE/nLcYEfSu1x1sKt72cZ9lCWuw4NRgcaGOouVTfVsHw&#10;MT/WGxMP2lnj37df+74enVJPj+P6DUSkMf6L/9x7nea/vML9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l1ZwgAAANwAAAAPAAAAAAAAAAAAAAAAAJgCAABkcnMvZG93&#10;bnJldi54bWxQSwUGAAAAAAQABAD1AAAAhwMAAAAA&#10;" path="m118,l67,6,17,40r,l,73r17,33l67,113r51,-7l118,73r,-33l118,xe" fillcolor="#ffbf00" stroked="f">
                <v:path arrowok="t" o:connecttype="custom" o:connectlocs="118,0;67,6;17,40;17,40;0,73;17,106;67,113;118,106;118,73;118,40;118,0" o:connectangles="0,0,0,0,0,0,0,0,0,0,0"/>
                <o:lock v:ext="edit" aspectratio="t"/>
              </v:shape>
              <v:shape id="Freeform 1284" o:spid="_x0000_s1450" style="position:absolute;left:9913;top:10802;width:177;height:134;visibility:visible;mso-wrap-style:square;v-text-anchor:top" coordsize="1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QTcYA&#10;AADcAAAADwAAAGRycy9kb3ducmV2LnhtbESPT0sDMRDF70K/QxjBm80qxT/bpqVKCwoe2tVDj8Nm&#10;ugndTJYktuu3dw6Ctxnem/d+s1iNoVdnStlHNnA3rUARt9F67gx8fW5vn0Dlgmyxj0wGfijDajm5&#10;WmBt44X3dG5KpySEc40GXClDrXVuHQXM0zgQi3aMKWCRNXXaJrxIeOj1fVU96ICepcHhQK+O2lPz&#10;HQy8HLzfPA6HPW/fP8ZT43aJn3fG3FyP6zmoQmP5N/9dv1nBn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QTcYAAADcAAAADwAAAAAAAAAAAAAAAACYAgAAZHJz&#10;L2Rvd25yZXYueG1sUEsFBgAAAAAEAAQA9QAAAIsDAAAAAA==&#10;" path="m17,l,20,8,54r9,6l67,80,84,94r26,20l152,134,177,94,152,60r-9,-6l110,40r-43,l34,20,17,xe" fillcolor="#ff1000" stroked="f">
                <v:path arrowok="t" o:connecttype="custom" o:connectlocs="17,0;0,20;8,54;17,60;67,80;84,94;110,114;152,134;177,94;152,60;143,54;110,40;67,40;34,20;17,0" o:connectangles="0,0,0,0,0,0,0,0,0,0,0,0,0,0,0"/>
                <o:lock v:ext="edit" aspectratio="t"/>
              </v:shape>
              <v:shape id="Freeform 1285" o:spid="_x0000_s1451" style="position:absolute;left:9617;top:9810;width:127;height:106;visibility:visible;mso-wrap-style:square;v-text-anchor:top" coordsize="12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Av8MA&#10;AADcAAAADwAAAGRycy9kb3ducmV2LnhtbERPS2sCMRC+C/6HMAVvmvWByNYoRdEWD2q10B6HzTS7&#10;uJksm+iu/74pCN7m43vOfNnaUtyo9oVjBcNBAoI4c7pgo+DrvOnPQPiArLF0TAru5GG56HbmmGrX&#10;8CfdTsGIGMI+RQV5CFUqpc9ysugHriKO3K+rLYYIayN1jU0Mt6UcJclUWiw4NuRY0Sqn7HK6WgXj&#10;zW69/fk2pno/zw7Hw0rumr1UqvfSvr2CCNSGp/jh/tBx/mQI/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Av8MAAADcAAAADwAAAAAAAAAAAAAAAACYAgAAZHJzL2Rv&#10;d25yZXYueG1sUEsFBgAAAAAEAAQA9QAAAIgDAAAAAA==&#10;" path="m42,6l9,20,,60,42,93r,13l76,93r9,l110,60,127,20,85,,42,6xe" fillcolor="yellow" stroked="f">
                <v:path arrowok="t" o:connecttype="custom" o:connectlocs="42,6;9,20;0,60;42,93;42,106;76,93;85,93;110,60;127,20;85,0;42,6" o:connectangles="0,0,0,0,0,0,0,0,0,0,0"/>
                <o:lock v:ext="edit" aspectratio="t"/>
              </v:shape>
              <v:shape id="Freeform 1286" o:spid="_x0000_s1452" style="position:absolute;left:11932;top:9417;width:84;height:166;visibility:visible;mso-wrap-style:square;v-text-anchor:top" coordsize="8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nacMA&#10;AADcAAAADwAAAGRycy9kb3ducmV2LnhtbERPS2vCQBC+C/6HZQq9SN0YipTUVYrYoniqafE6ZMds&#10;aHY2ZLd5+Ou7QsHbfHzPWW0GW4uOWl85VrCYJyCIC6crLhV85e9PLyB8QNZYOyYFI3nYrKeTFWba&#10;9fxJ3SmUIoawz1CBCaHJpPSFIYt+7hriyF1cazFE2JZSt9jHcFvLNEmW0mLFscFgQ1tDxc/p1yo4&#10;f8ySw9Xm+nu2K2rTHM/j4cJKPT4Mb68gAg3hLv5373Wc/5zC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nacMAAADcAAAADwAAAAAAAAAAAAAAAACYAgAAZHJzL2Rv&#10;d25yZXYueG1sUEsFBgAAAAAEAAQA9QAAAIgDAAAAAA==&#10;" path="m84,l33,,25,33,,66r33,40l33,120r34,26l84,166r,-20l84,106r,-40l84,33,84,xe" fillcolor="#afff50" stroked="f">
                <v:path arrowok="t" o:connecttype="custom" o:connectlocs="84,0;33,0;25,33;0,66;33,106;33,120;67,146;84,166;84,146;84,106;84,66;84,33;84,0" o:connectangles="0,0,0,0,0,0,0,0,0,0,0,0,0"/>
                <o:lock v:ext="edit" aspectratio="t"/>
              </v:shape>
              <v:shape id="Freeform 1287" o:spid="_x0000_s1453" style="position:absolute;left:10960;top:10656;width:135;height:106;visibility:visible;mso-wrap-style:square;v-text-anchor:top" coordsize="13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kkMIA&#10;AADcAAAADwAAAGRycy9kb3ducmV2LnhtbERPTYvCMBC9C/sfwizsbU1XRaVrlCKIogexinocmrEt&#10;NpPSZLX+eyMseJvH+5zJrDWVuFHjSssKfroRCOLM6pJzBYf94nsMwnlkjZVlUvAgB7PpR2eCsbZ3&#10;3tEt9bkIIexiVFB4X8dSuqwgg65ra+LAXWxj0AfY5FI3eA/hppK9KBpKgyWHhgJrmheUXdM/oyBz&#10;iVmOekm+4PXmPF4dL6frcqvU12eb/ILw1Pq3+N+90mH+oA+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SQwgAAANwAAAAPAAAAAAAAAAAAAAAAAJgCAABkcnMvZG93&#10;bnJldi54bWxQSwUGAAAAAAQABAD1AAAAhwMAAAAA&#10;" path="m102,l59,6,34,13,17,40,,53,,86r17,20l34,86,59,73,76,53,102,40,135,13,102,xe" fillcolor="#ff2000" stroked="f">
                <v:path arrowok="t" o:connecttype="custom" o:connectlocs="102,0;59,6;34,13;17,40;0,53;0,86;17,106;34,86;59,73;76,53;102,40;135,13;102,0" o:connectangles="0,0,0,0,0,0,0,0,0,0,0,0,0"/>
                <o:lock v:ext="edit" aspectratio="t"/>
              </v:shape>
              <v:shape id="Freeform 1288" o:spid="_x0000_s1454" style="position:absolute;left:9262;top:10356;width:93;height:100;visibility:visible;mso-wrap-style:square;v-text-anchor:top" coordsize="9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utr8A&#10;AADcAAAADwAAAGRycy9kb3ducmV2LnhtbERPzYrCMBC+L/gOYQRva6oW0WoUXRAWPOnuAwzN2Bab&#10;SW1mbX17syB4m4/vd9bb3tXqTm2oPBuYjBNQxLm3FRcGfn8OnwtQQZAt1p7JwIMCbDeDjzVm1nd8&#10;ovtZChVDOGRooBRpMq1DXpLDMPYNceQuvnUoEbaFti12MdzVepokc+2w4thQYkNfJeXX858zsKRZ&#10;d9xJg+GWyp5nezktb9aY0bDfrUAJ9fIWv9zfNs5PU/h/Jl6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X262vwAAANwAAAAPAAAAAAAAAAAAAAAAAJgCAABkcnMvZG93bnJl&#10;di54bWxQSwUGAAAAAAQABAD1AAAAhAMAAAAA&#10;" path="m34,l51,7,76,20,93,47,85,80r-9,20l34,100,9,80,,47,26,7,34,xe" fillcolor="#efff10" stroked="f">
                <v:path arrowok="t" o:connecttype="custom" o:connectlocs="34,0;51,7;76,20;93,47;85,80;76,100;34,100;9,80;0,47;26,7;34,0" o:connectangles="0,0,0,0,0,0,0,0,0,0,0"/>
                <o:lock v:ext="edit" aspectratio="t"/>
              </v:shape>
              <v:shape id="Freeform 1289" o:spid="_x0000_s1455" style="position:absolute;left:11915;top:9843;width:101;height:93;visibility:visible;mso-wrap-style:square;v-text-anchor:top" coordsize="1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hXsEA&#10;AADcAAAADwAAAGRycy9kb3ducmV2LnhtbERPzWoCMRC+F3yHMIK3mrVoldUoWhDsodiqDzAk4+7i&#10;ZrIk2XV9e1Mo9DYf3++sNr2tRUc+VI4VTMYZCGLtTMWFgst5/7oAESKywdoxKXhQgM168LLC3Lg7&#10;/1B3ioVIIRxyVFDG2ORSBl2SxTB2DXHirs5bjAn6QhqP9xRua/mWZe/SYsWpocSGPkrSt1NrFRzl&#10;xB+vPG1bHdvH/FvPvnbdp1KjYb9dgojUx3/xn/tg0vzpDH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YV7BAAAA3AAAAA8AAAAAAAAAAAAAAAAAmAIAAGRycy9kb3du&#10;cmV2LnhtbFBLBQYAAAAABAAEAPUAAACGAwAAAAA=&#10;" path="m101,l50,,8,27,,47,,60,,80,50,93r51,-6l101,60r,-33l101,xe" fillcolor="#ffaf00" stroked="f">
                <v:path arrowok="t" o:connecttype="custom" o:connectlocs="101,0;50,0;8,27;0,47;0,60;0,80;50,93;101,87;101,60;101,27;101,0" o:connectangles="0,0,0,0,0,0,0,0,0,0,0"/>
                <o:lock v:ext="edit" aspectratio="t"/>
              </v:shape>
              <v:shape id="Freeform 1290" o:spid="_x0000_s1456" style="position:absolute;left:10732;top:9064;width:118;height:93;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7678A&#10;AADcAAAADwAAAGRycy9kb3ducmV2LnhtbERPS2sCMRC+F/wPYYTeatayLGU1ivgAb6VWPY+bMQlu&#10;Jssm1e2/bwqF3ubje858OfhW3KmPLrCC6aQAQdwE7dgoOH7uXt5AxISssQ1MCr4pwnIxeppjrcOD&#10;P+h+SEbkEI41KrApdbWUsbHkMU5CR5y5a+g9pgx7I3WPjxzuW/laFJX06Dg3WOxobam5Hb68grOz&#10;lI5lKN+d2Vz4FCq5NajU83hYzUAkGtK/+M+913l+WcHvM/kCu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XvrvwAAANwAAAAPAAAAAAAAAAAAAAAAAJgCAABkcnMvZG93bnJl&#10;di54bWxQSwUGAAAAAAQABAD1AAAAhAMAAAAA&#10;" path="m102,20r16,20l102,53,59,86r-8,l9,93,,86,9,46r,-6l51,r,l85,r17,20xe" fillcolor="#0000cf" stroked="f">
                <v:path arrowok="t" o:connecttype="custom" o:connectlocs="102,20;118,40;102,53;59,86;51,86;9,93;0,86;9,46;9,40;51,0;51,0;85,0;102,20" o:connectangles="0,0,0,0,0,0,0,0,0,0,0,0,0"/>
                <o:lock v:ext="edit" aspectratio="t"/>
              </v:shape>
              <v:shape id="Freeform 1291" o:spid="_x0000_s1457" style="position:absolute;left:11138;top:10889;width:101;height:87;visibility:visible;mso-wrap-style:square;v-text-anchor:top" coordsize="1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hZsMA&#10;AADcAAAADwAAAGRycy9kb3ducmV2LnhtbERPyWrDMBC9F/IPYgK9lERuHJLiRgkhkNbQU5YPmFhT&#10;y401Mpbq5e+rQqG3ebx1NrvB1qKj1leOFTzPExDEhdMVlwqul+PsBYQPyBprx6RgJA+77eRhg5l2&#10;PZ+oO4dSxBD2GSowITSZlL4wZNHPXUMcuU/XWgwRtqXULfYx3NZykSQrabHi2GCwoYOh4n7+tgp6&#10;e6D8+vU0ftzWtzR9v7B5W7JSj9Nh/woi0BD+xX/uXMf5yzX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5hZsMAAADcAAAADwAAAAAAAAAAAAAAAACYAgAAZHJzL2Rv&#10;d25yZXYueG1sUEsFBgAAAAAEAAQA9QAAAIgDAAAAAA==&#10;" path="m59,l17,,,7,8,53r9,7l42,87r17,l101,87r,-34l67,7,59,xe" fillcolor="maroon" stroked="f">
                <v:path arrowok="t" o:connecttype="custom" o:connectlocs="59,0;17,0;0,7;8,53;17,60;42,87;59,87;101,87;101,53;67,7;59,0" o:connectangles="0,0,0,0,0,0,0,0,0,0,0"/>
                <o:lock v:ext="edit" aspectratio="t"/>
              </v:shape>
              <v:shape id="Freeform 1292" o:spid="_x0000_s1458" style="position:absolute;left:8857;top:9197;width:144;height:80;visibility:visible;mso-wrap-style:square;v-text-anchor:top" coordsize="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x8UA&#10;AADcAAAADwAAAGRycy9kb3ducmV2LnhtbESPQW/CMAyF75P2HyJP4jbSwYSmjoDQBNUmcRnsB1iN&#10;13RLnNIEKPz6+YC0m633/N7n+XIIXp2oT21kA0/jAhRxHW3LjYGv/ebxBVTKyBZ9ZDJwoQTLxf3d&#10;HEsbz/xJp11ulIRwKtGAy7krtU61o4BpHDti0b5jHzDL2jfa9niW8OD1pChmOmDL0uCwozdH9e/u&#10;GAxcw7Srqqmr1u6jvnq/nf2sLgdjRg/D6hVUpiH/m2/X71bwn4V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j7HxQAAANwAAAAPAAAAAAAAAAAAAAAAAJgCAABkcnMv&#10;ZG93bnJldi54bWxQSwUGAAAAAAQABAD1AAAAigMAAAAA&#10;" path="m34,13l84,r43,l144,26,127,40,101,66,84,80,51,66,34,60,,26,34,13xe" fillcolor="#10ffef" stroked="f">
                <v:path arrowok="t" o:connecttype="custom" o:connectlocs="34,13;84,0;127,0;144,26;127,40;101,66;84,80;51,66;34,60;0,26;34,13" o:connectangles="0,0,0,0,0,0,0,0,0,0,0"/>
                <o:lock v:ext="edit" aspectratio="t"/>
              </v:shape>
              <v:shape id="Freeform 1293" o:spid="_x0000_s1459" style="position:absolute;left:11737;top:10376;width:102;height:87;visibility:visible;mso-wrap-style:square;v-text-anchor:top" coordsize="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sIA&#10;AADcAAAADwAAAGRycy9kb3ducmV2LnhtbERPS2vCQBC+C/6HZYTe6sZS0hpdxSqF9pZGDx6H7JgE&#10;s7Mxu+bx77uFgrf5+J6z3g6mFh21rrKsYDGPQBDnVldcKDgdP5/fQTiPrLG2TApGcrDdTCdrTLTt&#10;+Ye6zBcihLBLUEHpfZNI6fKSDLq5bYgDd7GtQR9gW0jdYh/CTS1foiiWBisODSU2tC8pv2Z3o+B8&#10;+E7j6qOL9rcxs28NdumQS6WeZsNuBcLT4B/if/eXDvNfl/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XyewgAAANwAAAAPAAAAAAAAAAAAAAAAAJgCAABkcnMvZG93&#10;bnJldi54bWxQSwUGAAAAAAQABAD1AAAAhwMAAAAA&#10;" path="m93,20r9,7l93,60r,7l43,87,,60r,l,27r,l43,,93,20xe" fillcolor="#ffef00" stroked="f">
                <v:path arrowok="t" o:connecttype="custom" o:connectlocs="93,20;102,27;93,60;93,67;43,87;0,60;0,60;0,27;0,27;43,0;93,20" o:connectangles="0,0,0,0,0,0,0,0,0,0,0"/>
                <o:lock v:ext="edit" aspectratio="t"/>
              </v:shape>
              <v:shape id="Freeform 1294" o:spid="_x0000_s1460" style="position:absolute;left:11585;top:10109;width:102;height:80;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EQsMA&#10;AADcAAAADwAAAGRycy9kb3ducmV2LnhtbESPzWrDQAyE74W8w6JAb806hbTFzSaEkIKhl+and+FV&#10;1yZerfGqsfv21aHQm8SMZj6tt1PszI2G3CZ2sFwUYIjr5FsODi7nt4cXMFmQPXaJycEPZdhuZndr&#10;LH0a+Ui3kwSjIZxLdNCI9KW1uW4oYl6knli1rzREFF2HYP2Ao4bHzj4WxZON2LI2NNjTvqH6evqO&#10;Dg4fR0xh5UNYPrfy+V6Fi1Sjc/fzafcKRmiSf/PfdeUVf6X4+ox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EQsMAAADcAAAADwAAAAAAAAAAAAAAAACYAgAAZHJzL2Rv&#10;d25yZXYueG1sUEsFBgAAAAAEAAQA9QAAAIgDAAAAAA==&#10;" path="m59,7r43,20l85,67,59,80r-42,l,67,,27,17,,59,7xe" fillcolor="#efff10" stroked="f">
                <v:path arrowok="t" o:connecttype="custom" o:connectlocs="59,7;102,27;85,67;59,80;17,80;0,67;0,27;17,0;59,7" o:connectangles="0,0,0,0,0,0,0,0,0"/>
                <o:lock v:ext="edit" aspectratio="t"/>
              </v:shape>
              <v:shape id="Freeform 1295" o:spid="_x0000_s1461" style="position:absolute;left:10318;top:9856;width:93;height:87;visibility:visible;mso-wrap-style:square;v-text-anchor:top" coordsize="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co8UA&#10;AADcAAAADwAAAGRycy9kb3ducmV2LnhtbESP0U7CQBBF3038h82Y8EZ3C4haWQgQjDxhrH7A2B3a&#10;Sne26S6l/r1rQuLbTO6de+4sVoNtRE+drx1rSBMFgrhwpuZSw+fHy/gRhA/IBhvHpOGHPKyWtzcL&#10;zIy78Dv1eShFDGGfoYYqhDaT0hcVWfSJa4mjdnSdxRDXrpSmw0sMt42cKDWXFmuOhApb2lZUnPKz&#10;jVx/fPMP9vuwydVXqma7V9U/TbUe3Q3rZxCBhvBvvl7vTax/n8LfM3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JyjxQAAANwAAAAPAAAAAAAAAAAAAAAAAJgCAABkcnMv&#10;ZG93bnJldi54bWxQSwUGAAAAAAQABAD1AAAAigMAAAAA&#10;" path="m68,l85,14r8,33l68,87,17,74,,47,,14,17,,68,xe" fillcolor="#afff50" stroked="f">
                <v:path arrowok="t" o:connecttype="custom" o:connectlocs="68,0;85,14;93,47;68,87;17,74;0,47;0,14;17,0;68,0" o:connectangles="0,0,0,0,0,0,0,0,0"/>
                <o:lock v:ext="edit" aspectratio="t"/>
              </v:shape>
              <v:shape id="Freeform 1296" o:spid="_x0000_s1462" style="position:absolute;left:10048;top:9843;width:93;height:107;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WscIA&#10;AADcAAAADwAAAGRycy9kb3ducmV2LnhtbERP24rCMBB9F/yHMIJvmlrwQtcoi7CsKFh1d9+HZrYt&#10;NpPSRK1+vREE3+ZwrjNftqYSF2pcaVnBaBiBIM6sLjlX8PvzNZiBcB5ZY2WZFNzIwXLR7cwx0fbK&#10;B7ocfS5CCLsEFRTe14mULivIoBvamjhw/7Yx6ANscqkbvIZwU8k4iibSYMmhocCaVgVlp+PZKJjs&#10;vkfp+UCn+2q3n/5tN2lr4lSpfq/9/ADhqfVv8cu91mH+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BaxwgAAANwAAAAPAAAAAAAAAAAAAAAAAJgCAABkcnMvZG93&#10;bnJldi54bWxQSwUGAAAAAAQABAD1AAAAhwMAAAAA&#10;" path="m17,l,27,,60r8,40l17,107r8,-7l68,93,93,60,68,27r,-7l17,xe" fillcolor="#dfff20" stroked="f">
                <v:path arrowok="t" o:connecttype="custom" o:connectlocs="17,0;0,27;0,60;8,100;17,107;25,100;68,93;93,60;68,27;68,20;17,0" o:connectangles="0,0,0,0,0,0,0,0,0,0,0"/>
                <o:lock v:ext="edit" aspectratio="t"/>
              </v:shape>
              <v:shape id="Freeform 1297" o:spid="_x0000_s1463" style="position:absolute;left:9693;top:10829;width:93;height:80;visibility:visible;mso-wrap-style:square;v-text-anchor:top" coordsize="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rsQA&#10;AADcAAAADwAAAGRycy9kb3ducmV2LnhtbERP32vCMBB+H/g/hBvsbSZzTKQaRUTZ2ECoVtS3oznb&#10;YnMpTWa7/94MBnu7j+/nzRa9rcWNWl851vAyVCCIc2cqLjRk+83zBIQPyAZrx6Thhzws5oOHGSbG&#10;dZzSbRcKEUPYJ6ihDKFJpPR5SRb90DXEkbu41mKIsC2kabGL4baWI6XG0mLFsaHEhlYl5dfdt9Ww&#10;Paiv9/G68+p0XH8er+nZpFmj9dNjv5yCCNSHf/Gf+8PE+W+v8Pt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ya7EAAAA3AAAAA8AAAAAAAAAAAAAAAAAmAIAAGRycy9k&#10;b3ducmV2LnhtbFBLBQYAAAAABAAEAPUAAACJAwAAAAA=&#10;" path="m9,7l,27,,67r9,6l51,80,93,67,76,27,51,,9,7xe" fillcolor="#ff1000" stroked="f">
                <v:path arrowok="t" o:connecttype="custom" o:connectlocs="9,7;0,27;0,67;9,73;51,80;93,67;76,27;51,0;9,7" o:connectangles="0,0,0,0,0,0,0,0,0"/>
                <o:lock v:ext="edit" aspectratio="t"/>
              </v:shape>
              <v:shape id="Freeform 1298" o:spid="_x0000_s1464" style="position:absolute;left:11788;top:10223;width:93;height:100;visibility:visible;mso-wrap-style:square;v-text-anchor:top" coordsize="9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4a78A&#10;AADcAAAADwAAAGRycy9kb3ducmV2LnhtbERP24rCMBB9X/Afwgi+ramXFe0aRYUFwScvHzA0Y1u2&#10;mdRmtPXvN4Kwb3M411muO1epBzWh9GxgNExAEWfelpwbuJx/PueggiBbrDyTgScFWK96H0tMrW/5&#10;SI+T5CqGcEjRQCFSp1qHrCCHYehr4shdfeNQImxybRtsY7ir9DhJZtphybGhwJp2BWW/p7szsKBJ&#10;e9hIjeE2lS1PtnJc3Kwxg363+QYl1Mm/+O3e2zj/awqvZ+IFe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hvhrvwAAANwAAAAPAAAAAAAAAAAAAAAAAJgCAABkcnMvZG93bnJl&#10;di54bWxQSwUGAAAAAAQABAD1AAAAhAMAAAAA&#10;" path="m85,20r8,6l85,66r,7l42,100r,l42,100,9,66,,26,42,,85,20xe" fillcolor="#efff10" stroked="f">
                <v:path arrowok="t" o:connecttype="custom" o:connectlocs="85,20;93,26;85,66;85,73;42,100;42,100;42,100;9,66;0,26;42,0;85,20" o:connectangles="0,0,0,0,0,0,0,0,0,0,0"/>
                <o:lock v:ext="edit" aspectratio="t"/>
              </v:shape>
              <v:shape id="Freeform 1299" o:spid="_x0000_s1465" style="position:absolute;left:8696;top:9223;width:85;height:107;visibility:visible;mso-wrap-style:square;v-text-anchor:top" coordsize="8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fcQA&#10;AADcAAAADwAAAGRycy9kb3ducmV2LnhtbERPTWvCQBC9F/wPywheim4qtUjMRlpLaT1Zo6DHITsm&#10;0exsyG419td3C4K3ebzPSeadqcWZWldZVvA0ikAQ51ZXXCjYbj6GUxDOI2usLZOCKzmYp72HBGNt&#10;L7ymc+YLEULYxaig9L6JpXR5SQbdyDbEgTvY1qAPsC2kbvESwk0tx1H0Ig1WHBpKbGhRUn7KfoyC&#10;3fPyeH37/X7PVotPrNYR7ffNo1KDfvc6A+Gp83fxzf2lw/zJBP6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33EAAAA3AAAAA8AAAAAAAAAAAAAAAAAmAIAAGRycy9k&#10;b3ducmV2LnhtbFBLBQYAAAAABAAEAPUAAACJAwAAAAA=&#10;" path="m17,r,l60,20r8,20l85,74,60,107,17,80,9,74,,40,9,r8,xe" fillcolor="#10ffef" stroked="f">
                <v:path arrowok="t" o:connecttype="custom" o:connectlocs="17,0;17,0;60,20;68,40;85,74;60,107;17,80;9,74;0,40;9,0;17,0" o:connectangles="0,0,0,0,0,0,0,0,0,0,0"/>
                <o:lock v:ext="edit" aspectratio="t"/>
              </v:shape>
              <v:shape id="Freeform 1300" o:spid="_x0000_s1466" style="position:absolute;left:10470;top:10829;width:102;height:87;visibility:visible;mso-wrap-style:square;v-text-anchor:top" coordsize="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0LMQA&#10;AADcAAAADwAAAGRycy9kb3ducmV2LnhtbERPTWvCQBC9F/wPywje6qZCY0ldRRSLpxYTofQ2ZMdk&#10;bXY2ZFeT9td3C4K3ebzPWawG24grdd44VvA0TUAQl04brhQci93jCwgfkDU2jknBD3lYLUcPC8y0&#10;6/lA1zxUIoawz1BBHUKbSenLmiz6qWuJI3dyncUQYVdJ3WEfw20jZ0mSSouGY0ONLW1qKr/zi1XQ&#10;mN/03bzNi4/kM++Ph2q7/jpvlZqMh/UriEBDuItv7r2O859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NCzEAAAA3AAAAA8AAAAAAAAAAAAAAAAAmAIAAGRycy9k&#10;b3ducmV2LnhtbFBLBQYAAAAABAAEAPUAAACJAwAAAAA=&#10;" path="m93,20l51,,,27r,l,60r9,7l51,87,85,67,93,53r9,-26l93,20xe" fillcolor="#9f0000" stroked="f">
                <v:path arrowok="t" o:connecttype="custom" o:connectlocs="93,20;51,0;0,27;0,27;0,60;9,67;51,87;85,67;93,53;102,27;93,20" o:connectangles="0,0,0,0,0,0,0,0,0,0,0"/>
                <o:lock v:ext="edit" aspectratio="t"/>
              </v:shape>
              <v:shape id="Freeform 1301" o:spid="_x0000_s1467" style="position:absolute;left:11501;top:10243;width:127;height:66;visibility:visible;mso-wrap-style:square;v-text-anchor:top" coordsize="1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SmcEA&#10;AADcAAAADwAAAGRycy9kb3ducmV2LnhtbERP24rCMBB9F/Yfwgi+aarWW9cosiK4L4LVDxia2bbY&#10;TLpNtta/N8KCb3M411lvO1OJlhpXWlYwHkUgiDOrS84VXC+H4RKE88gaK8uk4EEOtpuP3hoTbe98&#10;pjb1uQgh7BJUUHhfJ1K6rCCDbmRr4sD92MagD7DJpW7wHsJNJSdRNJcGSw4NBdb0VVB2S/+Mgv3B&#10;jn+zKNUxLdrYrE5HN/2OlRr0u90nCE+df4v/3Ucd5s8W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1kpnBAAAA3AAAAA8AAAAAAAAAAAAAAAAAmAIAAGRycy9kb3du&#10;cmV2LnhtbFBLBQYAAAAABAAEAPUAAACGAwAAAAA=&#10;" path="m101,13r,-7l59,,8,,,6,8,46r,7l59,66,101,53r26,-7l101,13xe" fillcolor="#ffdf00" stroked="f">
                <v:path arrowok="t" o:connecttype="custom" o:connectlocs="101,13;101,6;59,0;8,0;0,6;8,46;8,53;59,66;101,53;127,46;101,13" o:connectangles="0,0,0,0,0,0,0,0,0,0,0"/>
                <o:lock v:ext="edit" aspectratio="t"/>
              </v:shape>
              <v:shape id="Freeform 1302" o:spid="_x0000_s1468" style="position:absolute;left:10977;top:9110;width:102;height:87;visibility:visible;mso-wrap-style:square;v-text-anchor:top" coordsize="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T0cUA&#10;AADcAAAADwAAAGRycy9kb3ducmV2LnhtbESPQWvCQBCF7wX/wzKCt7qpoEjqKlIQBS20qfU8ZKdJ&#10;MDsbdleN/fXOodDbDO/Ne98sVr1r1ZVCbDwbeBlnoIhLbxuuDBy/Ns9zUDEhW2w9k4E7RVgtB08L&#10;zK2/8Sddi1QpCeGYo4E6pS7XOpY1OYxj3xGL9uODwyRrqLQNeJNw1+pJls20w4alocaO3moqz8XF&#10;Gbj8zg/WFqd1cO/n/fb7ePL0MTFmNOzXr6AS9enf/He9s4I/FVp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PRxQAAANwAAAAPAAAAAAAAAAAAAAAAAJgCAABkcnMv&#10;ZG93bnJldi54bWxQSwUGAAAAAAQABAD1AAAAigMAAAAA&#10;" path="m85,27r17,13l102,73,85,87r-43,l26,73,,40,42,,85,27xe" fillcolor="#0000af" stroked="f">
                <v:path arrowok="t" o:connecttype="custom" o:connectlocs="85,27;102,40;102,73;85,87;42,87;26,73;0,40;42,0;85,27" o:connectangles="0,0,0,0,0,0,0,0,0"/>
                <o:lock v:ext="edit" aspectratio="t"/>
              </v:shape>
              <v:shape id="Freeform 1303" o:spid="_x0000_s1469" style="position:absolute;left:11957;top:9437;width:59;height:106;visibility:visible;mso-wrap-style:square;v-text-anchor:top" coordsize="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UrMMA&#10;AADcAAAADwAAAGRycy9kb3ducmV2LnhtbERPTWvDMAy9F/ofjAq7lNXZIGVL65YSGAR22ZKOXkWs&#10;JqaxHGIvyf79PBj0psf71P44206MNHjjWMHTJgFBXDttuFFwrt4eX0D4gKyxc0wKfsjD8bBc7DHT&#10;buJPGsvQiBjCPkMFbQh9JqWvW7LoN64njtzVDRZDhEMj9YBTDLedfE6SrbRoODa02FPeUn0rv62C&#10;/ONc+ctlOq376j3N58Lcxq9SqYfVfNqBCDSHu/jfXeg4P32Fv2fiB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aUrMMAAADcAAAADwAAAAAAAAAAAAAAAACYAgAAZHJzL2Rv&#10;d25yZXYueG1sUEsFBgAAAAAEAAQA9QAAAIgDAAAAAA==&#10;" path="m59,l8,6r,7l,46,8,86r,l59,106r,-20l59,46r,-33l59,xe" fillcolor="#bfff40" stroked="f">
                <v:path arrowok="t" o:connecttype="custom" o:connectlocs="59,0;8,6;8,13;0,46;8,86;8,86;59,106;59,86;59,46;59,13;59,0" o:connectangles="0,0,0,0,0,0,0,0,0,0,0"/>
                <o:lock v:ext="edit" aspectratio="t"/>
              </v:shape>
              <v:shape id="Freeform 1304" o:spid="_x0000_s1470" style="position:absolute;left:11763;top:9050;width:118;height:67;visibility:visible;mso-wrap-style:square;v-text-anchor:top" coordsize="1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AIsYA&#10;AADcAAAADwAAAGRycy9kb3ducmV2LnhtbESPQU/DMAyF75P4D5GRuG0JFZ1QWTYhxGCHXRi97GY1&#10;pi00TtVkXeHXz4dJ3Gy95/c+rzaT79RIQ2wDW7hfGFDEVXAt1xbKz+38EVRMyA67wGThlyJs1jez&#10;FRYunPmDxkOqlYRwLNBCk1JfaB2rhjzGReiJRfsKg8ck61BrN+BZwn2nM2OW2mPL0tBgTy8NVT+H&#10;k7fwkLN5G/N9VubHY/b9XpfG/L1ae3c7PT+BSjSlf/P1eucEfyn48oxM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oAIsYAAADcAAAADwAAAAAAAAAAAAAAAACYAgAAZHJz&#10;L2Rvd25yZXYueG1sUEsFBgAAAAAEAAQA9QAAAIsDAAAAAA==&#10;" path="m110,14r8,l110,27r-9,27l67,67r-50,l8,54,,14,17,,67,7r43,7xe" fillcolor="#0000cf" stroked="f">
                <v:path arrowok="t" o:connecttype="custom" o:connectlocs="110,14;118,14;110,27;101,54;67,67;17,67;8,54;0,14;17,0;67,7;110,14" o:connectangles="0,0,0,0,0,0,0,0,0,0,0"/>
                <o:lock v:ext="edit" aspectratio="t"/>
              </v:shape>
              <v:shape id="Freeform 1305" o:spid="_x0000_s1471" style="position:absolute;left:11856;top:10443;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3NMMA&#10;AADcAAAADwAAAGRycy9kb3ducmV2LnhtbERPzWrCQBC+C32HZQredJMeUpO6hrZQKFREYx9gyE42&#10;odnZkN1q7NO7BcHbfHy/sy4n24sTjb5zrCBdJiCIa6c7Ngq+jx+LFQgfkDX2jknBhTyUm4fZGgvt&#10;znygUxWMiCHsC1TQhjAUUvq6JYt+6QbiyDVutBgiHI3UI55juO3lU5Jk0mLHsaHFgd5bqn+qX6vA&#10;rsxz87bdZX/HZG/yr9w0fW6Umj9Ory8gAk3hLr65P3Wcn6Xw/0y8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b3NMMAAADcAAAADwAAAAAAAAAAAAAAAACYAgAAZHJzL2Rv&#10;d25yZXYueG1sUEsFBgAAAAAEAAQA9QAAAIgDAAAAAA==&#10;" path="m59,l17,13,,40,17,60,33,80,59,93,76,80,84,40,59,xe" fillcolor="#ff9f00" stroked="f">
                <v:path arrowok="t" o:connecttype="custom" o:connectlocs="59,0;17,13;0,40;17,60;33,80;59,93;76,80;84,40;59,0" o:connectangles="0,0,0,0,0,0,0,0,0"/>
                <o:lock v:ext="edit" aspectratio="t"/>
              </v:shape>
              <v:shape id="Freeform 1306" o:spid="_x0000_s1472" style="position:absolute;left:11813;top:10096;width:102;height:87;visibility:visible;mso-wrap-style:square;v-text-anchor:top" coordsize="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zUcMA&#10;AADcAAAADwAAAGRycy9kb3ducmV2LnhtbESPQWvCQBCF74X+h2WE3upGqVJSVymVgsdqveQ2zY5J&#10;MDsbdsck7a93BaG3Gd773rxZbUbXqp5CbDwbmE0zUMSltw1XBo7fn8+voKIgW2w9k4FfirBZPz6s&#10;MLd+4D31B6lUCuGYo4FapMu1jmVNDuPUd8RJO/ngUNIaKm0DDinctXqeZUvtsOF0ocaOPmoqz4eL&#10;SzX2L6czL1wYfmKx67d/UnxFMeZpMr6/gRIa5d98p3c2ccs53J5JE+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zUcMAAADcAAAADwAAAAAAAAAAAAAAAACYAgAAZHJzL2Rv&#10;d25yZXYueG1sUEsFBgAAAAAEAAQA9QAAAIgDAAAAAA==&#10;" path="m60,l51,7,17,27,,40,9,80r8,7l34,80,60,60,102,40,76,7,60,xe" fillcolor="#ffdf00" stroked="f">
                <v:path arrowok="t" o:connecttype="custom" o:connectlocs="60,0;51,7;17,27;0,40;9,80;17,87;34,80;60,60;102,40;76,7;60,0" o:connectangles="0,0,0,0,0,0,0,0,0,0,0"/>
                <o:lock v:ext="edit" aspectratio="t"/>
              </v:shape>
              <v:shape id="Freeform 1307" o:spid="_x0000_s1473" style="position:absolute;left:9322;top:9144;width:109;height:59;visibility:visible;mso-wrap-style:square;v-text-anchor:top" coordsize="1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Pj8EA&#10;AADcAAAADwAAAGRycy9kb3ducmV2LnhtbERPTWuDQBC9F/oflin0Vte0YK3NJhSJ0GvSIPQ27E5V&#10;4s6Ku4n677uBQG7zeJ+z3s62FxcafedYwSpJQRBrZzpuFBx/qpcchA/IBnvHpGAhD9vN48MaC+Mm&#10;3tPlEBoRQ9gXqKANYSik9Loliz5xA3Hk/txoMUQ4NtKMOMVw28vXNM2kxY5jQ4sDlS3p0+FsFbwb&#10;Khv6/dj1lS7rLCz5Uhut1PPT/PUJItAc7uKb+9vE+dkbXJ+JF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Uj4/BAAAA3AAAAA8AAAAAAAAAAAAAAAAAmAIAAGRycy9kb3du&#10;cmV2LnhtbFBLBQYAAAAABAAEAPUAAACGAwAAAAA=&#10;" path="m16,l67,r42,6l101,39,67,59,16,53,,39,,6,16,xe" fillcolor="#008fff" stroked="f">
                <v:path arrowok="t" o:connecttype="custom" o:connectlocs="16,0;67,0;109,6;101,39;67,59;16,53;0,39;0,6;16,0" o:connectangles="0,0,0,0,0,0,0,0,0"/>
                <o:lock v:ext="edit" aspectratio="t"/>
              </v:shape>
              <v:shape id="Freeform 1308" o:spid="_x0000_s1474" style="position:absolute;left:11906;top:10203;width:68;height:113;visibility:visible;mso-wrap-style:square;v-text-anchor:top" coordsize="6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U1MIA&#10;AADcAAAADwAAAGRycy9kb3ducmV2LnhtbERP24rCMBB9F/Yfwizsm6Yrq0g1iiwIgrDgBdG3sRnb&#10;0mZSkmi7f28Ewbc5nOvMFp2pxZ2cLy0r+B4kIIgzq0vOFRz2q/4EhA/IGmvLpOCfPCzmH70Zptq2&#10;vKX7LuQihrBPUUERQpNK6bOCDPqBbYgjd7XOYIjQ5VI7bGO4qeUwScbSYMmxocCGfgvKqt3NKFi5&#10;814mo+pcbS7mb3O8nbC9nJT6+uyWUxCBuvAWv9xrHeePf+D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8xTUwgAAANwAAAAPAAAAAAAAAAAAAAAAAJgCAABkcnMvZG93&#10;bnJldi54bWxQSwUGAAAAAAQABAD1AAAAhwMAAAAA&#10;" path="m59,60r,-14l17,13,9,,,13,,46,,86r9,27l59,100,68,86,59,60xe" fillcolor="#ff9f00" stroked="f">
                <v:path arrowok="t" o:connecttype="custom" o:connectlocs="59,60;59,46;17,13;9,0;0,13;0,46;0,86;9,113;59,100;68,86;59,60" o:connectangles="0,0,0,0,0,0,0,0,0,0,0"/>
                <o:lock v:ext="edit" aspectratio="t"/>
              </v:shape>
              <v:shape id="Freeform 1309" o:spid="_x0000_s1475" style="position:absolute;left:11687;top:10503;width:101;height:79;visibility:visible;mso-wrap-style:square;v-text-anchor:top" coordsize="1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MIA&#10;AADcAAAADwAAAGRycy9kb3ducmV2LnhtbERPTWvCQBC9F/wPywheim40VNvoKlYQPKot7XXIjkkw&#10;O7tktyb6612h4G0e73MWq87U4kKNrywrGI8SEMS51RUXCr6/tsN3ED4ga6wtk4IreVgtey8LzLRt&#10;+UCXYyhEDGGfoYIyBJdJ6fOSDPqRdcSRO9nGYIiwKaRusI3hppaTJJlKgxXHhhIdbUrKz8c/o+CW&#10;tq/XvUvbj5/dOf+UKbtZ+qvUoN+t5yACdeEp/nfvdJw/f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4DQwgAAANwAAAAPAAAAAAAAAAAAAAAAAJgCAABkcnMvZG93&#10;bnJldi54bWxQSwUGAAAAAAQABAD1AAAAhwMAAAAA&#10;" path="m93,39l76,20,50,,17,20,8,39,,53r8,l50,79,93,59r8,-6l93,39xe" fillcolor="#ff8000" stroked="f">
                <v:path arrowok="t" o:connecttype="custom" o:connectlocs="93,39;76,20;50,0;17,20;8,39;0,53;8,53;50,79;93,59;101,53;93,39" o:connectangles="0,0,0,0,0,0,0,0,0,0,0"/>
                <o:lock v:ext="edit" aspectratio="t"/>
              </v:shape>
              <v:shape id="Freeform 1310" o:spid="_x0000_s1476" style="position:absolute;left:9414;top:10043;width:85;height:86;visibility:visible;mso-wrap-style:square;v-text-anchor:top" coordsize="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b8EA&#10;AADcAAAADwAAAGRycy9kb3ducmV2LnhtbERP3WrCMBS+F3yHcITdaTqFOLqmMmSCeCNzPsChObZl&#10;zUlNstr59Mtg4N35+H5PsRltJwbyoXWs4XmRgSCunGm51nD+3M1fQISIbLBzTBp+KMCmnE4KzI27&#10;8QcNp1iLFMIhRw1NjH0uZagashgWridO3MV5izFBX0vj8ZbCbSeXWaakxZZTQ4M9bRuqvk7fVsPQ&#10;n5W6H1H5w3X/zmu+LFd01PppNr69gog0xof43703ab5S8PdMuk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1v2/BAAAA3AAAAA8AAAAAAAAAAAAAAAAAmAIAAGRycy9kb3du&#10;cmV2LnhtbFBLBQYAAAAABAAEAPUAAACGAwAAAAA=&#10;" path="m17,27l43,20,60,,85,20r,40l60,86,17,73,,60,17,27xe" fillcolor="#dfff20" stroked="f">
                <v:path arrowok="t" o:connecttype="custom" o:connectlocs="17,27;43,20;60,0;85,20;85,60;60,86;17,73;0,60;17,27" o:connectangles="0,0,0,0,0,0,0,0,0"/>
                <o:lock v:ext="edit" aspectratio="t"/>
              </v:shape>
              <v:shape id="Freeform 1311" o:spid="_x0000_s1477" style="position:absolute;left:11923;top:9856;width:93;height:67;visibility:visible;mso-wrap-style:square;v-text-anchor:top" coordsize="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tHMEA&#10;AADcAAAADwAAAGRycy9kb3ducmV2LnhtbERPzYrCMBC+C75DGMGL2NQKKl2jiLCwvQhWH2BoZtvu&#10;NpPSpFp9erOw4G0+vt/Z7gfTiBt1rrasYBHFIIgLq2suFVwvn/MNCOeRNTaWScGDHOx349EWU23v&#10;fKZb7ksRQtilqKDyvk2ldEVFBl1kW+LAfdvOoA+wK6Xu8B7CTSOTOF5JgzWHhgpbOlZU/Oa9UeAz&#10;w33xk7WzJOlPLnsuKV+wUtPJcPgA4Wnwb/G/+0uH+as1/D0TL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rRzBAAAA3AAAAA8AAAAAAAAAAAAAAAAAmAIAAGRycy9kb3du&#10;cmV2LnhtbFBLBQYAAAAABAAEAPUAAACGAwAAAAA=&#10;" path="m93,7l42,,17,14,,47,42,67r51,l93,47r,-33l93,7xe" fillcolor="#ff9f00" stroked="f">
                <v:path arrowok="t" o:connecttype="custom" o:connectlocs="93,7;42,0;17,14;0,47;42,67;93,67;93,47;93,14;93,7" o:connectangles="0,0,0,0,0,0,0,0,0"/>
                <o:lock v:ext="edit" aspectratio="t"/>
              </v:shape>
              <v:shape id="Freeform 1312" o:spid="_x0000_s1478" style="position:absolute;left:10116;top:9783;width:118;height:53;visibility:visible;mso-wrap-style:square;v-text-anchor:top" coordsize="1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alsQA&#10;AADcAAAADwAAAGRycy9kb3ducmV2LnhtbESPQW/CMAyF75P4D5En7TJByg5oKwQ0VULajsAu3LzG&#10;JIXGKU0GHb9+PkziZus9v/d5sRpCqy7UpyaygemkAEVcR9uwM/C1W49fQaWMbLGNTAZ+KcFqOXpY&#10;YGnjlTd02WanJIRTiQZ8zl2pdao9BUyT2BGLdoh9wCxr77Tt8SrhodUvRTHTARuWBo8dVZ7q0/Yn&#10;GHjLh6o6T+nztj/H6vmI7tsPzpinx+F9DirTkO/m/+sPK/gz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mpbEAAAA3AAAAA8AAAAAAAAAAAAAAAAAmAIAAGRycy9k&#10;b3ducmV2LnhtbFBLBQYAAAAABAAEAPUAAACJAwAAAAA=&#10;" path="m42,l,13,25,47r17,6l84,47r,l118,13,84,,42,xe" fillcolor="#dfff20" stroked="f">
                <v:path arrowok="t" o:connecttype="custom" o:connectlocs="42,0;0,13;25,47;42,53;84,47;84,47;118,13;84,0;42,0" o:connectangles="0,0,0,0,0,0,0,0,0"/>
                <o:lock v:ext="edit" aspectratio="t"/>
              </v:shape>
              <v:shape id="Freeform 1313" o:spid="_x0000_s1479" style="position:absolute;left:11974;top:9097;width:42;height:186;visibility:visible;mso-wrap-style:square;v-text-anchor:top" coordsize="4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vWcIA&#10;AADcAAAADwAAAGRycy9kb3ducmV2LnhtbERP22oCMRB9L/gPYYS+1Wx9kHY1ihUEoS1e1g8YN+Pu&#10;6mYSkqjr3zdCwbc5nOtMZp1pxZV8aCwreB9kIIhLqxuuFOyL5dsHiBCRNbaWScGdAsymvZcJ5tre&#10;eEvXXaxECuGQo4I6RpdLGcqaDIaBdcSJO1pvMCboK6k93lK4aeUwy0bSYMOpoUZHi5rK8+5iFAwL&#10;/P7ayPXGxR/3e3crX1xOB6Ve+918DCJSF5/if/dKp/mjT3g8ky6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C9ZwgAAANwAAAAPAAAAAAAAAAAAAAAAAJgCAABkcnMvZG93&#10;bnJldi54bWxQSwUGAAAAAAQABAD1AAAAhwMAAAAA&#10;" path="m42,l34,7,25,53,8,86,,126r8,40l42,186r,-20l42,126r,-40l42,53,42,7,42,xe" fillcolor="#70ff8f" stroked="f">
                <v:path arrowok="t" o:connecttype="custom" o:connectlocs="42,0;34,7;25,53;8,86;0,126;8,166;42,186;42,166;42,126;42,86;42,53;42,7;42,0" o:connectangles="0,0,0,0,0,0,0,0,0,0,0,0,0"/>
                <o:lock v:ext="edit" aspectratio="t"/>
              </v:shape>
              <v:shape id="Freeform 1314" o:spid="_x0000_s1480" style="position:absolute;left:9161;top:10323;width:85;height:80;visibility:visible;mso-wrap-style:square;v-text-anchor:top" coordsize="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24MYA&#10;AADcAAAADwAAAGRycy9kb3ducmV2LnhtbESPQWvCQBCF7wX/wzJCb3VjC7VEVymCtJceokI8TrNj&#10;EpudjdnVpP76zqHgbYb35r1vFqvBNepKXag9G5hOElDEhbc1lwb2u83TG6gQkS02nsnALwVYLUcP&#10;C0yt7zmj6zaWSkI4pGigirFNtQ5FRQ7DxLfEoh195zDK2pXadthLuGv0c5K8aoc1S0OFLa0rKn62&#10;F2cgP7VZf7scMssvfPz+OODXLT8b8zge3uegIg3xbv6//rSCPxN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V24MYAAADcAAAADwAAAAAAAAAAAAAAAACYAgAAZHJz&#10;L2Rvd25yZXYueG1sUEsFBgAAAAAEAAQA9QAAAIsDAAAAAA==&#10;" path="m,l,,,13,8,40,42,80,85,40,68,,42,,,xe" fillcolor="#ffef00" stroked="f">
                <v:path arrowok="t" o:connecttype="custom" o:connectlocs="0,0;0,0;0,13;8,40;42,80;85,40;68,0;42,0;0,0" o:connectangles="0,0,0,0,0,0,0,0,0"/>
                <o:lock v:ext="edit" aspectratio="t"/>
              </v:shape>
              <v:shape id="Freeform 1315" o:spid="_x0000_s1481" style="position:absolute;left:9119;top:9663;width:67;height:8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4d8MA&#10;AADcAAAADwAAAGRycy9kb3ducmV2LnhtbERPTWsCMRC9F/wPYQrealapraxGEcuCeCm1RTyOm3F3&#10;6WYSkriu/vqmUOhtHu9zFqvetKIjHxrLCsajDARxaXXDlYKvz+JpBiJEZI2tZVJwowCr5eBhgbm2&#10;V/6gbh8rkUI45KigjtHlUoayJoNhZB1x4s7WG4wJ+kpqj9cUblo5ybIXabDh1FCjo01N5ff+YhS8&#10;u7WbHk+H4i53l7dy0h1PvnhWavjYr+cgIvXxX/zn3uo0/3UM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4d8MAAADcAAAADwAAAAAAAAAAAAAAAACYAgAAZHJzL2Rv&#10;d25yZXYueG1sUEsFBgAAAAAEAAQA9QAAAIgDAAAAAA==&#10;" path="m,20r,l,20,8,53,42,80,67,53r,-33l42,,,20xe" fillcolor="#dfff20" stroked="f">
                <v:path arrowok="t" o:connecttype="custom" o:connectlocs="0,20;0,20;0,20;8,53;42,80;67,53;67,20;42,0;0,20" o:connectangles="0,0,0,0,0,0,0,0,0"/>
                <o:lock v:ext="edit" aspectratio="t"/>
              </v:shape>
              <v:shape id="Freeform 1316" o:spid="_x0000_s1482" style="position:absolute;left:9778;top:9144;width:126;height:39;visibility:visible;mso-wrap-style:square;v-text-anchor:top" coordsize="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51sUA&#10;AADcAAAADwAAAGRycy9kb3ducmV2LnhtbERPS2vCQBC+F/wPywje6kYPraRuQhFEqYWqbZHchuzk&#10;QbOzIbua1F/fLQje5uN7zjIdTCMu1LnasoLZNAJBnFtdc6ng63P9uADhPLLGxjIp+CUHaTJ6WGKs&#10;bc8Huhx9KUIIuxgVVN63sZQur8igm9qWOHCF7Qz6ALtS6g77EG4aOY+iJ2mw5tBQYUurivKf49ko&#10;uJbFNXvrv4fTLtu87xenj90ql0pNxsPrCwhPg7+Lb+6tDvOf5/D/TLh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jnWxQAAANwAAAAPAAAAAAAAAAAAAAAAAJgCAABkcnMv&#10;ZG93bnJldi54bWxQSwUGAAAAAAQABAD1AAAAigMAAAAA&#10;" path="m8,33l67,26,76,6,109,r17,6l126,39r-17,l67,39,8,39,,39,8,33xe" fillcolor="#0060ff" stroked="f">
                <v:path arrowok="t" o:connecttype="custom" o:connectlocs="8,33;67,26;76,6;109,0;126,6;126,39;109,39;67,39;8,39;0,39;8,33" o:connectangles="0,0,0,0,0,0,0,0,0,0,0"/>
                <o:lock v:ext="edit" aspectratio="t"/>
              </v:shape>
              <v:shape id="Freeform 1317" o:spid="_x0000_s1483" style="position:absolute;left:10597;top:9723;width:118;height:53;visibility:visible;mso-wrap-style:square;v-text-anchor:top" coordsize="1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GJMMA&#10;AADcAAAADwAAAGRycy9kb3ducmV2LnhtbERPS2vCQBC+C/6HZYReim4a+yJ1DaEQ6U1qRchtyE6T&#10;YHY2ZLdJ/PduQfA2H99zNulkWjFQ7xrLCp5WEQji0uqGKwXHn3z5DsJ5ZI2tZVJwIQfpdj7bYKLt&#10;yN80HHwlQgi7BBXU3neJlK6syaBb2Y44cL+2N+gD7CupexxDuGllHEWv0mDDoaHGjj5rKs+HP6Ng&#10;Oq2L3fPFnY+P+yLOi6wbM/+i1MNiyj5AeJr8XXxzf+kw/20N/8+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GJMMAAADcAAAADwAAAAAAAAAAAAAAAACYAgAAZHJzL2Rv&#10;d25yZXYueG1sUEsFBgAAAAAEAAQA9QAAAIgDAAAAAA==&#10;" path="m101,l51,20,8,33,,33,8,53,51,47r50,l118,33,101,xe" fillcolor="#cfff30" stroked="f">
                <v:path arrowok="t" o:connecttype="custom" o:connectlocs="101,0;51,20;8,33;0,33;8,53;51,47;101,47;118,33;101,0" o:connectangles="0,0,0,0,0,0,0,0,0"/>
                <o:lock v:ext="edit" aspectratio="t"/>
              </v:shape>
              <v:shape id="Freeform 1318" o:spid="_x0000_s1484" style="position:absolute;left:9178;top:10016;width:93;height:60;visibility:visible;mso-wrap-style:square;v-text-anchor:top" coordsize="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EC8EA&#10;AADcAAAADwAAAGRycy9kb3ducmV2LnhtbERPTWsCMRC9F/wPYQRvNatIK6tRRJCW3tZV0Nu4GZPF&#10;zWTZRN3++6ZQ6G0e73OW69414kFdqD0rmIwzEMSV1zUbBYdy9zoHESKyxsYzKfimAOvV4GWJufZP&#10;Luixj0akEA45KrAxtrmUobLkMIx9S5y4q+8cxgQ7I3WHzxTuGjnNsjfpsObUYLGlraXqtr87BcfG&#10;nsrtufwo5veLMWFaSPrqlRoN+80CRKQ+/ov/3J86zX+f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aRAvBAAAA3AAAAA8AAAAAAAAAAAAAAAAAmAIAAGRycy9kb3du&#10;cmV2LnhtbFBLBQYAAAAABAAEAPUAAACGAwAAAAA=&#10;" path="m25,r9,7l76,20,93,47,76,60r-51,l,47,25,7,25,xe" fillcolor="#cfff30" stroked="f">
                <v:path arrowok="t" o:connecttype="custom" o:connectlocs="25,0;34,7;76,20;93,47;76,60;25,60;0,47;25,7;25,0" o:connectangles="0,0,0,0,0,0,0,0,0"/>
                <o:lock v:ext="edit" aspectratio="t"/>
              </v:shape>
              <v:shape id="Freeform 1319" o:spid="_x0000_s1485" style="position:absolute;left:11323;top:10596;width:77;height:53;visibility:visible;mso-wrap-style:square;v-text-anchor:top" coordsize="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eMMA&#10;AADcAAAADwAAAGRycy9kb3ducmV2LnhtbERP3UrDMBS+F3yHcITdyJZu4A91adGBY4gT7HyAQ3Ns&#10;is1JSeKW9emNIHh3Pr7fs66THcSRfOgdK1guChDErdM9dwo+Ds/zexAhImscHJOCMwWoq8uLNZba&#10;nfidjk3sRA7hUKICE+NYShlaQxbDwo3Emft03mLM0HdSezzlcDvIVVHcSos95waDI20MtV/Nt1XA&#10;521qvJ+uJ7t/nXb89rQyL0mp2VV6fAARKcV/8Z97p/P8uxv4fSZf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jeMMAAADcAAAADwAAAAAAAAAAAAAAAACYAgAAZHJzL2Rv&#10;d25yZXYueG1sUEsFBgAAAAAEAAQA9QAAAIgDAAAAAA==&#10;" path="m60,l77,40,60,53,9,53,,40,9,,60,xe" fillcolor="#ff9f00" stroked="f">
                <v:path arrowok="t" o:connecttype="custom" o:connectlocs="60,0;77,40;60,53;9,53;0,40;9,0;60,0" o:connectangles="0,0,0,0,0,0,0"/>
                <o:lock v:ext="edit" aspectratio="t"/>
              </v:shape>
              <v:shape id="Freeform 1320" o:spid="_x0000_s1486" style="position:absolute;left:8781;top:9683;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58IA&#10;AADcAAAADwAAAGRycy9kb3ducmV2LnhtbERPS4vCMBC+C/6HMII3TfWg0m0qUvDBelpd3D0OzdgW&#10;m0lponb99WZB8DYf33OSZWdqcaPWVZYVTMYRCOLc6ooLBd/H9WgBwnlkjbVlUvBHDpZpv5dgrO2d&#10;v+h28IUIIexiVFB638RSurwkg25sG+LAnW1r0AfYFlK3eA/hppbTKJpJgxWHhhIbykrKL4erUYCL&#10;6DR9rLaXH2d/T9n+s1pfN5lSw0G3+gDhqfNv8cu902H+fAb/z4QL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TPnwgAAANwAAAAPAAAAAAAAAAAAAAAAAJgCAABkcnMvZG93&#10;bnJldi54bWxQSwUGAAAAAAQABAD1AAAAhwMAAAAA&#10;" path="m25,27l,33r25,l59,73r9,l76,73,84,33,68,,25,27xe" fillcolor="#dfff20" stroked="f">
                <v:path arrowok="t" o:connecttype="custom" o:connectlocs="25,27;0,33;25,33;59,73;68,73;76,73;84,33;68,0;25,27" o:connectangles="0,0,0,0,0,0,0,0,0"/>
                <o:lock v:ext="edit" aspectratio="t"/>
              </v:shape>
              <v:shape id="Freeform 1321" o:spid="_x0000_s1487" style="position:absolute;left:11813;top:10236;width:51;height:73;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UnsQA&#10;AADcAAAADwAAAGRycy9kb3ducmV2LnhtbERPTWvCQBC9C/6HZYReRDdtQSV1lWCJWqwHY+l5yE6T&#10;YHY2ZNeY/vuuIPQ2j/c5y3VvatFR6yrLCp6nEQji3OqKCwVf53SyAOE8ssbaMin4JQfr1XCwxFjb&#10;G5+oy3whQgi7GBWU3jexlC4vyaCb2oY4cD+2NegDbAupW7yFcFPLlyiaSYMVh4YSG9qUlF+yq1GQ&#10;HGbH9PB+/d6dzSuOu2328WkqpZ5GffIGwlPv/8UP916H+fM53J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1J7EAAAA3AAAAA8AAAAAAAAAAAAAAAAAmAIAAGRycy9k&#10;b3ducmV2LnhtbFBLBQYAAAAABAAEAPUAAACJAwAAAAA=&#10;" path="m17,l51,13r,40l17,73,,53,,13,17,xe" fillcolor="#dfff20" stroked="f">
                <v:path arrowok="t" o:connecttype="custom" o:connectlocs="17,0;51,13;51,53;17,73;0,53;0,13;17,0" o:connectangles="0,0,0,0,0,0,0"/>
                <o:lock v:ext="edit" aspectratio="t"/>
              </v:shape>
              <v:shape id="Freeform 1322" o:spid="_x0000_s1488" style="position:absolute;left:10268;top:9257;width:42;height:86;visibility:visible;mso-wrap-style:square;v-text-anchor:top" coordsize="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gucYA&#10;AADcAAAADwAAAGRycy9kb3ducmV2LnhtbESPT0/DMAzF70h8h8hI3Fg6hNhWlk2ANIF22v9xtBrT&#10;FBqnNKHrvj0+IO1m6z2/9/N03vtaddTGKrCB4SADRVwEW3FpYLdd3I1BxYRssQ5MBs4UYT67vppi&#10;bsOJ19RtUqkkhGOOBlxKTa51LBx5jIPQEIv2GVqPSda21LbFk4T7Wt9n2aP2WLE0OGzo1VHxvfn1&#10;BsbHhx+9W719LL76bn9YD617WU6Mub3pn59AJerTxfx//W4FfyS08ox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gucYAAADcAAAADwAAAAAAAAAAAAAAAACYAgAAZHJz&#10;L2Rvd25yZXYueG1sUEsFBgAAAAAEAAQA9QAAAIsDAAAAAA==&#10;" path="m25,l17,6,8,40,,80r25,6l42,80r,-40l25,6,25,xe" fillcolor="#10ffef" stroked="f">
                <v:path arrowok="t" o:connecttype="custom" o:connectlocs="25,0;17,6;8,40;0,80;25,86;42,80;42,40;25,6;25,0" o:connectangles="0,0,0,0,0,0,0,0,0"/>
                <o:lock v:ext="edit" aspectratio="t"/>
              </v:shape>
              <v:shape id="Freeform 1323" o:spid="_x0000_s1489" style="position:absolute;left:11864;top:10463;width:68;height:60;visibility:visible;mso-wrap-style:square;v-text-anchor:top" coordsize="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4ccMA&#10;AADcAAAADwAAAGRycy9kb3ducmV2LnhtbERP22rCQBB9L/Qflin4IrppWtSmrtJKC31R8PIB0+yY&#10;BLOzYXfU9O+7hYJvczjXmS9716oLhdh4NvA4zkARl942XBk47D9HM1BRkC22nsnAD0VYLu7v5lhY&#10;f+UtXXZSqRTCsUADtUhXaB3LmhzGse+IE3f0waEkGCptA15TuGt1nmUT7bDh1FBjR6uaytPu7Azk&#10;4SM/r582p+r43eUyfBccPq+NGTz0b6+ghHq5if/dXzbNn77A3zPp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4ccMAAADcAAAADwAAAAAAAAAAAAAAAACYAgAAZHJzL2Rv&#10;d25yZXYueG1sUEsFBgAAAAAEAAQA9QAAAIgDAAAAAA==&#10;" path="m51,l9,6,,20r9,6l42,60r9,l59,60,68,20,51,xe" fillcolor="#ff8f00" stroked="f">
                <v:path arrowok="t" o:connecttype="custom" o:connectlocs="51,0;9,6;0,20;9,26;42,60;51,60;59,60;68,20;51,0" o:connectangles="0,0,0,0,0,0,0,0,0"/>
                <o:lock v:ext="edit" aspectratio="t"/>
              </v:shape>
              <v:shape id="Freeform 1324" o:spid="_x0000_s1490" style="position:absolute;left:11982;top:9144;width:34;height:133;visibility:visible;mso-wrap-style:square;v-text-anchor:top" coordsize="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uHcYA&#10;AADcAAAADwAAAGRycy9kb3ducmV2LnhtbESPT2/CMAzF75P2HSJP2mWClE1C0BEQqpjGgQt/Dhy9&#10;xrQViVM1Wem+PT5M4mbrPb/382I1eKd66mIT2MBknIEiLoNtuDJwOn6NZqBiQrboApOBP4qwWj4/&#10;LTC34cZ76g+pUhLCMUcDdUptrnUsa/IYx6ElFu0SOo9J1q7StsObhHun37Nsqj02LA01tlTUVF4P&#10;v95A4df7N+eKj/Mubub2uy/pp9oZ8/oyrD9BJRrSw/x/vbWCPxN8eUY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HuHcYAAADcAAAADwAAAAAAAAAAAAAAAACYAgAAZHJz&#10;L2Rvd25yZXYueG1sUEsFBgAAAAAEAAQA9QAAAIsDAAAAAA==&#10;" path="m34,l26,6,9,39,,79r17,40l34,133r,-14l34,79r,-40l34,6,34,xe" fillcolor="#80ff80" stroked="f">
                <v:path arrowok="t" o:connecttype="custom" o:connectlocs="34,0;26,6;9,39;0,79;17,119;34,133;34,119;34,79;34,39;34,6;34,0" o:connectangles="0,0,0,0,0,0,0,0,0,0,0"/>
                <o:lock v:ext="edit" aspectratio="t"/>
              </v:shape>
              <v:shape id="Freeform 1325" o:spid="_x0000_s1491" style="position:absolute;left:11957;top:9863;width:59;height:53;visibility:visible;mso-wrap-style:square;v-text-anchor:top" coordsize="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BGMEA&#10;AADcAAAADwAAAGRycy9kb3ducmV2LnhtbERPS4vCMBC+C/6HMMLebFofi1SjaHFZr7qCeBub2bZs&#10;MylN1O6/N4LgbT6+5yxWnanFjVpXWVaQRDEI4tzqigsFx5+v4QyE88gaa8uk4J8crJb93gJTbe+8&#10;p9vBFyKEsEtRQel9k0rp8pIMusg2xIH7ta1BH2BbSN3iPYSbWo7i+FMarDg0lNhQVlL+d7gaBdl2&#10;2p0LedlMxpNsdPHbU22Sb6U+Bt16DsJT59/il3unw/xZA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ARjBAAAA3AAAAA8AAAAAAAAAAAAAAAAAmAIAAGRycy9kb3du&#10;cmV2LnhtbFBLBQYAAAAABAAEAPUAAACGAwAAAAA=&#10;" path="m59,7l8,,,7,8,40r,13l59,40r,l59,7r,xe" fillcolor="#ff8f00" stroked="f">
                <v:path arrowok="t" o:connecttype="custom" o:connectlocs="59,7;8,0;0,7;8,40;8,53;59,40;59,40;59,7;59,7" o:connectangles="0,0,0,0,0,0,0,0,0"/>
                <o:lock v:ext="edit" aspectratio="t"/>
              </v:shape>
              <v:shape id="Freeform 1326" o:spid="_x0000_s1492" style="position:absolute;left:11906;top:10216;width:51;height:87;visibility:visible;mso-wrap-style:square;v-text-anchor:top" coordsize="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XRcIA&#10;AADcAAAADwAAAGRycy9kb3ducmV2LnhtbERPTWvCQBC9F/wPyxS8NRs9SEhdxRYFQVSatuBxyI5J&#10;aHY2Zjcm/ntXKHibx/uc+XIwtbhS6yrLCiZRDII4t7riQsHP9+YtAeE8ssbaMim4kYPlYvQyx1Tb&#10;nr/omvlChBB2KSoovW9SKV1ekkEX2YY4cGfbGvQBtoXULfYh3NRyGsczabDi0FBiQ58l5X9ZZxRg&#10;vna77jTJEr3q9/74Oxy6y4dS49dh9Q7C0+Cf4n/3Vof5yRQez4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5dFwgAAANwAAAAPAAAAAAAAAAAAAAAAAJgCAABkcnMvZG93&#10;bnJldi54bWxQSwUGAAAAAAQABAD1AAAAhwMAAAAA&#10;" path="m9,l,33,9,73r,14l34,73,51,33,9,xe" fillcolor="#ff8f00" stroked="f">
                <v:path arrowok="t" o:connecttype="custom" o:connectlocs="9,0;0,33;9,73;9,87;34,73;51,33;9,0" o:connectangles="0,0,0,0,0,0,0"/>
                <o:lock v:ext="edit" aspectratio="t"/>
              </v:shape>
              <v:shape id="Freeform 1327" o:spid="_x0000_s1493" style="position:absolute;left:10994;top:9124;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gHcAA&#10;AADcAAAADwAAAGRycy9kb3ducmV2LnhtbERPTYvCMBC9C/sfwizszaauIFqNIguCt8WqB29jM7bF&#10;ZlKStHb//UYQvM3jfc5qM5hG9OR8bVnBJElBEBdW11wqOB134zkIH5A1NpZJwR952Kw/RivMtH3w&#10;gfo8lCKGsM9QQRVCm0npi4oM+sS2xJG7WWcwROhKqR0+Yrhp5HeazqTBmmNDhS39VFTc884o6BbB&#10;yfPl8Fu3/W4/dFeZT91Nqa/PYbsEEWgIb/HLvddx/nwK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0gHcAAAADcAAAADwAAAAAAAAAAAAAAAACYAgAAZHJzL2Rvd25y&#10;ZXYueG1sUEsFBgAAAAAEAAQA9QAAAIUDAAAAAA==&#10;" path="m25,l59,26,34,59r-9,l25,59,,26,25,xe" fillcolor="#00009f" stroked="f">
                <v:path arrowok="t" o:connecttype="custom" o:connectlocs="25,0;59,26;34,59;25,59;25,59;0,26;25,0" o:connectangles="0,0,0,0,0,0,0"/>
                <o:lock v:ext="edit" aspectratio="t"/>
              </v:shape>
              <v:shape id="Freeform 1328" o:spid="_x0000_s1494" style="position:absolute;left:11965;top:9450;width:51;height:60;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0bsIA&#10;AADcAAAADwAAAGRycy9kb3ducmV2LnhtbERPS4vCMBC+C/6HMIIX0VRZi9SmIi6Ce1pfF29DM7bF&#10;ZlKarFZ//WZhwdt8fM9JV52pxZ1aV1lWMJ1EIIhzqysuFJxP2/EChPPIGmvLpOBJDlZZv5diou2D&#10;D3Q/+kKEEHYJKii9bxIpXV6SQTexDXHgrrY16ANsC6lbfIRwU8tZFMXSYMWhocSGNiXlt+OPUfAt&#10;P1/T2WgdFzKa406byzXefyk1HHTrJQhPnX+L/907HeYvPuDv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vRuwgAAANwAAAAPAAAAAAAAAAAAAAAAAJgCAABkcnMvZG93&#10;bnJldi54bWxQSwUGAAAAAAQABAD1AAAAhwMAAAAA&#10;" path="m51,l43,,,20,,33,,53r51,7l51,33,51,r,xe" fillcolor="#cfff30" stroked="f">
                <v:path arrowok="t" o:connecttype="custom" o:connectlocs="51,0;43,0;0,20;0,33;0,53;51,60;51,33;51,0;51,0" o:connectangles="0,0,0,0,0,0,0,0,0"/>
                <o:lock v:ext="edit" aspectratio="t"/>
              </v:shape>
              <v:shape id="Freeform 1329" o:spid="_x0000_s1495" style="position:absolute;left:11687;top:10129;width:59;height:94;visibility:visible;mso-wrap-style:square;v-text-anchor:top" coordsize="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2i8MA&#10;AADcAAAADwAAAGRycy9kb3ducmV2LnhtbERPS2vCQBC+F/wPywi91Y1CxaauIShSKb0YS89DdppH&#10;s7PJ7lbTf+8WBG/z8T1nnY2mE2dyvrGsYD5LQBCXVjdcKfg87Z9WIHxA1thZJgV/5CHbTB7WmGp7&#10;4SOdi1CJGMI+RQV1CH0qpS9rMuhntieO3Ld1BkOErpLa4SWGm04ukmQpDTYcG2rsaVtT+VP8GgUf&#10;fBiG9u1l1+6/5u+LU5EP2uVKPU7H/BVEoDHcxTf3Qcf5q2f4fyZ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32i8MAAADcAAAADwAAAAAAAAAAAAAAAACYAgAAZHJzL2Rv&#10;d25yZXYueG1sUEsFBgAAAAAEAAQA9QAAAIgDAAAAAA==&#10;" path="m50,r9,7l50,47r9,40l50,94,8,87,,87,8,74,50,47,42,7,50,xe" fillcolor="#efff10" stroked="f">
                <v:path arrowok="t" o:connecttype="custom" o:connectlocs="50,0;59,7;50,47;59,87;50,94;8,87;0,87;8,74;50,47;42,7;50,0" o:connectangles="0,0,0,0,0,0,0,0,0,0,0"/>
                <o:lock v:ext="edit" aspectratio="t"/>
              </v:shape>
              <v:shape id="Freeform 1330" o:spid="_x0000_s1496" style="position:absolute;left:9330;top:9144;width:76;height:33;visibility:visible;mso-wrap-style:square;v-text-anchor:top" coordsize="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EOcIA&#10;AADcAAAADwAAAGRycy9kb3ducmV2LnhtbERP32vCMBB+F/wfwgl709QxilSjSHGwPWywVtDHo7m1&#10;Zc2lJFmN//0yGOztPr6ftztEM4iJnO8tK1ivMhDEjdU9twrO9fNyA8IHZI2DZVJwJw+H/Xy2w0Lb&#10;G3/QVIVWpBD2BSroQhgLKX3TkUG/siNx4j6tMxgSdK3UDm8p3AzyMctyabDn1NDhSGVHzVf1bRSM&#10;l7dweje+eT2WV/d0jvFe11Gph0U8bkEEiuFf/Od+0Wn+JoffZ9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sQ5wgAAANwAAAAPAAAAAAAAAAAAAAAAAJgCAABkcnMvZG93&#10;bnJldi54bWxQSwUGAAAAAAQABAD1AAAAhwMAAAAA&#10;" path="m8,l59,,76,6,59,33,8,26,,6,8,xe" fillcolor="#0080ff" stroked="f">
                <v:path arrowok="t" o:connecttype="custom" o:connectlocs="8,0;59,0;76,6;59,33;8,26;0,6;8,0" o:connectangles="0,0,0,0,0,0,0"/>
                <o:lock v:ext="edit" aspectratio="t"/>
              </v:shape>
              <v:shape id="Freeform 1331" o:spid="_x0000_s1497" style="position:absolute;left:10504;top:10376;width:68;height:47;visibility:visible;mso-wrap-style:square;v-text-anchor:top" coordsize="6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GT8MA&#10;AADcAAAADwAAAGRycy9kb3ducmV2LnhtbERPTWvCQBC9F/oflhF6qxttUROzilQKvXjQBsTbsDsm&#10;abOzIbua9N+7gtDbPN7n5OvBNuJKna8dK5iMExDE2pmaSwXF9+frAoQPyAYbx6TgjzysV89POWbG&#10;9byn6yGUIoawz1BBFUKbSel1RRb92LXEkTu7zmKIsCul6bCP4baR0ySZSYs1x4YKW/qoSP8eLlZB&#10;eTSF2b71mwJ36fz0k+pp/66VehkNmyWIQEP4Fz/cXybOX8zh/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OGT8MAAADcAAAADwAAAAAAAAAAAAAAAACYAgAAZHJzL2Rv&#10;d25yZXYueG1sUEsFBgAAAAAEAAQA9QAAAIgDAAAAAA==&#10;" path="m59,r9,27l59,40,17,47,,27,17,7,59,xe" fillcolor="#efff10" stroked="f">
                <v:path arrowok="t" o:connecttype="custom" o:connectlocs="59,0;68,27;59,40;17,47;0,27;17,7;59,0" o:connectangles="0,0,0,0,0,0,0"/>
                <o:lock v:ext="edit" aspectratio="t"/>
              </v:shape>
              <v:shape id="Freeform 1332" o:spid="_x0000_s1498" style="position:absolute;left:11678;top:9696;width:76;height:40;visibility:visible;mso-wrap-style:square;v-text-anchor:top" coordsize="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i9MUA&#10;AADcAAAADwAAAGRycy9kb3ducmV2LnhtbESPQWsCMRCF74X+hzCFXopm9VBlNUopVDy00Ko/YNyM&#10;u4vJZNmkJv33nUOhtxnem/e+WW+Ld+pGY+wDG5hNK1DETbA9twZOx7fJElRMyBZdYDLwQxG2m/u7&#10;NdY2ZP6i2yG1SkI41migS2motY5NRx7jNAzEol3C6DHJOrbajpgl3Ds9r6pn7bFnaehwoNeOmuvh&#10;2xv4mLXnp8/dtezt+8K5XBbZ5bMxjw/lZQUqUUn/5r/rvRX8pd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uL0xQAAANwAAAAPAAAAAAAAAAAAAAAAAJgCAABkcnMv&#10;ZG93bnJldi54bWxQSwUGAAAAAAQABAD1AAAAigMAAAAA&#10;" path="m59,l76,20,59,40r-42,l,20,17,7,59,xe" fillcolor="#80ff80" stroked="f">
                <v:path arrowok="t" o:connecttype="custom" o:connectlocs="59,0;76,20;59,40;17,40;0,20;17,7;59,0" o:connectangles="0,0,0,0,0,0,0"/>
                <o:lock v:ext="edit" aspectratio="t"/>
              </v:shape>
              <v:shape id="Freeform 1333" o:spid="_x0000_s1499" style="position:absolute;left:9719;top:10856;width:50;height:46;visibility:visible;mso-wrap-style:square;v-text-anchor:top" coordsize="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wecIA&#10;AADcAAAADwAAAGRycy9kb3ducmV2LnhtbERPS4vCMBC+C/6HMMLeNPVBqV2j6IIg62lVdq9DM9sU&#10;m0ltslr/vREWvM3H95zFqrO1uFLrK8cKxqMEBHHhdMWlgtNxO8xA+ICssXZMCu7kYbXs9xaYa3fj&#10;L7oeQiliCPscFZgQmlxKXxiy6EeuIY7cr2sthgjbUuoWbzHc1nKSJKm0WHFsMNjQh6HifPizCjbp&#10;97y22fTzPrvsTcnV5Wc3TpV6G3TrdxCBuvAS/7t3Os7P5v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B5wgAAANwAAAAPAAAAAAAAAAAAAAAAAJgCAABkcnMvZG93&#10;bnJldi54bWxQSwUGAAAAAAQABAD1AAAAhwMAAAAA&#10;" path="m25,l16,,,40r25,6l50,40,33,,25,xe" fillcolor="red" stroked="f">
                <v:path arrowok="t" o:connecttype="custom" o:connectlocs="25,0;16,0;0,40;25,46;50,40;33,0;25,0" o:connectangles="0,0,0,0,0,0,0"/>
                <o:lock v:ext="edit" aspectratio="t"/>
              </v:shape>
              <v:shape id="Freeform 1334" o:spid="_x0000_s1500" style="position:absolute;left:8418;top:10702;width:50;height:54;visibility:visible;mso-wrap-style:square;v-text-anchor:top" coordsize="5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AIMYA&#10;AADcAAAADwAAAGRycy9kb3ducmV2LnhtbESPQU/CQBCF7yT+h82YeIOtkFSsLMSYGAgnATV6m3TH&#10;trE7W3YXWv89czDhNpP35r1vFqvBtepMITaeDdxPMlDEpbcNVwbeD6/jOaiYkC22nsnAH0VYLW9G&#10;Cyys73lH532qlIRwLNBAnVJXaB3LmhzGie+IRfvxwWGSNVTaBuwl3LV6mmW5dtiwNNTY0UtN5e/+&#10;5AzM8+83/vqY0Xr70H/ibI2bPByNubsdnp9AJRrS1fx/vbGC/yj48ox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5AIMYAAADcAAAADwAAAAAAAAAAAAAAAACYAgAAZHJz&#10;L2Rvd25yZXYueG1sUEsFBgAAAAAEAAQA9QAAAIsDAAAAAA==&#10;" path="m17,l8,7,,40,17,54,50,40,33,7,17,xe" fillcolor="#ffbf00" stroked="f">
                <v:path arrowok="t" o:connecttype="custom" o:connectlocs="17,0;8,7;0,40;17,54;50,40;33,7;17,0" o:connectangles="0,0,0,0,0,0,0"/>
                <o:lock v:ext="edit" aspectratio="t"/>
              </v:shape>
              <v:shape id="Freeform 1335" o:spid="_x0000_s1501" style="position:absolute;left:9465;top:10396;width:34;height:60;visibility:visible;mso-wrap-style:square;v-text-anchor:top" coordsize="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n7r8A&#10;AADcAAAADwAAAGRycy9kb3ducmV2LnhtbERPPW/CMBDdK/U/WFepW3HMUJWAQQgEYm3ownayjyQQ&#10;n4NtIPx7XKlSt3t6nzdbDK4TNwqx9axBjQoQxMbblmsNP/vNxxeImJAtdp5Jw4MiLOavLzMsrb/z&#10;N92qVIscwrFEDU1KfSllNA05jCPfE2fu6IPDlGGopQ14z+Guk+Oi+JQOW84NDfa0asicq6vT4LeH&#10;00RF49b7S2VN6N2g1Fjr97dhOQWRaEj/4j/3zub5EwW/z+QL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OfuvwAAANwAAAAPAAAAAAAAAAAAAAAAAJgCAABkcnMvZG93bnJl&#10;di54bWxQSwUGAAAAAAQABAD1AAAAhAMAAAAA&#10;" path="m9,l25,7r9,33l9,60,,40,,7,9,xe" fillcolor="#efff10" stroked="f">
                <v:path arrowok="t" o:connecttype="custom" o:connectlocs="9,0;25,7;34,40;9,60;0,40;0,7;9,0" o:connectangles="0,0,0,0,0,0,0"/>
                <o:lock v:ext="edit" aspectratio="t"/>
              </v:shape>
              <v:shape id="Freeform 1336" o:spid="_x0000_s1502" style="position:absolute;left:11763;top:10396;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rjsMA&#10;AADcAAAADwAAAGRycy9kb3ducmV2LnhtbERPS2sCMRC+F/wPYYTealYFsVuj2IKo9aQtnsfNuA83&#10;kyVJ19VfbwqF3ubje85s0ZlatOR8aVnBcJCAIM6sLjlX8P21epmC8AFZY22ZFNzIw2Lee5phqu2V&#10;99QeQi5iCPsUFRQhNKmUPivIoB/YhjhyZ+sMhghdLrXDaww3tRwlyUQaLDk2FNjQR0HZ5fBjFHzu&#10;NvX4mK1P5+16Wr0f3X3fVpVSz/1u+QYiUBf+xX/ujY7zX0fw+0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ArjsMAAADcAAAADwAAAAAAAAAAAAAAAACYAgAAZHJzL2Rv&#10;d25yZXYueG1sUEsFBgAAAAAEAAQA9QAAAIgDAAAAAA==&#10;" path="m17,l34,7r,33l17,47,8,40,,7,17,xe" fillcolor="yellow" stroked="f">
                <v:path arrowok="t" o:connecttype="custom" o:connectlocs="17,0;34,7;34,40;17,47;8,40;0,7;17,0" o:connectangles="0,0,0,0,0,0,0"/>
                <o:lock v:ext="edit" aspectratio="t"/>
              </v:shape>
              <v:shape id="Freeform 1337" o:spid="_x0000_s1503" style="position:absolute;left:10555;top:9623;width:25;height: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OMEA&#10;AADcAAAADwAAAGRycy9kb3ducmV2LnhtbERPTWvCQBC9F/oflil4azYqtBqziohKT4VEL96G7JhE&#10;s7Mhu4nx33cLhd7m8T4n3YymEQN1rrasYBrFIIgLq2suFZxPh/cFCOeRNTaWScGTHGzWry8pJto+&#10;OKMh96UIIewSVFB53yZSuqIigy6yLXHgrrYz6APsSqk7fIRw08hZHH9IgzWHhgpb2lVU3PPeKMDs&#10;Rvm+vu3HTzz2Vn7nx0v2VGryNm5XIDyN/l/85/7SYf5yDr/Ph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3DjBAAAA3AAAAA8AAAAAAAAAAAAAAAAAmAIAAGRycy9kb3du&#10;cmV2LnhtbFBLBQYAAAAABAAEAPUAAACGAwAAAAA=&#10;" path="m8,l25,20r,40l8,67,,60,,20,8,xe" fillcolor="#8fff70" stroked="f">
                <v:path arrowok="t" o:connecttype="custom" o:connectlocs="8,0;25,20;25,60;8,67;0,60;0,20;8,0" o:connectangles="0,0,0,0,0,0,0"/>
                <o:lock v:ext="edit" aspectratio="t"/>
              </v:shape>
              <v:shape id="Freeform 1338" o:spid="_x0000_s1504" style="position:absolute;left:8604;top:10589;width:50;height:6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zqsEA&#10;AADcAAAADwAAAGRycy9kb3ducmV2LnhtbERPTWsCMRC9C/0PYYReima3SKlbo1hB0JNWLb0OyXQ3&#10;uJksm6jrvzeC4G0e73Mms87V4kxtsJ4V5MMMBLH2xnKp4LBfDj5BhIhssPZMCq4UYDZ96U2wMP7C&#10;P3TexVKkEA4FKqhibAopg67IYRj6hjhx/751GBNsS2lavKRwV8v3LPuQDi2nhgobWlSkj7uTU7Be&#10;2O+M53m5ffuznf6Vm1zXG6Ve+938C0SkLj7FD/fKpPnjEdyfSRfI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as6rBAAAA3AAAAA8AAAAAAAAAAAAAAAAAmAIAAGRycy9kb3du&#10;cmV2LnhtbFBLBQYAAAAABAAEAPUAAACGAwAAAAA=&#10;" path="m8,r,7l,47,8,60,25,47,50,7,8,xe" fillcolor="#ffaf00" stroked="f">
                <v:path arrowok="t" o:connecttype="custom" o:connectlocs="8,0;8,7;0,47;8,60;25,47;50,7;8,0" o:connectangles="0,0,0,0,0,0,0"/>
                <o:lock v:ext="edit" aspectratio="t"/>
              </v:shape>
              <v:shape id="Freeform 1339" o:spid="_x0000_s1505" style="position:absolute;left:9820;top:9783;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98MMA&#10;AADcAAAADwAAAGRycy9kb3ducmV2LnhtbERPTWvCQBC9C/0PyxR6q5tKNTW6SlGECiJoPXgcsmMS&#10;zc6G3Y3Gf98VCt7m8T5nOu9MLa7kfGVZwUc/AUGcW11xoeDwu3r/AuEDssbaMim4k4f57KU3xUzb&#10;G+/oug+FiCHsM1RQhtBkUvq8JIO+bxviyJ2sMxgidIXUDm8x3NRykCQjabDi2FBiQ4uS8su+NQpS&#10;t/1sj8vlmobtamxPm/sxPVdKvb123xMQgbrwFP+7f3ScPx7C4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98MMAAADcAAAADwAAAAAAAAAAAAAAAACYAgAAZHJzL2Rv&#10;d25yZXYueG1sUEsFBgAAAAAEAAQA9QAAAIgDAAAAAA==&#10;" path="m25,l,13,,47r25,6l25,47,34,13,25,xe" fillcolor="#efff10" stroked="f">
                <v:path arrowok="t" o:connecttype="custom" o:connectlocs="25,0;0,13;0,47;25,53;25,47;34,13;25,0" o:connectangles="0,0,0,0,0,0,0"/>
                <o:lock v:ext="edit" aspectratio="t"/>
              </v:shape>
              <v:shape id="Freeform 1340" o:spid="_x0000_s1506" style="position:absolute;left:10766;top:9090;width:59;height:47;visibility:visible;mso-wrap-style:square;v-text-anchor:top" coordsize="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vcMA&#10;AADcAAAADwAAAGRycy9kb3ducmV2LnhtbERPTWvCQBC9C/0PyxS86UYPElNXKaHF2lvSFvQ2ZMck&#10;NDubZLdJ/PfdQsHbPN7n7A6TacRAvastK1gtIxDEhdU1lwo+P14XMQjnkTU2lknBjRwc9g+zHSba&#10;jpzRkPtShBB2CSqovG8TKV1RkUG3tC1x4K62N+gD7EupexxDuGnkOoo20mDNoaHCltKKiu/8xyh4&#10;yb/eyZ+HLl+N2TG+nE9pV5+Umj9Oz08gPE3+Lv53v+kwf7uBv2fC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CvcMAAADcAAAADwAAAAAAAAAAAAAAAACYAgAAZHJzL2Rv&#10;d25yZXYueG1sUEsFBgAAAAAEAAQA9QAAAIgDAAAAAA==&#10;" path="m17,l59,14,17,47,,14,17,xe" fillcolor="#0000bf" stroked="f">
                <v:path arrowok="t" o:connecttype="custom" o:connectlocs="17,0;59,14;17,47;0,14;17,0" o:connectangles="0,0,0,0,0"/>
                <o:lock v:ext="edit" aspectratio="t"/>
              </v:shape>
              <v:shape id="Freeform 1341" o:spid="_x0000_s1507" style="position:absolute;left:8722;top:10656;width:42;height:60;visibility:visible;mso-wrap-style:square;v-text-anchor:top" coordsize="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E7sMA&#10;AADcAAAADwAAAGRycy9kb3ducmV2LnhtbERPO2/CMBDeK/EfrEPqUhGnHSiEGEQRRYWJ18J2io84&#10;EJ+j2IX03+NKlbrdp+95+ayztbhR6yvHCl6TFARx4XTFpYLj4XMwAuEDssbaMSn4IQ+zae8px0y7&#10;O+/otg+liCHsM1RgQmgyKX1hyKJPXEMcubNrLYYI21LqFu8x3NbyLU2H0mLFscFgQwtDxXX/bRXs&#10;XtbVpdDc6NX4Y7u8rja1OQ2Veu538wmIQF34F/+5v3ScP36H32fi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PE7sMAAADcAAAADwAAAAAAAAAAAAAAAACYAgAAZHJzL2Rv&#10;d25yZXYueG1sUEsFBgAAAAAEAAQA9QAAAIgDAAAAAA==&#10;" path="m34,r8,13l34,53r,7l25,53,,13,34,xe" fillcolor="#ffef00" stroked="f">
                <v:path arrowok="t" o:connecttype="custom" o:connectlocs="34,0;42,13;34,53;34,60;25,53;0,13;34,0" o:connectangles="0,0,0,0,0,0,0"/>
                <o:lock v:ext="edit" aspectratio="t"/>
              </v:shape>
              <v:shape id="Freeform 1342" o:spid="_x0000_s1508" style="position:absolute;left:11991;top:9157;width:25;height:106;visibility:visible;mso-wrap-style:square;v-text-anchor:top" coordsize="2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8YA&#10;AADcAAAADwAAAGRycy9kb3ducmV2LnhtbESPQW/CMAyF70j8h8iTuEHKKgHrCAgmoU07gGC77GY1&#10;XtvROFWSQffv5wMSN1vv+b3Py3XvWnWhEBvPBqaTDBRx6W3DlYHPj914ASomZIutZzLwRxHWq+Fg&#10;iYX1Vz7S5ZQqJSEcCzRQp9QVWseyJodx4jti0b59cJhkDZW2Aa8S7lr9mGUz7bBhaaixo5eayvPp&#10;1xnYHvOvvDy8T9vX/Xnr85/5rONgzOih3zyDStSnu/l2/WYF/0l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5+8YAAADcAAAADwAAAAAAAAAAAAAAAACYAgAAZHJz&#10;L2Rvd25yZXYueG1sUEsFBgAAAAAEAAQA9QAAAIsDAAAAAA==&#10;" path="m25,l8,26,,66r17,40l25,106r,l25,66r,-40l25,xe" fillcolor="#8fff70" stroked="f">
                <v:path arrowok="t" o:connecttype="custom" o:connectlocs="25,0;8,26;0,66;17,106;25,106;25,106;25,66;25,26;25,0" o:connectangles="0,0,0,0,0,0,0,0,0"/>
                <o:lock v:ext="edit" aspectratio="t"/>
              </v:shape>
              <v:shape id="Freeform 1343" o:spid="_x0000_s1509" style="position:absolute;left:9558;top:9144;width:101;height: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xUcMA&#10;AADcAAAADwAAAGRycy9kb3ducmV2LnhtbERP3WrCMBS+F/YO4Qx2p6nChq1GkcnA7W7WBzg2x6Zr&#10;c1KSWLs9/TIYeHc+vt+z3o62EwP50DhWMJ9lIIgrpxuuFZzKt+kSRIjIGjvHpOCbAmw3D5M1Ftrd&#10;+JOGY6xFCuFQoAITY19IGSpDFsPM9cSJuzhvMSboa6k93lK47eQiy16kxYZTg8GeXg1V7fFqFXyd&#10;h/3u3fhz2+Uf8+fTobzs2x+lnh7H3QpEpDHexf/ug07z8xz+nk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yxUcMAAADcAAAADwAAAAAAAAAAAAAAAACYAgAAZHJzL2Rv&#10;d25yZXYueG1sUEsFBgAAAAAEAAQA9QAAAIgDAAAAAA==&#10;" path="m9,l51,r50,l101,6r,l51,13,9,13,,6,9,xe" fillcolor="#0060ff" stroked="f">
                <v:path arrowok="t" o:connecttype="custom" o:connectlocs="9,0;51,0;101,0;101,6;101,6;51,13;9,13;0,6;9,0" o:connectangles="0,0,0,0,0,0,0,0,0"/>
                <o:lock v:ext="edit" aspectratio="t"/>
              </v:shape>
              <v:shape id="Freeform 1344" o:spid="_x0000_s1510" style="position:absolute;left:10487;top:10849;width:59;height:47;visibility:visible;mso-wrap-style:square;v-text-anchor:top" coordsize="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QMb8A&#10;AADcAAAADwAAAGRycy9kb3ducmV2LnhtbESPzQrCMBCE74LvEFbwIpoqKFKNIkpFEAR/HmBp1rbY&#10;bEoTbX17Iwgeh5n5hlmuW1OKF9WusKxgPIpAEKdWF5wpuF2T4RyE88gaS8uk4E0O1qtuZ4mxtg2f&#10;6XXxmQgQdjEqyL2vYildmpNBN7IVcfDutjbog6wzqWtsAtyUchJFM2mw4LCQY0XbnNLH5WkUTO3R&#10;RLPmlCRyNz/aPZ0GVftUqt9rNwsQnlr/D//aB60gEOF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8JAxvwAAANwAAAAPAAAAAAAAAAAAAAAAAJgCAABkcnMvZG93bnJl&#10;di54bWxQSwUGAAAAAAQABAD1AAAAhAMAAAAA&#10;" path="m34,l,7,34,47,59,7,34,xe" fillcolor="#8f0000" stroked="f">
                <v:path arrowok="t" o:connecttype="custom" o:connectlocs="34,0;0,7;34,47;59,7;34,0" o:connectangles="0,0,0,0,0"/>
                <o:lock v:ext="edit" aspectratio="t"/>
              </v:shape>
              <v:shape id="Freeform 1345" o:spid="_x0000_s1511" style="position:absolute;left:10952;top:10383;width:59;height:40;visibility:visible;mso-wrap-style:square;v-text-anchor:top" coordsize="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8U8YA&#10;AADcAAAADwAAAGRycy9kb3ducmV2LnhtbESPT2vCQBTE7wW/w/KEXkqzUbBIdBURBA+l4h9sjo/s&#10;M5s2+zZktyb59t1CweMwM79hluve1uJOra8cK5gkKQjiwumKSwWX8+51DsIHZI21Y1IwkIf1avS0&#10;xEy7jo90P4VSRAj7DBWYEJpMSl8YsugT1xBH7+ZaiyHKtpS6xS7CbS2nafomLVYcFww2tDVUfJ9+&#10;rILj7PDyXs2vX7gf6nNukDaf+YdSz+N+swARqA+P8H97rxVM0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U8U8YAAADcAAAADwAAAAAAAAAAAAAAAACYAgAAZHJz&#10;L2Rvd25yZXYueG1sUEsFBgAAAAAEAAQA9QAAAIsDAAAAAA==&#10;" path="m25,l,20,25,40,59,20,25,xe" fillcolor="#ffdf00" stroked="f">
                <v:path arrowok="t" o:connecttype="custom" o:connectlocs="25,0;0,20;25,40;59,20;25,0" o:connectangles="0,0,0,0,0"/>
                <o:lock v:ext="edit" aspectratio="t"/>
              </v:shape>
              <v:shape id="Freeform 1346" o:spid="_x0000_s1512" style="position:absolute;left:11906;top:10349;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C2cQA&#10;AADcAAAADwAAAGRycy9kb3ducmV2LnhtbESPQWvCQBSE7wX/w/IEL0U3hiISXUUU0V4K1Rw8PrLP&#10;JJh9G7JPjf++Wyj0OMzMN8xy3btGPagLtWcD00kCirjwtubSQH7ej+eggiBbbDyTgRcFWK8Gb0vM&#10;rH/yNz1OUqoI4ZChgUqkzbQORUUOw8S3xNG7+s6hRNmV2nb4jHDX6DRJZtphzXGhwpa2FRW3090Z&#10;uBdh9nnYXuS9DuXhQ77yy22XGzMa9psFKKFe/sN/7aM1kCYp/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AtnEAAAA3AAAAA8AAAAAAAAAAAAAAAAAmAIAAGRycy9k&#10;b3ducmV2LnhtbFBLBQYAAAAABAAEAPUAAACJAwAAAAA=&#10;" path="m59,l9,,,14r9,6l59,20r9,-6l59,xe" fillcolor="#ff9f00" stroked="f">
                <v:path arrowok="t" o:connecttype="custom" o:connectlocs="59,0;9,0;0,14;9,20;59,20;68,14;59,0" o:connectangles="0,0,0,0,0,0,0"/>
                <o:lock v:ext="edit" aspectratio="t"/>
              </v:shape>
              <v:shape id="Freeform 1347" o:spid="_x0000_s1513" style="position:absolute;left:9761;top:10010;width:67;height:33;visibility:visible;mso-wrap-style:square;v-text-anchor:top" coordsize="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GgcYA&#10;AADcAAAADwAAAGRycy9kb3ducmV2LnhtbESPT2vCQBTE7wW/w/IEb3VjhCKpqxQhtmAvjUXp7TX7&#10;TKLZtyG75s+37xYKPQ4z8xtmvR1MLTpqXWVZwWIegSDOra64UPB5TB9XIJxH1lhbJgUjOdhuJg9r&#10;TLTt+YO6zBciQNglqKD0vkmkdHlJBt3cNsTBu9jWoA+yLaRusQ9wU8s4ip6kwYrDQokN7UrKb9nd&#10;KHi1+D36fXo6v+++jtdLtjqYzik1mw4vzyA8Df4//Nd+0wriaA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aGgcYAAADcAAAADwAAAAAAAAAAAAAAAACYAgAAZHJz&#10;L2Rvd25yZXYueG1sUEsFBgAAAAAEAAQA9QAAAIsDAAAAAA==&#10;" path="m25,l67,13,25,33,,13,25,xe" fillcolor="#afff50" stroked="f">
                <v:path arrowok="t" o:connecttype="custom" o:connectlocs="25,0;67,13;25,33;0,13;25,0" o:connectangles="0,0,0,0,0"/>
                <o:lock v:ext="edit" aspectratio="t"/>
              </v:shape>
            </v:group>
            <v:shape id="Freeform 1348" o:spid="_x0000_s1514" style="position:absolute;left:3476;top:2749;width:124;height:32;visibility:visible;mso-wrap-style:square;v-text-anchor:top" coordsize="1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Wt8cA&#10;AADcAAAADwAAAGRycy9kb3ducmV2LnhtbESP3WrCQBSE7wt9h+UUelN0t1KipK4iFkujIPgD3h6y&#10;p0kwezZk1xh9+m6h0MthZr5hpvPe1qKj1leONbwOFQji3JmKCw3Hw2owAeEDssHaMWm4kYf57PFh&#10;iqlxV95Rtw+FiBD2KWooQ2hSKX1ekkU/dA1x9L5dazFE2RbStHiNcFvLkVKJtFhxXCixoWVJ+Xl/&#10;sRqyJDueNqt1osb3z/Nabi8fWfei9fNTv3gHEagP/+G/9pfRMFJv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VrfHAAAA3AAAAA8AAAAAAAAAAAAAAAAAmAIAAGRy&#10;cy9kb3ducmV2LnhtbFBLBQYAAAAABAAEAPUAAACMAwAAAAA=&#10;" path="m110,20r8,l110,20,68,26,17,20,,20r17,l68,r42,20xe" fillcolor="#00efff" stroked="f">
              <v:path arrowok="t" o:connecttype="custom" o:connectlocs="116,25;124,25;116,25;71,32;18,25;0,25;18,25;71,0;116,25" o:connectangles="0,0,0,0,0,0,0,0,0"/>
              <o:lock v:ext="edit" aspectratio="t"/>
            </v:shape>
            <v:shape id="Freeform 1349" o:spid="_x0000_s1515" style="position:absolute;left:3807;top:3609;width:45;height:71;visibility:visible;mso-wrap-style:square;v-text-anchor:top" coordsize="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K7MUA&#10;AADcAAAADwAAAGRycy9kb3ducmV2LnhtbESPQWvCQBSE7wX/w/KEXopuTKlIdBVTULz0UBXx+Mg+&#10;k5Ds27C70fjvu4VCj8PMfMOsNoNpxZ2cry0rmE0TEMSF1TWXCs6n3WQBwgdkja1lUvAkD5v16GWF&#10;mbYP/qb7MZQiQthnqKAKocuk9EVFBv3UdsTRu1lnMETpSqkdPiLctDJNkrk0WHNcqLCjz4qK5tgb&#10;Bf35643a911/WaTNYX91eZNTrtTreNguQQQawn/4r33QCtLkA3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QrsxQAAANwAAAAPAAAAAAAAAAAAAAAAAJgCAABkcnMv&#10;ZG93bnJldi54bWxQSwUGAAAAAAQABAD1AAAAigMAAAAA&#10;" path="m25,r,7l,47r25,7l42,47,33,7,25,xe" fillcolor="yellow" stroked="f">
              <v:path arrowok="t" o:connecttype="custom" o:connectlocs="27,0;27,9;0,62;27,71;45,62;35,9;27,0" o:connectangles="0,0,0,0,0,0,0"/>
              <o:lock v:ext="edit" aspectratio="t"/>
            </v:shape>
            <v:shape id="Freeform 1350" o:spid="_x0000_s1516" style="position:absolute;left:2339;top:4453;width:80;height:20;visibility:visible;mso-wrap-style:square;v-text-anchor:top" coordsize="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XtcUA&#10;AADcAAAADwAAAGRycy9kb3ducmV2LnhtbESPQWvCQBSE7wX/w/KEXoruVlAkdRUVCm1BaRLp+ZF9&#10;JsHs25BdNf57VxB6HGbmG2ax6m0jLtT52rGG97ECQVw4U3Op4ZB/juYgfEA22DgmDTfysFoOXhaY&#10;GHfllC5ZKEWEsE9QQxVCm0jpi4os+rFriaN3dJ3FEGVXStPhNcJtIydKzaTFmuNChS1tKypO2dlq&#10;mOY52d/v89v+lh538796o37aVOvXYb/+ABGoD//hZ/vLaJio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xe1xQAAANwAAAAPAAAAAAAAAAAAAAAAAJgCAABkcnMv&#10;ZG93bnJldi54bWxQSwUGAAAAAAQABAD1AAAAigMAAAAA&#10;" path="m9,l51,,76,7,51,14,9,14,,7,9,xe" fillcolor="#ffbf00" stroked="f">
              <v:path arrowok="t" o:connecttype="custom" o:connectlocs="9,0;54,0;80,10;54,20;9,20;0,10;9,0" o:connectangles="0,0,0,0,0,0,0"/>
              <o:lock v:ext="edit" aspectratio="t"/>
            </v:shape>
            <v:shape id="Freeform 1351" o:spid="_x0000_s1517" style="position:absolute;left:4425;top:3670;width:54;height:69;visibility:visible;mso-wrap-style:square;v-text-anchor:top" coordsize="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bsEA&#10;AADcAAAADwAAAGRycy9kb3ducmV2LnhtbESPQYvCMBSE7wv+h/AEb2tqBJWuUcSl4MWDdX/Ao3m2&#10;1ealJFG7/94sLHgcZuYbZr0dbCce5EPrWMNsmoEgrpxpudbwcy4+VyBCRDbYOSYNvxRguxl9rDE3&#10;7sknepSxFgnCIUcNTYx9LmWoGrIYpq4nTt7FeYsxSV9L4/GZ4LaTKssW0mLLaaHBnvYNVbfybjUc&#10;lS+O87AoTPcdrlwO6rIySuvJeNh9gYg0xHf4v30wGlS2hL8z6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GPm7BAAAA3AAAAA8AAAAAAAAAAAAAAAAAmAIAAGRycy9kb3du&#10;cmV2LnhtbFBLBQYAAAAABAAEAPUAAACGAwAAAAA=&#10;" path="m33,l50,40,33,53,,40,33,xe" fillcolor="#cfff30" stroked="f">
              <v:path arrowok="t" o:connecttype="custom" o:connectlocs="36,0;54,52;36,69;0,52;36,0" o:connectangles="0,0,0,0,0"/>
              <o:lock v:ext="edit" aspectratio="t"/>
            </v:shape>
            <v:shape id="Freeform 1352" o:spid="_x0000_s1518" style="position:absolute;left:2598;top:3949;width:54;height:53;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kcAA&#10;AADcAAAADwAAAGRycy9kb3ducmV2LnhtbERPTYvCMBC9C/sfwizsTZMKilSjFGFhZS/a7oLHoRnb&#10;YjMpTbT135uD4PHxvje70bbiTr1vHGtIZgoEcelMw5WGv+J7ugLhA7LB1jFpeJCH3fZjssHUuIFP&#10;dM9DJWII+xQ11CF0qZS+rMmin7mOOHIX11sMEfaVND0OMdy2cq7UUlpsODbU2NG+pvKa36yG6j8p&#10;LuckM8MhV78FLxbHNuu0/vocszWIQGN4i1/uH6NhruLaeCYe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7vkcAAAADcAAAADwAAAAAAAAAAAAAAAACYAgAAZHJzL2Rvd25y&#10;ZXYueG1sUEsFBgAAAAAEAAQA9QAAAIUDAAAAAA==&#10;" path="m34,l,13,34,40,51,13,34,xe" fillcolor="#ffdf00" stroked="f">
              <v:path arrowok="t" o:connecttype="custom" o:connectlocs="36,0;0,17;36,53;54,17;36,0" o:connectangles="0,0,0,0,0"/>
              <o:lock v:ext="edit" aspectratio="t"/>
            </v:shape>
            <v:shape id="Freeform 1353" o:spid="_x0000_s1519" style="position:absolute;left:3573;top:4681;width:56;height:60;visibility:visible;mso-wrap-style:square;v-text-anchor:top" coordsize="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W/cYA&#10;AADcAAAADwAAAGRycy9kb3ducmV2LnhtbESPQUsDMRSE7wX/Q3iCF2kT9yC6Ni1lUevBHlpL6fGR&#10;PDeLm5dlE9vdf2+EQo/DzHzDzJeDb8WJ+tgE1vAwUyCITbAN1xr2X2/TJxAxIVtsA5OGkSIsFzeT&#10;OZY2nHlLp12qRYZwLFGDS6krpYzGkcc4Cx1x9r5D7zFl2dfS9njOcN/KQqlH6bHhvOCwo8qR+dn9&#10;eg3GjKuiwk3lD8dPdf++Vm5cv2p9dzusXkAkGtI1fGl/WA2Feob/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hW/cYAAADcAAAADwAAAAAAAAAAAAAAAACYAgAAZHJz&#10;L2Rvd25yZXYueG1sUEsFBgAAAAAEAAQA9QAAAIsDAAAAAA==&#10;" path="m17,l,20,17,46,51,20,17,xe" fillcolor="#df0000" stroked="f">
              <v:path arrowok="t" o:connecttype="custom" o:connectlocs="19,0;0,26;19,60;56,26;19,0" o:connectangles="0,0,0,0,0"/>
              <o:lock v:ext="edit" aspectratio="t"/>
            </v:shape>
            <v:shape id="Freeform 1354" o:spid="_x0000_s1520" style="position:absolute;left:5105;top:4279;width:45;height:44;visibility:visible;mso-wrap-style:square;v-text-anchor:top" coordsize="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ejsAA&#10;AADcAAAADwAAAGRycy9kb3ducmV2LnhtbERPTa/BQBTdv8R/mFyJzQtTXXiUIY0gYvewYHfTudpG&#10;5051BvXvzUJieXK+Z4vWVOJBjSstKxgOIhDEmdUl5wqOh3V/DMJ5ZI2VZVLwIgeLeednhom2T/6n&#10;x97nIoSwS1BB4X2dSOmyggy6ga2JA3exjUEfYJNL3eAzhJtKxlE0kgZLDg0F1rQsKLvu70aBi5el&#10;eUnbns6X1Wbye0//brtUqV63TacgPLX+K/64t1pBPAzz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DejsAAAADcAAAADwAAAAAAAAAAAAAAAACYAgAAZHJzL2Rvd25y&#10;ZXYueG1sUEsFBgAAAAAEAAQA9QAAAIUDAAAAAA==&#10;" path="m16,l,27r16,6l42,27,16,xe" fillcolor="#ff7000" stroked="f">
              <v:path arrowok="t" o:connecttype="custom" o:connectlocs="17,0;0,36;17,44;45,36;17,0" o:connectangles="0,0,0,0,0"/>
              <o:lock v:ext="edit" aspectratio="t"/>
            </v:shape>
            <v:shape id="Freeform 1355" o:spid="_x0000_s1521" style="position:absolute;left:1748;top:2599;width:62;height:45;visibility:visible;mso-wrap-style:square;v-text-anchor:top" coordsize="5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wKsQA&#10;AADcAAAADwAAAGRycy9kb3ducmV2LnhtbESPQWsCMRSE74X+h/CE3mqyFmzZGkUKgh6UVqXnx+Z1&#10;s5i8rJuo6783BcHjMDPfMJNZ7504UxebwBqKoQJBXAXTcK1hv1u8foCICdmgC0warhRhNn1+mmBp&#10;woV/6LxNtcgQjiVqsCm1pZSxsuQxDkNLnL2/0HlMWXa1NB1eMtw7OVJqLD02nBcstvRlqTpsT17D&#10;2361qX6PSzXfLay6rsm9H7+d1i+Dfv4JIlGfHuF7e2k0jIoC/s/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CrEAAAA3AAAAA8AAAAAAAAAAAAAAAAAmAIAAGRycy9k&#10;b3ducmV2LnhtbFBLBQYAAAAABAAEAPUAAACJAwAAAAA=&#10;" path="m17,l59,20,17,34,,20,17,xe" fillcolor="#20ffdf" stroked="f">
              <v:path arrowok="t" o:connecttype="custom" o:connectlocs="18,0;62,26;18,45;0,26;18,0" o:connectangles="0,0,0,0,0"/>
              <o:lock v:ext="edit" aspectratio="t"/>
            </v:shape>
            <v:shape id="Freeform 1356" o:spid="_x0000_s1522" style="position:absolute;left:2937;top:3357;width:47;height:62;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7JMQA&#10;AADcAAAADwAAAGRycy9kb3ducmV2LnhtbESPT4vCMBTE74LfITxhL7KmltWVrlFUcPXgxT94fjRv&#10;22LzUpq0dr+9EQSPw8z8hpkvO1OKlmpXWFYwHkUgiFOrC84UXM7bzxkI55E1lpZJwT85WC76vTkm&#10;2t75SO3JZyJA2CWoIPe+SqR0aU4G3chWxMH7s7VBH2SdSV3jPcBNKeMomkqDBYeFHCva5JTeTo1R&#10;UF3P+nty+Gpb/l3v5CVu9ttmqNTHoFv9gPDU+Xf41d5rBfE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eyTEAAAA3AAAAA8AAAAAAAAAAAAAAAAAmAIAAGRycy9k&#10;b3ducmV2LnhtbFBLBQYAAAAABAAEAPUAAACJAwAAAAA=&#10;" path="m26,l,7,26,47,43,7,26,xe" fillcolor="#ffef00" stroked="f">
              <v:path arrowok="t" o:connecttype="custom" o:connectlocs="28,0;0,9;28,62;47,9;28,0" o:connectangles="0,0,0,0,0"/>
              <o:lock v:ext="edit" aspectratio="t"/>
            </v:shape>
            <v:shape id="Freeform 1357" o:spid="_x0000_s1523" style="position:absolute;left:5283;top:4202;width:36;height:4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0QMAA&#10;AADcAAAADwAAAGRycy9kb3ducmV2LnhtbESPSwvCMBCE74L/IazgTVMfiFSjiCh683nxtjRrW2w2&#10;tYla/70RBI/DzHzDTOe1KcSTKpdbVtDrRiCIE6tzThWcT+vOGITzyBoLy6TgTQ7ms2ZjirG2Lz7Q&#10;8+hTESDsYlSQeV/GUrokI4Oua0vi4F1tZdAHWaVSV/gKcFPIfhSNpMGcw0KGJS0zSm7Hh1GwTi+r&#10;2/lu7sOdsYvlY7XZy+FGqXarXkxAeKr9P/xrb7WCfm8A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40QMAAAADcAAAADwAAAAAAAAAAAAAAAACYAgAAZHJzL2Rvd25y&#10;ZXYueG1sUEsFBgAAAAAEAAQA9QAAAIUDAAAAAA==&#10;" path="m26,l,14,26,34,34,14,26,xe" fillcolor="#ff8000" stroked="f">
              <v:path arrowok="t" o:connecttype="custom" o:connectlocs="28,0;0,18;28,44;36,18;28,0" o:connectangles="0,0,0,0,0"/>
              <o:lock v:ext="edit" aspectratio="t"/>
            </v:shape>
            <v:shape id="Freeform 1358" o:spid="_x0000_s1524" style="position:absolute;left:5212;top:3914;width:27;height:69;visibility:visible;mso-wrap-style:square;v-text-anchor:top" coordsize="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aVcUA&#10;AADcAAAADwAAAGRycy9kb3ducmV2LnhtbESPQWvCQBSE74X+h+UVetONIlWiq1ih0EspVVs8PrMv&#10;2WD2bci+xvTfdwtCj8PMfMOsNoNvVE9drAMbmIwzUMRFsDVXBo6Hl9ECVBRki01gMvBDETbr+7sV&#10;5jZc+YP6vVQqQTjmaMCJtLnWsXDkMY5DS5y8MnQeJcmu0rbDa4L7Rk+z7El7rDktOGxp56i47L+9&#10;gXk/28qbq8t5OD/L6fPyvjt9lcY8PgzbJSihQf7Dt/arNTCdzODvTD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BpVxQAAANwAAAAPAAAAAAAAAAAAAAAAAJgCAABkcnMv&#10;ZG93bnJldi54bWxQSwUGAAAAAAQABAD1AAAAigMAAAAA&#10;" path="m8,r9,l25,40,8,54,,40,8,r,xe" fillcolor="#cfff30" stroked="f">
              <v:path arrowok="t" o:connecttype="custom" o:connectlocs="9,0;18,0;27,51;9,69;0,51;9,0;9,0" o:connectangles="0,0,0,0,0,0,0"/>
              <o:lock v:ext="edit" aspectratio="t"/>
            </v:shape>
            <v:shape id="Freeform 1359" o:spid="_x0000_s1525" style="position:absolute;left:2107;top:2565;width:70;height:26;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Ot8UA&#10;AADcAAAADwAAAGRycy9kb3ducmV2LnhtbESPUWvCMBSF3wf+h3CFvc3UgjKqUWQqyAaDqZM9Xpq7&#10;pKy5KU1su3+/CMIeD+ec73CW68HVoqM2VJ4VTCcZCOLS64qNgvNp//QMIkRkjbVnUvBLAdar0cMS&#10;C+17/qDuGI1IEA4FKrAxNoWUobTkMEx8Q5y8b986jEm2RuoW+wR3tcyzbC4dVpwWLDb0Yqn8OV6d&#10;AvNaV5e3bZPPzSnb2fevzee565V6HA+bBYhIQ/wP39sHrSCfzuB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w63xQAAANwAAAAPAAAAAAAAAAAAAAAAAJgCAABkcnMv&#10;ZG93bnJldi54bWxQSwUGAAAAAAQABAD1AAAAigMAAAAA&#10;" path="m50,l67,6,50,20,,6,50,xe" fillcolor="aqua" stroked="f">
              <v:path arrowok="t" o:connecttype="custom" o:connectlocs="52,0;70,8;52,26;0,8;52,0" o:connectangles="0,0,0,0,0"/>
              <o:lock v:ext="edit" aspectratio="t"/>
            </v:shape>
            <v:shape id="Freeform 1360" o:spid="_x0000_s1526" style="position:absolute;left:4353;top:4002;width:26;height:69;visibility:visible;mso-wrap-style:square;v-text-anchor:top" coordsize="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37sUA&#10;AADcAAAADwAAAGRycy9kb3ducmV2LnhtbESPwWrDMBBE74X8g9hAb41sU0xxooQ4UCj0VKc+5LZY&#10;G8uttTKWmtj9+qoQyHGYmTfMZjfZXlxo9J1jBekqAUHcON1xq+Dz+Pr0AsIHZI29Y1Iwk4fddvGw&#10;wUK7K3/QpQqtiBD2BSowIQyFlL4xZNGv3EAcvbMbLYYox1bqEa8RbnuZJUkuLXYcFwwOdDDUfFc/&#10;VgG99yYvy9PXsTZ5HeZna+vfTKnH5bRfgwg0hXv41n7TCrI0h/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TfuxQAAANwAAAAPAAAAAAAAAAAAAAAAAJgCAABkcnMv&#10;ZG93bnJldi54bWxQSwUGAAAAAAQABAD1AAAAigMAAAAA&#10;" path="m8,l,7,8,47r,6l8,47,25,7,8,xe" fillcolor="#ffdf00" stroked="f">
              <v:path arrowok="t" o:connecttype="custom" o:connectlocs="8,0;0,9;8,61;8,69;8,61;26,9;8,0" o:connectangles="0,0,0,0,0,0,0"/>
              <o:lock v:ext="edit" aspectratio="t"/>
            </v:shape>
            <v:shape id="Freeform 1361" o:spid="_x0000_s1527" style="position:absolute;left:4343;top:4149;width:36;height:53;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48sUA&#10;AADcAAAADwAAAGRycy9kb3ducmV2LnhtbESP3WrCQBSE7wu+w3IE7+omQdoaXUUCBe1N688DHLPH&#10;bDB7NmS3Mfr03UKhl8PMfMMs14NtRE+drx0rSKcJCOLS6ZorBafj+/MbCB+QNTaOScGdPKxXo6cl&#10;5trdeE/9IVQiQtjnqMCE0OZS+tKQRT91LXH0Lq6zGKLsKqk7vEW4bWSWJC/SYs1xwWBLhaHyevi2&#10;Cj5P7Tz9eBRuln0NhPPC7M79XqnJeNgsQAQawn/4r73VCrL0FX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zjyxQAAANwAAAAPAAAAAAAAAAAAAAAAAJgCAABkcnMv&#10;ZG93bnJldi54bWxQSwUGAAAAAAQABAD1AAAAigMAAAAA&#10;" path="m16,l33,7,16,40,,7,16,xe" fillcolor="yellow" stroked="f">
              <v:path arrowok="t" o:connecttype="custom" o:connectlocs="17,0;36,9;17,53;0,9;17,0" o:connectangles="0,0,0,0,0"/>
              <o:lock v:ext="edit" aspectratio="t"/>
            </v:shape>
            <v:shape id="Freeform 1362" o:spid="_x0000_s1528" style="position:absolute;left:5310;top:3888;width:19;height:79;visibility:visible;mso-wrap-style:square;v-text-anchor:top" coordsize="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T+sMA&#10;AADcAAAADwAAAGRycy9kb3ducmV2LnhtbERPS2vCQBC+C/0PyxR60405iERXKSmFllLFx6W3ITtN&#10;QrKz6e5W03/fOQgeP773eju6Xl0oxNazgfksA0VcedtybeB8ep0uQcWEbLH3TAb+KMJ28zBZY2H9&#10;lQ90OaZaSQjHAg00KQ2F1rFqyGGc+YFYuG8fHCaBodY24FXCXa/zLFtohy1LQ4MDlQ1V3fHXScm5&#10;K5e7fXX47F7a968yD+Fn8WHM0+P4vAKVaEx38c39Zg3kc1krZ+QI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CT+sMAAADcAAAADwAAAAAAAAAAAAAAAACYAgAAZHJzL2Rv&#10;d25yZXYueG1sUEsFBgAAAAAEAAQA9QAAAIgDAAAAAA==&#10;" path="m,l,20,,60,17,20,,xe" fillcolor="#ff8000" stroked="f">
              <v:path arrowok="t" o:connecttype="custom" o:connectlocs="0,0;0,26;0,79;19,26;0,0" o:connectangles="0,0,0,0,0"/>
              <o:lock v:ext="edit" aspectratio="t"/>
            </v:shape>
            <v:shape id="Freeform 1363" o:spid="_x0000_s1529" style="position:absolute;left:2741;top:4698;width:72;height:17;visibility:visible;mso-wrap-style:square;v-text-anchor:top" coordsize="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fVMUA&#10;AADcAAAADwAAAGRycy9kb3ducmV2LnhtbESPQWvCQBSE74L/YXkFL6KbCLaaugkiFoT20iitx0f2&#10;NRuafRuyW43/vlsoeBxm5htmUwy2FRfqfeNYQTpPQBBXTjdcKzgdX2YrED4ga2wdk4IbeSjy8WiD&#10;mXZXfqdLGWoRIewzVGBC6DIpfWXIop+7jjh6X663GKLsa6l7vEa4beUiSR6lxYbjgsGOdoaq7/LH&#10;KnDnzj+9LvfTKd12H8a8tfSJqVKTh2H7DCLQEO7h//ZBK1ika/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R9UxQAAANwAAAAPAAAAAAAAAAAAAAAAAJgCAABkcnMv&#10;ZG93bnJldi54bWxQSwUGAAAAAAQABAD1AAAAigMAAAAA&#10;" path="m34,l,7r34,6l68,7,34,xe" fillcolor="#ff3000" stroked="f">
              <v:path arrowok="t" o:connecttype="custom" o:connectlocs="36,0;0,9;36,17;72,9;36,0" o:connectangles="0,0,0,0,0"/>
              <o:lock v:ext="edit" aspectratio="t"/>
            </v:shape>
            <v:shape id="Freeform 1364" o:spid="_x0000_s1530" style="position:absolute;left:1989;top:4602;width:63;height:26;visibility:visible;mso-wrap-style:square;v-text-anchor:top" coordsize="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Ci8MA&#10;AADcAAAADwAAAGRycy9kb3ducmV2LnhtbERPz0/CMBS+k/g/NM/EG3TuIDApZJKgAgcUTby+rM91&#10;sr4ubYXx39MDCccv3+/ZoretOJIPjWMFj6MMBHHldMO1gu+v1XACIkRkja1jUnCmAIv53WCGhXYn&#10;/qTjPtYihXAoUIGJsSukDJUhi2HkOuLE/TpvMSboa6k9nlK4bWWeZU/SYsOpwWBHS0PVYf9vFZTj&#10;9aH78Jt2vZv+vW63b+anjC9KPdz35TOISH28ia/ud60gz9P8dC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9Ci8MAAADcAAAADwAAAAAAAAAAAAAAAACYAgAAZHJzL2Rv&#10;d25yZXYueG1sUEsFBgAAAAAEAAQA9QAAAIgDAAAAAA==&#10;" path="m25,l,6,25,20,59,6,25,xe" fillcolor="#ff9f00" stroked="f">
              <v:path arrowok="t" o:connecttype="custom" o:connectlocs="27,0;0,8;27,26;63,8;27,0" o:connectangles="0,0,0,0,0"/>
              <o:lock v:ext="edit" aspectratio="t"/>
            </v:shape>
            <v:shape id="Freeform 1365" o:spid="_x0000_s1531" style="position:absolute;left:3753;top:2399;width:54;height:35;visibility:visible;mso-wrap-style:square;v-text-anchor:top" coordsize="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V8MA&#10;AADcAAAADwAAAGRycy9kb3ducmV2LnhtbESPUWvCMBSF3wf+h3AF32ZqEBmdUaYwEJHBWsHXS3PX&#10;lDU3pcls/fdmIPh4OOd8h7Pejq4VV+pD41nDYp6BIK68abjWcC4/X99AhIhssPVMGm4UYLuZvKwx&#10;N37gb7oWsRYJwiFHDTbGLpcyVJYchrnviJP343uHMcm+lqbHIcFdK1WWraTDhtOCxY72lqrf4s9p&#10;KFe4Ox/HpVVD+DqV3aVQGd20nk3Hj3cQkcb4DD/aB6NBqQX8n0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8V8MAAADcAAAADwAAAAAAAAAAAAAAAACYAgAAZHJzL2Rv&#10;d25yZXYueG1sUEsFBgAAAAAEAAQA9QAAAIgDAAAAAA==&#10;" path="m25,l51,14,25,27,,14,25,xe" fillcolor="blue" stroked="f">
              <v:path arrowok="t" o:connecttype="custom" o:connectlocs="26,0;54,18;26,35;0,18;26,0" o:connectangles="0,0,0,0,0"/>
              <o:lock v:ext="edit" aspectratio="t"/>
            </v:shape>
            <v:shape id="Freeform 1366" o:spid="_x0000_s1532" style="position:absolute;left:5256;top:4307;width:27;height:61;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ZA8QA&#10;AADcAAAADwAAAGRycy9kb3ducmV2LnhtbESPQYvCMBSE7wv+h/AEL8uaGsoi1SgiCu6lsK7g9dE8&#10;22LzUppY6783C4LHYWa+YZbrwTaip87XjjXMpgkI4sKZmksNp7/91xyED8gGG8ek4UEe1qvRxxIz&#10;4+78S/0xlCJC2GeooQqhzaT0RUUW/dS1xNG7uM5iiLIrpenwHuG2kSpJvqXFmuNChS1tKyqux5vV&#10;cEgvapd+pttT3s/PP3men3cP0noyHjYLEIGG8A6/2gejQSkF/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GQPEAAAA3AAAAA8AAAAAAAAAAAAAAAAAmAIAAGRycy9k&#10;b3ducmV2LnhtbFBLBQYAAAAABAAEAPUAAACJAwAAAAA=&#10;" path="m9,l25,7,9,47,,7,9,xe" fillcolor="#ffef00" stroked="f">
              <v:path arrowok="t" o:connecttype="custom" o:connectlocs="10,0;27,9;10,61;0,9;10,0" o:connectangles="0,0,0,0,0"/>
              <o:lock v:ext="edit" aspectratio="t"/>
            </v:shape>
            <v:shape id="Freeform 1367" o:spid="_x0000_s1533" style="position:absolute;left:4048;top:3688;width:27;height:4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fsQA&#10;AADcAAAADwAAAGRycy9kb3ducmV2LnhtbESPT2vCQBTE7wW/w/KE3ppNI0iaukobK3g15tDjI/vy&#10;h2bfptlVYz99VxA8DjPzG2a1mUwvzjS6zrKC1ygGQVxZ3XGjoDzuXlIQziNr7C2Tgis52KxnTyvM&#10;tL3wgc6Fb0SAsMtQQev9kEnpqpYMusgOxMGr7WjQBzk2Uo94CXDTyySOl9Jgx2GhxYHylqqf4mQU&#10;bP/y71Iev/L+LUVdu7r+XXxKpZ7n08c7CE+Tf4Tv7b1WkCQLu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GH7EAAAA3AAAAA8AAAAAAAAAAAAAAAAAmAIAAGRycy9k&#10;b3ducmV2LnhtbFBLBQYAAAAABAAEAPUAAACJAwAAAAA=&#10;" path="m17,r8,27l17,33,,27,17,xe" fillcolor="#bfff40" stroked="f">
              <v:path arrowok="t" o:connecttype="custom" o:connectlocs="18,0;27,35;18,43;0,35;18,0" o:connectangles="0,0,0,0,0"/>
              <o:lock v:ext="edit" aspectratio="t"/>
            </v:shape>
            <v:shape id="Freeform 1368" o:spid="_x0000_s1534" style="position:absolute;left:4343;top:2460;width:36;height:36;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ApcEA&#10;AADcAAAADwAAAGRycy9kb3ducmV2LnhtbESPQYvCMBSE74L/ITzBi2hqEZFqFBGEZW/WRa/P5tkW&#10;m5fSpLb+eyMIexxm5htms+tNJZ7UuNKygvksAkGcWV1yruDvfJyuQDiPrLGyTApe5GC3HQ42mGjb&#10;8Ymeqc9FgLBLUEHhfZ1I6bKCDLqZrYmDd7eNQR9kk0vdYBfgppJxFC2lwZLDQoE1HQrKHmlrFDDO&#10;ywn/Xh6vW3du83R5le2VlRqP+v0ahKfe/4e/7R+tII4X8DkTjo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gKXBAAAA3AAAAA8AAAAAAAAAAAAAAAAAmAIAAGRycy9kb3du&#10;cmV2LnhtbFBLBQYAAAAABAAEAPUAAACGAwAAAAA=&#10;" path="m16,l33,13,16,27,,13,16,xe" fillcolor="#00008f" stroked="f">
              <v:path arrowok="t" o:connecttype="custom" o:connectlocs="17,0;36,17;17,36;0,17;17,0" o:connectangles="0,0,0,0,0"/>
              <o:lock v:ext="edit" aspectratio="t"/>
            </v:shape>
            <v:shape id="Freeform 1369" o:spid="_x0000_s1535" style="position:absolute;left:4200;top:2669;width:18;height:60;visibility:visible;mso-wrap-style:square;v-text-anchor:top" coordsize="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nUsQA&#10;AADcAAAADwAAAGRycy9kb3ducmV2LnhtbESPQWvCQBSE7wX/w/IEL0U3BhWNrtIKgtfaHjw+si/Z&#10;YPZtzG40+uvdQqHHYWa+YTa73tbiRq2vHCuYThIQxLnTFZcKfr4P4yUIH5A11o5JwYM87LaDtw1m&#10;2t35i26nUIoIYZ+hAhNCk0npc0MW/cQ1xNErXGsxRNmWUrd4j3BbyzRJFtJixXHBYEN7Q/nl1FkF&#10;Z7PvrodyupwV75/dc2WbsCjmSo2G/ccaRKA+/If/2ketIE3n8HsmH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p1LEAAAA3AAAAA8AAAAAAAAAAAAAAAAAmAIAAGRycy9k&#10;b3ducmV2LnhtbFBLBQYAAAAABAAEAPUAAACJAwAAAAA=&#10;" path="m9,r8,40l9,46,,40,9,xe" fillcolor="#0080ff" stroked="f">
              <v:path arrowok="t" o:connecttype="custom" o:connectlocs="10,0;18,52;10,60;0,52;10,0" o:connectangles="0,0,0,0,0"/>
              <o:lock v:ext="edit" aspectratio="t"/>
            </v:shape>
            <v:shape id="Freeform 1370" o:spid="_x0000_s1536" style="position:absolute;left:3753;top:3697;width:36;height:42;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CAcIA&#10;AADcAAAADwAAAGRycy9kb3ducmV2LnhtbESPX2vCMBTF3wd+h3AF32ZqQRldU5lFYc6nVX2/NHdN&#10;WXNTm0zrt1+EwR4P58+Pk69H24krDb51rGAxT0AQ10633Cg4HXfPLyB8QNbYOSYFd/KwLiZPOWba&#10;3fiTrlVoRBxhn6ECE0KfSelrQxb93PXE0ftyg8UQ5dBIPeAtjttOpkmykhZbjgSDPZWG6u/qx0bu&#10;uVwuqKm2eyzHjcHDx66+XJSaTce3VxCBxvAf/mu/awVpuoLH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0IBwgAAANwAAAAPAAAAAAAAAAAAAAAAAJgCAABkcnMvZG93&#10;bnJldi54bWxQSwUGAAAAAAQABAD1AAAAhwMAAAAA&#10;" path="m25,l,20,25,33,34,20,25,xe" fillcolor="yellow" stroked="f">
              <v:path arrowok="t" o:connecttype="custom" o:connectlocs="26,0;0,25;26,42;36,25;26,0" o:connectangles="0,0,0,0,0"/>
              <o:lock v:ext="edit" aspectratio="t"/>
            </v:shape>
            <v:shape id="Freeform 1371" o:spid="_x0000_s1537" style="position:absolute;left:3324;top:2496;width:34;height:24;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wj8QA&#10;AADcAAAADwAAAGRycy9kb3ducmV2LnhtbESPT2vCQBTE7wW/w/KE3urGHGpNXSUKSj36h4C3R/Y1&#10;SZt9G7LrGr99VxB6HGZ+M8xiNZhWBOpdY1nBdJKAIC6tbrhScD5t3z5AOI+ssbVMCu7kYLUcvSww&#10;0/bGBwpHX4lYwi5DBbX3XSalK2sy6Ca2I47et+0N+ij7Suoeb7HctDJNkndpsOG4UGNHm5rK3+PV&#10;KEivlVvv7uvc/eTzUF72oSj2QanX8ZB/gvA0+P/wk/7SkUt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cI/EAAAA3AAAAA8AAAAAAAAAAAAAAAAAmAIAAGRycy9k&#10;b3ducmV2LnhtbFBLBQYAAAAABAAEAPUAAACJAwAAAAA=&#10;" path="m25,r8,19l25,19,,19,25,xe" fillcolor="#0050ff" stroked="f">
              <v:path arrowok="t" o:connecttype="custom" o:connectlocs="26,0;34,24;26,24;0,24;26,0" o:connectangles="0,0,0,0,0"/>
              <o:lock v:ext="edit" aspectratio="t"/>
            </v:shape>
            <v:shape id="Freeform 1372" o:spid="_x0000_s1538" style="position:absolute;left:4872;top:2313;width:44;height:26;visibility:visible;mso-wrap-style:square;v-text-anchor:top" coordsize="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w0cEA&#10;AADcAAAADwAAAGRycy9kb3ducmV2LnhtbERPTYvCMBC9C/6HMMLeNLUrZalGEUFdFA+66nloZtuu&#10;zaQ0WVv/vTkIHh/ve7boTCXu1LjSsoLxKAJBnFldcq7g/LMefoFwHlljZZkUPMjBYt7vzTDVtuUj&#10;3U8+FyGEXYoKCu/rVEqXFWTQjWxNHLhf2xj0ATa51A22IdxUMo6iRBosOTQUWNOqoOx2+jcK2nrv&#10;r7dJsimTw9/ndhUl44veKfUx6JZTEJ46/xa/3N9aQRyHt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cNHBAAAA3AAAAA8AAAAAAAAAAAAAAAAAmAIAAGRycy9kb3du&#10;cmV2LnhtbFBLBQYAAAAABAAEAPUAAACGAwAAAAA=&#10;" path="m8,l,6,8,20,42,6,8,xe" fillcolor="#00cfff" stroked="f">
              <v:path arrowok="t" o:connecttype="custom" o:connectlocs="8,0;0,8;8,26;44,8;8,0" o:connectangles="0,0,0,0,0"/>
              <o:lock v:ext="edit" aspectratio="t"/>
            </v:shape>
            <v:shape id="Freeform 1373" o:spid="_x0000_s1539" style="position:absolute;left:4684;top:2418;width:63;height:16;visibility:visible;mso-wrap-style:square;v-text-anchor:top" coordsize="6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tBMQA&#10;AADcAAAADwAAAGRycy9kb3ducmV2LnhtbESPQWvCQBSE74L/YXlCb7oxFmnTbERE2148mPbS2yP7&#10;TBZ334bsqum/7xYKPQ4z8w1TbkZnxY2GYDwrWC4yEMSN14ZbBZ8fh/kTiBCRNVrPpOCbAmyq6aTE&#10;Qvs7n+hWx1YkCIcCFXQx9oWUoenIYVj4njh5Zz84jEkOrdQD3hPcWZln2Vo6NJwWOuxp11Fzqa9O&#10;gUG2++PVLldvX48H059e68Y6pR5m4/YFRKQx/of/2u9aQZ4/w++Zd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rQTEAAAA3AAAAA8AAAAAAAAAAAAAAAAAmAIAAGRycy9k&#10;b3ducmV2LnhtbFBLBQYAAAAABAAEAPUAAACJAwAAAAA=&#10;" path="m60,l9,,,,9,13,60,r,l60,xe" fillcolor="#00afff" stroked="f">
              <v:path arrowok="t" o:connecttype="custom" o:connectlocs="63,0;9,0;0,0;9,16;63,0;63,0;63,0" o:connectangles="0,0,0,0,0,0,0"/>
              <o:lock v:ext="edit" aspectratio="t"/>
            </v:shape>
            <v:shape id="Freeform 1374" o:spid="_x0000_s1540" style="position:absolute;left:5069;top:3680;width:18;height:51;visibility:visible;mso-wrap-style:square;v-text-anchor:top" coordsize="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qy8AA&#10;AADcAAAADwAAAGRycy9kb3ducmV2LnhtbERPS26DMBDdV8odrInUXTFJUZSQGBT1I7XLEg4wwhMg&#10;wWNiu4Tevl5U6vLp/Q/lbAYxkfO9ZQWrJAVB3Fjdc6ugPr0/bUH4gKxxsEwKfshDWSweDphre+cv&#10;mqrQihjCPkcFXQhjLqVvOjLoEzsSR+5sncEQoWuldniP4WaQ6zTdSIM9x4YOR3rpqLlW30bBW5W9&#10;Zrury3Q9TJ/yYm86cxulHpfzcQ8i0Bz+xX/uD61g/RznxzPx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uqy8AAAADcAAAADwAAAAAAAAAAAAAAAACYAgAAZHJzL2Rvd25y&#10;ZXYueG1sUEsFBgAAAAAEAAQA9QAAAIUDAAAAAA==&#10;" path="m8,l,33r8,6l17,33,8,xe" fillcolor="#ffef00" stroked="f">
              <v:path arrowok="t" o:connecttype="custom" o:connectlocs="8,0;0,43;8,51;18,43;8,0" o:connectangles="0,0,0,0,0"/>
              <o:lock v:ext="edit" aspectratio="t"/>
            </v:shape>
            <v:shape id="Freeform 1375" o:spid="_x0000_s1541" style="position:absolute;left:5230;top:3749;width:45;height:17;visibility:visible;mso-wrap-style:square;v-text-anchor:top" coordsize="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iNMQA&#10;AADcAAAADwAAAGRycy9kb3ducmV2LnhtbESP32rCMBTG7we+QzgD72aqwtDOKHUoeCGItQ9waM6a&#10;zuaka6Ktb28Gg11+fH9+fKvNYBtxp87XjhVMJwkI4tLpmisFxWX/tgDhA7LGxjEpeJCHzXr0ssJU&#10;u57PdM9DJeII+xQVmBDaVEpfGrLoJ64ljt6X6yyGKLtK6g77OG4bOUuSd2mx5kgw2NKnofKa32yE&#10;5NnxeloEs9uefzK3LIrvU79Tavw6ZB8gAg3hP/zXPmgFs/kU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ojTEAAAA3AAAAA8AAAAAAAAAAAAAAAAAmAIAAGRycy9k&#10;b3ducmV2LnhtbFBLBQYAAAAABAAEAPUAAACJAwAAAAA=&#10;" path="m34,l,13r34,l42,13,34,xe" fillcolor="#ffbf00" stroked="f">
              <v:path arrowok="t" o:connecttype="custom" o:connectlocs="36,0;0,17;36,17;45,17;36,0" o:connectangles="0,0,0,0,0"/>
              <o:lock v:ext="edit" aspectratio="t"/>
            </v:shape>
            <v:shape id="Freeform 1376" o:spid="_x0000_s1542" style="position:absolute;left:5283;top:4663;width:36;height:18;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U9cQA&#10;AADcAAAADwAAAGRycy9kb3ducmV2LnhtbESPwWrDMBBE74H+g9hCLyGRY4MpTpRQCoWcCo6bQ29r&#10;a2OZWCtjqbb791Wh0OMwM2+Yw2mxvZho9J1jBbttAoK4cbrjVsFH9bZ5BuEDssbeMSn4Jg+n48Pq&#10;gIV2M5c0XUIrIoR9gQpMCEMhpW8MWfRbNxBH7+ZGiyHKsZV6xDnCbS/TJMmlxY7jgsGBXg0198uX&#10;VVBV4Vquseb6Mxt29vyeG85zpZ4el5c9iEBL+A//tc9aQZq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VPXEAAAA3AAAAA8AAAAAAAAAAAAAAAAAmAIAAGRycy9k&#10;b3ducmV2LnhtbFBLBQYAAAAABAAEAPUAAACJAwAAAAA=&#10;" path="m26,l,,26,14,34,,26,xe" fillcolor="red" stroked="f">
              <v:path arrowok="t" o:connecttype="custom" o:connectlocs="28,0;0,0;28,18;36,0;28,0" o:connectangles="0,0,0,0,0"/>
              <o:lock v:ext="edit" aspectratio="t"/>
            </v:shape>
            <v:shape id="Freeform 1377" o:spid="_x0000_s1543" style="position:absolute;left:2275;top:3304;width:64;height:27;visibility:visible;mso-wrap-style:square;v-text-anchor:top" coordsize="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wIsEA&#10;AADcAAAADwAAAGRycy9kb3ducmV2LnhtbESPX2vCQBDE34V+h2MLfdOL/4qkniKC4KPG4vOSW5PQ&#10;3F68WzX99p5Q6OMwM79hluvetepOITaeDYxHGSji0tuGKwPfp91wASoKssXWMxn4pQjr1dtgibn1&#10;Dz7SvZBKJQjHHA3UIl2udSxrchhHviNO3sUHh5JkqLQN+Ehw1+pJln1qhw2nhRo72tZU/hQ3Z4DP&#10;eisWi+tccNzvZ7NzyA7OmI/3fvMFSqiX//Bfe28NTKZTeJ1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4MCLBAAAA3AAAAA8AAAAAAAAAAAAAAAAAmAIAAGRycy9kb3du&#10;cmV2LnhtbFBLBQYAAAAABAAEAPUAAACGAwAAAAA=&#10;" path="m17,l59,13,17,20,,13,17,xe" fillcolor="#bfff40" stroked="f">
              <v:path arrowok="t" o:connecttype="custom" o:connectlocs="18,0;64,18;18,27;0,18;18,0" o:connectangles="0,0,0,0,0"/>
              <o:lock v:ext="edit" aspectratio="t"/>
            </v:shape>
            <v:shape id="Freeform 1378" o:spid="_x0000_s1544" style="position:absolute;left:2813;top:3993;width:27;height:43;visibility:visible;mso-wrap-style:square;v-text-anchor:top" coordsize="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QMMA&#10;AADcAAAADwAAAGRycy9kb3ducmV2LnhtbESPS4vCQBCE78L+h6EX9qaTNSIaHWURdPfq46C3NtMm&#10;wUxPyEwe/vsdQfBYVNVX1HLdm1K0VLvCsoLvUQSCOLW64EzB6bgdzkA4j6yxtEwKHuRgvfoYLDHR&#10;tuM9tQefiQBhl6CC3PsqkdKlORl0I1sRB+9ma4M+yDqTusYuwE0px1E0lQYLDgs5VrTJKb0fGqMg&#10;687xb7tLj765NPISzzdXQw+lvj77nwUIT71/h1/tP61gHE/g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XLQMMAAADcAAAADwAAAAAAAAAAAAAAAACYAgAAZHJzL2Rv&#10;d25yZXYueG1sUEsFBgAAAAAEAAQA9QAAAIgDAAAAAA==&#10;" path="m9,l25,14,9,34,,14,9,xe" fillcolor="#efff10" stroked="f">
              <v:path arrowok="t" o:connecttype="custom" o:connectlocs="10,0;27,18;10,43;0,18;10,0" o:connectangles="0,0,0,0,0"/>
              <o:lock v:ext="edit" aspectratio="t"/>
            </v:shape>
            <v:shape id="Freeform 1379" o:spid="_x0000_s1545" style="position:absolute;left:2107;top:4655;width:62;height:17;visibility:visible;mso-wrap-style:square;v-text-anchor:top" coordsize="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6jcUA&#10;AADcAAAADwAAAGRycy9kb3ducmV2LnhtbESPQWvCQBSE70L/w/IKXqRujDZIdBUpVooHaRPx/Mg+&#10;k9Ds25Ddavz3bkHwOMzMN8xy3ZtGXKhztWUFk3EEgriwuuZSwTH/fJuDcB5ZY2OZFNzIwXr1Mlhi&#10;qu2Vf+iS+VIECLsUFVTet6mUrqjIoBvbljh4Z9sZ9EF2pdQdXgPcNDKOokQarDksVNjSR0XFb/Zn&#10;FJhDstvuZ2Y/OidFPslHZXz63ig1fO03CxCeev8MP9pfWkE8fY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qNxQAAANwAAAAPAAAAAAAAAAAAAAAAAJgCAABkcnMv&#10;ZG93bnJldi54bWxQSwUGAAAAAAQABAD1AAAAigMAAAAA&#10;" path="m,6r,l,6r50,7l59,6,50,,,6xe" fillcolor="#ff9f00" stroked="f">
              <v:path arrowok="t" o:connecttype="custom" o:connectlocs="0,8;0,8;0,8;53,17;62,8;53,0;0,8" o:connectangles="0,0,0,0,0,0,0"/>
              <o:lock v:ext="edit" aspectratio="t"/>
            </v:shape>
            <v:shape id="Freeform 1380" o:spid="_x0000_s1546" style="position:absolute;left:3422;top:2418;width:45;height:16;visibility:visible;mso-wrap-style:square;v-text-anchor:top" coordsize="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ZZMUA&#10;AADcAAAADwAAAGRycy9kb3ducmV2LnhtbESPQWsCMRSE74L/IbxCb5rtFsRujVIEwUuLrj20t9fN&#10;6ybr5mXZpLr990YQPA4z8w2zWA2uFSfqg/Ws4GmagSCuvLZcK/g8bCZzECEia2w9k4J/CrBajkcL&#10;LLQ/855OZaxFgnAoUIGJsSukDJUhh2HqO+Lk/freYUyyr6Xu8ZzgrpV5ls2kQ8tpwWBHa0PVsfxz&#10;Cvj7p3Hl0Vrp3ndfzYtpso/8oNTjw/D2CiLSEO/hW3urFeTP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1lkxQAAANwAAAAPAAAAAAAAAAAAAAAAAJgCAABkcnMv&#10;ZG93bnJldi54bWxQSwUGAAAAAAQABAD1AAAAigMAAAAA&#10;" path="m26,l43,,26,13,,,26,xe" fillcolor="#0050ff" stroked="f">
              <v:path arrowok="t" o:connecttype="custom" o:connectlocs="27,0;45,0;27,16;0,0;27,0" o:connectangles="0,0,0,0,0"/>
              <o:lock v:ext="edit" aspectratio="t"/>
            </v:shape>
            <v:shape id="Freeform 1381" o:spid="_x0000_s1547" style="position:absolute;left:2132;top:3653;width:28;height:27;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l8UA&#10;AADcAAAADwAAAGRycy9kb3ducmV2LnhtbESPQWvCQBSE74L/YXlCb7rRQi3RVaxtacVe1CgeH9ln&#10;kpp9G7KrSf99VxA8DjPzDTOdt6YUV6pdYVnBcBCBIE6tLjhTkOw++68gnEfWWFomBX/kYD7rdqYY&#10;a9vwhq5bn4kAYRejgtz7KpbSpTkZdANbEQfvZGuDPsg6k7rGJsBNKUdR9CINFhwWcqxomVN63l6M&#10;grffn8uKv5L0Y304Nnuf7BaS35V66rWLCQhPrX+E7+1vrWD0PIbb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dWXxQAAANwAAAAPAAAAAAAAAAAAAAAAAJgCAABkcnMv&#10;ZG93bnJldi54bWxQSwUGAAAAAAQABAD1AAAAigMAAAAA&#10;" path="m25,r,13l25,20,,13,25,xe" fillcolor="#cfff30" stroked="f">
              <v:path arrowok="t" o:connecttype="custom" o:connectlocs="28,0;28,18;28,27;0,18;28,0" o:connectangles="0,0,0,0,0"/>
              <o:lock v:ext="edit" aspectratio="t"/>
            </v:shape>
            <v:shape id="Freeform 1382" o:spid="_x0000_s1548" style="position:absolute;left:3296;top:4741;width:19;height:25;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wd78A&#10;AADcAAAADwAAAGRycy9kb3ducmV2LnhtbERPTYvCMBC9C/6HMII3TVUQrUYRobCLJ2sPehuasS02&#10;k9pEW/+9OSzs8fG+t/ve1OJNrassK5hNIxDEudUVFwqySzJZgXAeWWNtmRR8yMF+NxxsMda24zO9&#10;U1+IEMIuRgWl900spctLMuimtiEO3N22Bn2AbSF1i10IN7WcR9FSGqw4NJTY0LGk/JG+jALzOV3T&#10;NEuuMtH+2a2Lxt1ev0qNR/1hA8JT7//Ff+4frWC+CGvDmXAE5O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QDB3vwAAANwAAAAPAAAAAAAAAAAAAAAAAJgCAABkcnMvZG93bnJl&#10;di54bWxQSwUGAAAAAAQABAD1AAAAhAMAAAAA&#10;" path="m9,l,14r9,6l17,14,9,xe" fillcolor="red" stroked="f">
              <v:path arrowok="t" o:connecttype="custom" o:connectlocs="10,0;0,18;10,25;19,18;10,0" o:connectangles="0,0,0,0,0"/>
              <o:lock v:ext="edit" aspectratio="t"/>
            </v:shape>
            <v:shape id="Freeform 1383" o:spid="_x0000_s1549" style="position:absolute;left:2858;top:4663;width:36;height:9;visibility:visible;mso-wrap-style:square;v-text-anchor:top" coordsize="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BncQA&#10;AADcAAAADwAAAGRycy9kb3ducmV2LnhtbESPwU7DMBBE70j8g7VI3KiTFiEa4lYVKoJLDwQ+YBMv&#10;iSFeW7abhL/HSEgcRzPzRlPvFzuKiUI0jhWUqwIEcee04V7B+9vTzT2ImJA1jo5JwTdF2O8uL2qs&#10;tJv5laYm9SJDOFaoYEjJV1LGbiCLceU8cfY+XLCYsgy91AHnDLejXBfFnbRoOC8M6OlxoO6rOVsF&#10;x2C2z+VpujWn0s7+s2g3B98qdX21HB5AJFrSf/iv/aIVrDdb+D2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AZ3EAAAA3AAAAA8AAAAAAAAAAAAAAAAAmAIAAGRycy9k&#10;b3ducmV2LnhtbFBLBQYAAAAABAAEAPUAAACJAwAAAAA=&#10;" path="m9,l,,9,7,34,,9,xe" fillcolor="#ff2000" stroked="f">
              <v:path arrowok="t" o:connecttype="custom" o:connectlocs="10,0;0,0;10,9;36,0;10,0" o:connectangles="0,0,0,0,0"/>
              <o:lock v:ext="edit" aspectratio="t"/>
            </v:shape>
            <v:shape id="Freeform 1384" o:spid="_x0000_s1550" style="position:absolute;left:1803;top:2905;width:16;height:34;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dvcMA&#10;AADcAAAADwAAAGRycy9kb3ducmV2LnhtbERPy2rCQBTdF/yH4Qrd1YlSiqSOIQi+sJvakHZ5yVyT&#10;YOZOzIwx7dd3FoLLw3kvksE0oqfO1ZYVTCcRCOLC6ppLBdnX+mUOwnlkjY1lUvBLDpLl6GmBsbY3&#10;/qT+6EsRQtjFqKDyvo2ldEVFBt3EtsSBO9nOoA+wK6Xu8BbCTSNnUfQmDdYcGipsaVVRcT5ejYL0&#10;su+3649r/pN9O5fZQ07530ap5/GQvoPwNPiH+O7eaQWz1zA/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dvcMAAADcAAAADwAAAAAAAAAAAAAAAACYAgAAZHJzL2Rv&#10;d25yZXYueG1sUEsFBgAAAAAEAAQA9QAAAIgDAAAAAA==&#10;" path="m8,l,6,8,26,16,6,8,xe" fillcolor="#8fff70" stroked="f">
              <v:path arrowok="t" o:connecttype="custom" o:connectlocs="8,0;0,8;8,34;16,8;8,0" o:connectangles="0,0,0,0,0"/>
              <o:lock v:ext="edit" aspectratio="t"/>
            </v:shape>
            <v:shape id="Freeform 1385" o:spid="_x0000_s1551" style="position:absolute;left:2239;top:3906;width:19;height:26;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pX8IA&#10;AADcAAAADwAAAGRycy9kb3ducmV2LnhtbESPT4vCMBTE74LfITxhL0VTRUSqUZaCsLgn/90fzdum&#10;2LzUJtr67c2C4HGYmd8w621va/Gg1leOFUwnKQjiwumKSwXn0268BOEDssbaMSl4koftZjhYY6Zd&#10;xwd6HEMpIoR9hgpMCE0mpS8MWfQT1xBH78+1FkOUbSl1i12E21rO0nQhLVYcFww2lBsqrse7VXCv&#10;umt5yve/bPJLfkvSZG9MotTXqP9egQjUh0/43f7RCmbzKfy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WlfwgAAANwAAAAPAAAAAAAAAAAAAAAAAJgCAABkcnMvZG93&#10;bnJldi54bWxQSwUGAAAAAAQABAD1AAAAhwMAAAAA&#10;" path="m9,l,6,9,20,17,6,9,xe" fillcolor="#efff10" stroked="f">
              <v:path arrowok="t" o:connecttype="custom" o:connectlocs="10,0;0,8;10,26;19,8;10,0" o:connectangles="0,0,0,0,0"/>
              <o:lock v:ext="edit" aspectratio="t"/>
            </v:shape>
            <v:shape id="Freeform 1386" o:spid="_x0000_s1552" style="position:absolute;left:4102;top:4760;width:45;height:6;visibility:visible;mso-wrap-style:square;v-text-anchor:top" coordsize="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jsQA&#10;AADcAAAADwAAAGRycy9kb3ducmV2LnhtbESPT2vCQBTE7wW/w/IEb3WTWEqJrqKCIr3FCuLtkX0m&#10;wezbkN388du7hUKPw8z8hlltRlOLnlpXWVYQzyMQxLnVFRcKLj+H9y8QziNrrC2Tgic52KwnbytM&#10;tR04o/7sCxEg7FJUUHrfpFK6vCSDbm4b4uDdbWvQB9kWUrc4BLipZRJFn9JgxWGhxIb2JeWPc2cU&#10;HBbH7PY9dJ76U7yLs113bS6k1Gw6bpcgPI3+P/zXPmkFyUcCv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o7EAAAA3AAAAA8AAAAAAAAAAAAAAAAAmAIAAGRycy9k&#10;b3ducmV2LnhtbFBLBQYAAAAABAAEAPUAAACJAwAAAAA=&#10;" path="m9,l,,9,6,43,,9,xe" fillcolor="#bf0000" stroked="f">
              <v:path arrowok="t" o:connecttype="custom" o:connectlocs="9,0;0,0;9,6;45,0;9,0" o:connectangles="0,0,0,0,0"/>
              <o:lock v:ext="edit" aspectratio="t"/>
            </v:shape>
            <v:shape id="Freeform 1387" o:spid="_x0000_s1553" style="position:absolute;left:1945;top:2651;width:18;height:26;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v18UA&#10;AADcAAAADwAAAGRycy9kb3ducmV2LnhtbESPT4vCMBTE74LfIbwFb5quuiLVKKIIHvyD3QWvz+Zt&#10;W7Z5KU209dubBcHjMDO/YebL1pTiTrUrLCv4HEQgiFOrC84U/Hxv+1MQziNrLC2Tggc5WC66nTnG&#10;2jZ8pnviMxEg7GJUkHtfxVK6NCeDbmAr4uD92tqgD7LOpK6xCXBTymEUTaTBgsNCjhWtc0r/kptR&#10;cP7aby7bm56OT4/mcjxcKWuTo1K9j3Y1A+Gp9e/wq73TCobjE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i/XxQAAANwAAAAPAAAAAAAAAAAAAAAAAJgCAABkcnMv&#10;ZG93bnJldi54bWxQSwUGAAAAAAQABAD1AAAAigMAAAAA&#10;" path="m17,r,14l17,20,,14,17,xe" fillcolor="aqua" stroked="f">
              <v:path arrowok="t" o:connecttype="custom" o:connectlocs="18,0;18,18;18,26;0,18;18,0" o:connectangles="0,0,0,0,0"/>
              <o:lock v:ext="edit" aspectratio="t"/>
            </v:shape>
            <v:shape id="Freeform 1388" o:spid="_x0000_s1554" style="position:absolute;left:4102;top:4453;width:17;height:26;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Bk8QA&#10;AADcAAAADwAAAGRycy9kb3ducmV2LnhtbESP3WoCMRSE7wu+QziCdzXrIq2sRhFBkRYv/HmAw+a4&#10;iW5O1k3U7ds3BaGXw8x8w8wWnavFg9pgPSsYDTMQxKXXlisFp+P6fQIiRGSNtWdS8EMBFvPe2wwL&#10;7Z+8p8chViJBOBSowMTYFFKG0pDDMPQNcfLOvnUYk2wrqVt8JrirZZ5lH9Kh5bRgsKGVofJ6uDsF&#10;TtvbZPW1+c7s5203ai77S8iNUoN+t5yCiNTF//CrvdUK8vEY/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ZPEAAAA3AAAAA8AAAAAAAAAAAAAAAAAmAIAAGRycy9k&#10;b3ducmV2LnhtbFBLBQYAAAAABAAEAPUAAACJAwAAAAA=&#10;" path="m9,r8,7l9,20,,7,9,xe" fillcolor="#ff9f00" stroked="f">
              <v:path arrowok="t" o:connecttype="custom" o:connectlocs="9,0;17,9;9,26;0,9;9,0" o:connectangles="0,0,0,0,0"/>
              <o:lock v:ext="edit" aspectratio="t"/>
            </v:shape>
            <v:shape id="Freeform 1389" o:spid="_x0000_s1555" style="position:absolute;left:1666;top:3662;width:20;height:18;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1ycUA&#10;AADcAAAADwAAAGRycy9kb3ducmV2LnhtbESP3WoCMRSE7wu+QziF3tVs/UO2RikWQQoKrq3eHjan&#10;u6ubk2UTNb69EQQvh5n5hpnMgqnFmVpXWVbw0U1AEOdWV1wo+N0u3scgnEfWWFsmBVdyMJt2XiaY&#10;anvhDZ0zX4gIYZeigtL7JpXS5SUZdF3bEEfv37YGfZRtIXWLlwg3tewlyUgarDgulNjQvKT8mJ2M&#10;giwcFgf+9qvt7mc8P/2F/nK/7iv19hq+PkF4Cv4ZfrSXWkFvMIT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TXJxQAAANwAAAAPAAAAAAAAAAAAAAAAAJgCAABkcnMv&#10;ZG93bnJldi54bWxQSwUGAAAAAAQABAD1AAAAigMAAAAA&#10;" path="m,l,7r,7l17,7,,xe" fillcolor="#efff10" stroked="f">
              <v:path arrowok="t" o:connecttype="custom" o:connectlocs="0,0;0,9;0,18;20,9;0,0" o:connectangles="0,0,0,0,0"/>
              <o:lock v:ext="edit" aspectratio="t"/>
            </v:shape>
            <v:shape id="Freeform 1390" o:spid="_x0000_s1556" style="position:absolute;left:4307;top:4777;width:10;height:41;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l8QA&#10;AADcAAAADwAAAGRycy9kb3ducmV2LnhtbESPT2sCMRTE7wW/Q3iCt5o1iJStUcQ/oAeRqoceH5vX&#10;zdLNy7KJuvrpjVDocZiZ3zDTeedqcaU2VJ41jIYZCOLCm4pLDefT5v0DRIjIBmvPpOFOAeaz3tsU&#10;c+Nv/EXXYyxFgnDIUYONscmlDIUlh2HoG+Lk/fjWYUyyLaVp8ZbgrpYqyybSYcVpwWJDS0vF7/Hi&#10;NPj4qNxeLezGHfh7rc7NWK12Wg/63eITRKQu/of/2lujQY0n8Dq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P5fEAAAA3AAAAA8AAAAAAAAAAAAAAAAAmAIAAGRycy9k&#10;b3ducmV2LnhtbFBLBQYAAAAABAAEAPUAAACJAwAAAAA=&#10;" path="m8,l,33r8,l8,33,8,xe" fillcolor="#bf0000" stroked="f">
              <v:path arrowok="t" o:connecttype="custom" o:connectlocs="10,0;0,41;10,41;10,41;10,0" o:connectangles="0,0,0,0,0"/>
              <o:lock v:ext="edit" aspectratio="t"/>
            </v:shape>
            <v:shape id="Freeform 1391" o:spid="_x0000_s1557" style="position:absolute;left:5114;top:4002;width:17;height:26;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LjcMA&#10;AADcAAAADwAAAGRycy9kb3ducmV2LnhtbESPQWvCQBSE74L/YXlCb7pRqpHoKqVQ2pyKUfD6yL5m&#10;U7Nvl+w2pv++Wyj0OMzMN8z+ONpODNSH1rGC5SIDQVw73XKj4HJ+mW9BhIissXNMCr4pwPEwneyx&#10;0O7OJxqq2IgE4VCgAhOjL6QMtSGLYeE8cfI+XG8xJtk3Uvd4T3DbyVWWbaTFltOCQU/Phupb9WUV&#10;lO/eh5L5mq/XJubD62co87NSD7PxaQci0hj/w3/tN61g9ZjD75l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2LjcMAAADcAAAADwAAAAAAAAAAAAAAAACYAgAAZHJzL2Rv&#10;d25yZXYueG1sUEsFBgAAAAAEAAQA9QAAAIgDAAAAAA==&#10;" path="m8,l,7,8,20,17,7,8,xe" fillcolor="#ffaf00" stroked="f">
              <v:path arrowok="t" o:connecttype="custom" o:connectlocs="8,0;0,9;8,26;17,9;8,0" o:connectangles="0,0,0,0,0"/>
              <o:lock v:ext="edit" aspectratio="t"/>
            </v:shape>
            <v:shape id="Freeform 1392" o:spid="_x0000_s1558" style="position:absolute;left:4353;top:2817;width:18;height:9;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2W8IA&#10;AADcAAAADwAAAGRycy9kb3ducmV2LnhtbERPTWvCQBC9C/0PyxS86aaixaauokJaD/VgWmiPQ3aa&#10;pM3Ohuyo8d+7B8Hj430vVr1r1Im6UHs28DROQBEX3tZcGvj6zEZzUEGQLTaeycCFAqyWD4MFptaf&#10;+UCnXEoVQzikaKASaVOtQ1GRwzD2LXHkfn3nUCLsSm07PMdw1+hJkjxrhzXHhgpb2lZU/OdHZ+Dn&#10;5f2y/5ttxIn/ePu2u0xsnxkzfOzXr6CEermLb+6dNTCZxrXxTDw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DZbwgAAANwAAAAPAAAAAAAAAAAAAAAAAJgCAABkcnMvZG93&#10;bnJldi54bWxQSwUGAAAAAAQABAD1AAAAhwMAAAAA&#10;" path="m8,l,,8,7,17,,8,xe" fillcolor="#40ffbf" stroked="f">
              <v:path arrowok="t" o:connecttype="custom" o:connectlocs="8,0;0,0;8,9;18,0;8,0" o:connectangles="0,0,0,0,0"/>
              <o:lock v:ext="edit" aspectratio="t"/>
            </v:shape>
            <v:shape id="Freeform 1393" o:spid="_x0000_s1559" style="position:absolute;left:4979;top:2469;width:19;height:8;visibility:visible;mso-wrap-style:square;v-text-anchor:top" coordsize="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jnsYA&#10;AADcAAAADwAAAGRycy9kb3ducmV2LnhtbESPQWvCQBSE7wX/w/IKXopumhbR6CpFFNoKglHE4zP7&#10;mgSzb8PuVtN/3xUKPQ4z8w0zW3SmEVdyvras4HmYgCAurK65VHDYrwdjED4ga2wsk4If8rCY9x5m&#10;mGl74x1d81CKCGGfoYIqhDaT0hcVGfRD2xJH78s6gyFKV0rt8BbhppFpkoykwZrjQoUtLSsqLvm3&#10;UbA7rpLDJ+ZudDZ1+rLZPm1OH1ul+o/d2xREoC78h//a71pB+jqB+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NjnsYAAADcAAAADwAAAAAAAAAAAAAAAACYAgAAZHJz&#10;L2Rvd25yZXYueG1sUEsFBgAAAAAEAAQA9QAAAIsDAAAAAA==&#10;" path="m,l17,6,,6r,l,xe" fillcolor="blue" stroked="f">
              <v:path arrowok="t" o:connecttype="custom" o:connectlocs="0,0;19,8;0,8;0,8;0,0" o:connectangles="0,0,0,0,0"/>
              <o:lock v:ext="edit" aspectratio="t"/>
            </v:shape>
            <v:shape id="Freeform 1394" o:spid="_x0000_s1560" style="position:absolute;left:2437;top:3853;width:9;height:26;visibility:visible;mso-wrap-style:square;v-text-anchor:top" coordsize="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hxMMA&#10;AADcAAAADwAAAGRycy9kb3ducmV2LnhtbERPz2vCMBS+D/wfwhO8jJlOpkg1ylAriid1Gx6fzbMp&#10;Ni+liVr/++Uw2PHj+z2dt7YSd2p86VjBez8BQZw7XXKh4OuYvY1B+ICssXJMCp7kYT7rvEwx1e7B&#10;e7ofQiFiCPsUFZgQ6lRKnxuy6PuuJo7cxTUWQ4RNIXWDjxhuKzlIkpG0WHJsMFjTwlB+Pdysgl2W&#10;mdP3cvNcye3l9WOxDueftVaq120/JyACteFf/OfeaAWDYZwfz8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whxMMAAADcAAAADwAAAAAAAAAAAAAAAACYAgAAZHJzL2Rv&#10;d25yZXYueG1sUEsFBgAAAAAEAAQA9QAAAIgDAAAAAA==&#10;" path="m,l9,13,,20,,13,,xe" fillcolor="#dfff20" stroked="f">
              <v:path arrowok="t" o:connecttype="custom" o:connectlocs="0,0;9,17;0,26;0,17;0,0" o:connectangles="0,0,0,0,0"/>
              <o:lock v:ext="edit" aspectratio="t"/>
            </v:shape>
            <v:shape id="Freeform 1395" o:spid="_x0000_s1561" style="position:absolute;left:2195;top:3504;width:10;height:19;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jZ8UA&#10;AADcAAAADwAAAGRycy9kb3ducmV2LnhtbESPQWvCQBSE70L/w/IK3sxGUanRVUJBESrSph48PrLP&#10;bGj2bciumv57t1DwOMzMN8xq09tG3KjztWMF4yQFQVw6XXOl4PS9Hb2B8AFZY+OYFPySh836ZbDC&#10;TLs7f9GtCJWIEPYZKjAhtJmUvjRk0SeuJY7exXUWQ5RdJXWH9wi3jZyk6VxarDkuGGzp3VD5U1yt&#10;gt1xNuWT+cgXx2lRnLdp3rjDp1LD1z5fggjUh2f4v73XCiazM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2NnxQAAANwAAAAPAAAAAAAAAAAAAAAAAJgCAABkcnMv&#10;ZG93bnJldi54bWxQSwUGAAAAAAQABAD1AAAAigMAAAAA&#10;" path="m9,r,7l9,14,,7,9,xe" fillcolor="#cfff30" stroked="f">
              <v:path arrowok="t" o:connecttype="custom" o:connectlocs="10,0;10,10;10,19;0,10;10,0" o:connectangles="0,0,0,0,0"/>
              <o:lock v:ext="edit" aspectratio="t"/>
            </v:shape>
            <v:shape id="Freeform 1396" o:spid="_x0000_s1562" style="position:absolute;left:2142;top:2774;width:18;height:7;visibility:visible;mso-wrap-style:square;v-text-anchor:top" coordsize="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v+8UA&#10;AADcAAAADwAAAGRycy9kb3ducmV2LnhtbESPQWvCQBSE7wX/w/IEb3VjoFKiqxRBsNGLaSk9PrLP&#10;JDX7NuyuMfn3bqHQ4zAz3zDr7WBa0ZPzjWUFi3kCgri0uuFKwefH/vkVhA/IGlvLpGAkD9vN5GmN&#10;mbZ3PlNfhEpECPsMFdQhdJmUvqzJoJ/bjjh6F+sMhihdJbXDe4SbVqZJspQGG44LNXa0q6m8Fjej&#10;4FycRvdzO37ny+uhz93X+G7ynVKz6fC2AhFoCP/hv/ZBK0hfUvg9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q/7xQAAANwAAAAPAAAAAAAAAAAAAAAAAJgCAABkcnMv&#10;ZG93bnJldi54bWxQSwUGAAAAAAQABAD1AAAAigMAAAAA&#10;" path="m16,l,,16,6,16,r,xe" fillcolor="#80ff80" stroked="f">
              <v:path arrowok="t" o:connecttype="custom" o:connectlocs="18,0;0,0;18,7;18,0;18,0" o:connectangles="0,0,0,0,0"/>
              <o:lock v:ext="edit" aspectratio="t"/>
            </v:shape>
            <v:shape id="Freeform 1397" o:spid="_x0000_s1563" style="position:absolute;left:2142;top:3967;width:18;height:8;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Hp8YA&#10;AADcAAAADwAAAGRycy9kb3ducmV2LnhtbESPQWvCQBSE7wX/w/IK3uqmiiGmriKCkIo0aEvp8ZF9&#10;TYLZtyG7TdJ/3xUKHoeZ+YZZb0fTiJ46V1tW8DyLQBAXVtdcKvh4PzwlIJxH1thYJgW/5GC7mTys&#10;MdV24DP1F1+KAGGXooLK+zaV0hUVGXQz2xIH79t2Bn2QXSl1h0OAm0bOoyiWBmsOCxW2tK+ouF5+&#10;jIL++GpW8dtnstD5vl2drv1XFuVKTR/H3QsIT6O/h//bmVYwXy7g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VHp8YAAADcAAAADwAAAAAAAAAAAAAAAACYAgAAZHJz&#10;L2Rvd25yZXYueG1sUEsFBgAAAAAEAAQA9QAAAIsDAAAAAA==&#10;" path="m16,r,l16,7,,,16,xe" fillcolor="#cfff30" stroked="f">
              <v:path arrowok="t" o:connecttype="custom" o:connectlocs="18,0;18,0;18,8;0,0;18,0" o:connectangles="0,0,0,0,0"/>
              <o:lock v:ext="edit" aspectratio="t"/>
            </v:shape>
            <v:shape id="Freeform 1398" o:spid="_x0000_s1564" style="position:absolute;left:2052;top:3322;width:10;height: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5KMUA&#10;AADcAAAADwAAAGRycy9kb3ducmV2LnhtbESPT2sCMRTE7wW/Q3gFbzVbsSKrUUQorYeC/wo9PjbP&#10;zbKblyVJdbefvhEEj8PM/IZZrDrbiAv5UDlW8DrKQBAXTldcKjgd319mIEJE1tg4JgU9BVgtB08L&#10;zLW78p4uh1iKBOGQowITY5tLGQpDFsPItcTJOztvMSbpS6k9XhPcNnKcZVNpseK0YLCljaGiPvxa&#10;Bduv/mNndk09q3tp3B9Nvtf+R6nhc7eeg4jUxUf43v7UCsZvE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DkoxQAAANwAAAAPAAAAAAAAAAAAAAAAAJgCAABkcnMv&#10;ZG93bnJldi54bWxQSwUGAAAAAAQABAD1AAAAigMAAAAA&#10;" path="m9,r,l9,7,,,9,xe" fillcolor="#bfff40" stroked="f">
              <v:path arrowok="t" o:connecttype="custom" o:connectlocs="10,0;10,0;10,9;0,0;10,0" o:connectangles="0,0,0,0,0"/>
              <o:lock v:ext="edit" aspectratio="t"/>
            </v:shape>
            <v:shape id="Freeform 1399" o:spid="_x0000_s1565" style="position:absolute;left:3726;top:3870;width:9;height:9;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Lv8YA&#10;AADcAAAADwAAAGRycy9kb3ducmV2LnhtbESPQWvCQBSE7wX/w/KEXopuTDGE1FVEUFoKgomX3h7Z&#10;12xo9m3IrjH9991CocdhZr5hNrvJdmKkwbeOFayWCQji2umWGwXX6rjIQfiArLFzTAq+ycNuO3vY&#10;YKHdnS80lqEREcK+QAUmhL6Q0teGLPql64mj9+kGiyHKoZF6wHuE206mSZJJiy3HBYM9HQzVX+XN&#10;KnjKP87urX6vTubZ6OaMh1OWl0o9zqf9C4hAU/gP/7VftYJ0vY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PLv8YAAADcAAAADwAAAAAAAAAAAAAAAACYAgAAZHJz&#10;L2Rvd25yZXYueG1sUEsFBgAAAAAEAAQA9QAAAIsDAAAAAA==&#10;" path="m8,r,l8,7,,,8,xe" fillcolor="#bfff40" stroked="f">
              <v:path arrowok="t" o:connecttype="custom" o:connectlocs="9,0;9,0;9,9;0,0;9,0" o:connectangles="0,0,0,0,0"/>
              <o:lock v:ext="edit" aspectratio="t"/>
            </v:shape>
            <v:shape id="Freeform 1400" o:spid="_x0000_s1566" style="position:absolute;left:5267;top:2965;width:8;height:9;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51cMA&#10;AADcAAAADwAAAGRycy9kb3ducmV2LnhtbESP0YrCMBRE3xf8h3AFX0TTFRWpRllkBX0RVv2AS3Nt&#10;i81NbLLa/L1ZWPBxmJkzzGrTmUY8qPW1ZQWf4wwEcWF1zaWCy3k3WoDwAVljY5kURPKwWfc+Vphr&#10;++QfepxCKRKEfY4KqhBcLqUvKjLox9YRJ+9qW4MhybaUusVngptGTrJsLg3WnBYqdLStqLidfo0C&#10;t7MmFtPZ4R4v2/3wGOPw29VKDfrd1xJEoC68w//tvVYwmc3h7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51cMAAADcAAAADwAAAAAAAAAAAAAAAACYAgAAZHJzL2Rv&#10;d25yZXYueG1sUEsFBgAAAAAEAAQA9QAAAIgDAAAAAA==&#10;" path="m,l8,,,7,,,,xe" fillcolor="#30ffcf" stroked="f">
              <v:path arrowok="t" o:connecttype="custom" o:connectlocs="0,0;8,0;0,9;0,0;0,0" o:connectangles="0,0,0,0,0"/>
              <o:lock v:ext="edit" aspectratio="t"/>
            </v:shape>
            <v:shape id="Freeform 1401" o:spid="_x0000_s1567" style="position:absolute;left:4792;top:2565;width:0;height:7;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6m8UA&#10;AADcAAAADwAAAGRycy9kb3ducmV2LnhtbESPQWvCQBSE74L/YXmF3symQqtNXUVahNCbGnt+ZF+z&#10;abNv0+w2Rn+9Kwgeh5n5hlmsBtuInjpfO1bwlKQgiEuna64UFPvNZA7CB2SNjWNScCIPq+V4tMBM&#10;uyNvqd+FSkQI+wwVmBDaTEpfGrLoE9cSR+/bdRZDlF0ldYfHCLeNnKbpi7RYc1ww2NK7ofJ3928V&#10;6M/X+dacNlT8HWb911n/5EX+odTjw7B+AxFoCPfwrZ1rBdPnG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DqbxQAAANwAAAAPAAAAAAAAAAAAAAAAAJgCAABkcnMv&#10;ZG93bnJldi54bWxQSwUGAAAAAAQABAD1AAAAigMAAAAA&#10;" path="m,l,6r,l,6,,xe" fillcolor="#0050ff" stroked="f">
              <v:path arrowok="t" o:connecttype="custom" o:connectlocs="0,0;0,7;0,7;0,7;0,0" o:connectangles="0,0,0,0,0"/>
              <o:lock v:ext="edit" aspectratio="t"/>
            </v:shape>
            <v:shape id="Freeform 1402" o:spid="_x0000_s1568" style="position:absolute;left:5310;top:3914;width:9;height:9;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sMIA&#10;AADcAAAADwAAAGRycy9kb3ducmV2LnhtbERPz2vCMBS+D/wfwhN2m8kKG1KNIgNBxtioetDbo3k2&#10;xealJFmt++uXw2DHj+/3cj26TgwUYutZw/NMgSCuvWm50XA8bJ/mIGJCNth5Jg13irBeTR6WWBp/&#10;44qGfWpEDuFYogabUl9KGWtLDuPM98SZu/jgMGUYGmkC3nK462Sh1Kt02HJusNjTm6X6uv92Gj6q&#10;Qn3ebXwv+EedryF9nebVoPXjdNwsQCQa07/4z70zGoqXvDaf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f6wwgAAANwAAAAPAAAAAAAAAAAAAAAAAJgCAABkcnMvZG93&#10;bnJldi54bWxQSwUGAAAAAAQABAD1AAAAhwMAAAAA&#10;" path="m,l,,,7,8,,,xe" fillcolor="#ff7000" stroked="f">
              <v:path arrowok="t" o:connecttype="custom" o:connectlocs="0,0;0,0;0,9;9,0;0,0" o:connectangles="0,0,0,0,0"/>
              <o:lock v:ext="edit" aspectratio="t"/>
            </v:shape>
            <v:shape id="Freeform 1403" o:spid="_x0000_s1569" style="position:absolute;left:4307;top:3818;width:10;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WYsQA&#10;AADcAAAADwAAAGRycy9kb3ducmV2LnhtbESPQWsCMRSE74X+h/AEbzWrsFJXo4hQKNpLVz14e26e&#10;u8HNy7JJNf57Uyj0OMzMN8xiFW0rbtR741jBeJSBIK6cNlwrOOw/3t5B+ICssXVMCh7kYbV8fVlg&#10;od2dv+lWhlokCPsCFTQhdIWUvmrIoh+5jjh5F9dbDEn2tdQ93hPctnKSZVNp0XBaaLCjTUPVtfyx&#10;Cmg73cTjmU65K03+dTC7EuNOqeEgrucgAsXwH/5rf2oFk3wG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FmLEAAAA3AAAAA8AAAAAAAAAAAAAAAAAmAIAAGRycy9k&#10;b3ducmV2LnhtbFBLBQYAAAAABAAEAPUAAACJAwAAAAA=&#10;" path="m8,r,l8,,,,8,xe" fillcolor="#efff10" stroked="f">
              <v:path arrowok="t" o:connecttype="custom" o:connectlocs="10,0;10,0;10,0;0,0;10,0" o:connectangles="0,0,0,0,0"/>
              <o:lock v:ext="edit" aspectratio="t"/>
            </v:shape>
            <v:shape id="Freeform 1404" o:spid="_x0000_s1570" style="position:absolute;left:4747;top:3906;width:1;height:8;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5BVb8A&#10;AADcAAAADwAAAGRycy9kb3ducmV2LnhtbERPz2vCMBS+D/wfwhN2GZquokg1yhgKXqu77PZonk1o&#10;81KbzHb/vTkIHj++39v96Fpxpz5Yzwo+5xkI4spry7WCn8txtgYRIrLG1jMp+KcA+93kbYuF9gOX&#10;dD/HWqQQDgUqMDF2hZShMuQwzH1HnLir7x3GBPta6h6HFO5amWfZSjq0nBoMdvRtqGrOf07Bovw9&#10;oBlOfvlxzW1TWhdvjVPqfTp+bUBEGuNL/HSftIJ8leanM+kI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TkFVvwAAANwAAAAPAAAAAAAAAAAAAAAAAJgCAABkcnMvZG93bnJl&#10;di54bWxQSwUGAAAAAAQABAD1AAAAhAMAAAAA&#10;" path="m,l,6r,l,6,,xe" fillcolor="#dfff20" stroked="f">
              <v:path arrowok="t" o:connecttype="custom" o:connectlocs="0,0;0,8;0,8;0,8;0,0" o:connectangles="0,0,0,0,0"/>
              <o:lock v:ext="edit" aspectratio="t"/>
            </v:shape>
            <v:shape id="Freeform 1405" o:spid="_x0000_s1571" style="position:absolute;left:5168;top:2365;width:8;height:17;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fEMUA&#10;AADcAAAADwAAAGRycy9kb3ducmV2LnhtbESPS4vCQBCE78L+h6EXvOkkOcgSHUXcXR8ggo+DxybT&#10;JnEzPTEzavbfO4Lgsaiqr6jRpDWVuFHjSssK4n4EgjizuuRcwWH/2/sC4TyyxsoyKfgnB5PxR2eE&#10;qbZ33tJt53MRIOxSVFB4X6dSuqwgg65va+LgnWxj0AfZ5FI3eA9wU8kkigbSYMlhocCaZgVlf7ur&#10;UWBWl/PxnORl7Tc/i5jm6+/rySnV/WynQxCeWv8Ov9pLrSAZxP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d8QxQAAANwAAAAPAAAAAAAAAAAAAAAAAJgCAABkcnMv&#10;ZG93bnJldi54bWxQSwUGAAAAAAQABAD1AAAAigMAAAAA&#10;" path="m,l8,,,13,,,,xe" fillcolor="#0000bf" stroked="f">
              <v:path arrowok="t" o:connecttype="custom" o:connectlocs="0,0;8,0;0,17;0,0;0,0" o:connectangles="0,0,0,0,0"/>
              <o:lock v:ext="edit" aspectratio="t"/>
            </v:shape>
            <v:shape id="Freeform 1406" o:spid="_x0000_s1572" style="position:absolute;left:4872;top:2269;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bgMQA&#10;AADcAAAADwAAAGRycy9kb3ducmV2LnhtbESPwWrDMBBE74H+g9hCb7FcF4xxrYRQGughh8QN5Lq1&#10;NpaJtXItJXb/PioUehxm5g1TrWfbixuNvnOs4DlJQRA3TnfcKjh+bpcFCB+QNfaOScEPeVivHhYV&#10;ltpNfKBbHVoRIexLVGBCGEopfWPIok/cQBy9sxsthijHVuoRpwi3vczSNJcWO44LBgd6M9Rc6qtV&#10;UJym5jv/Mvvd+3wwuzNzZvoXpZ4e580riEBz+A//tT+0gizP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G4DEAAAA3AAAAA8AAAAAAAAAAAAAAAAAmAIAAGRycy9k&#10;b3ducmV2LnhtbFBLBQYAAAAABAAEAPUAAACJAwAAAAA=&#10;" path="m8,r,l8,,,,8,xe" fillcolor="#00afff" stroked="f">
              <v:path arrowok="t" o:connecttype="custom" o:connectlocs="8,0;8,0;8,0;0,0;8,0" o:connectangles="0,0,0,0,0"/>
              <o:lock v:ext="edit" aspectratio="t"/>
            </v:shape>
            <v:shape id="Freeform 1407" o:spid="_x0000_s1573" style="position:absolute;left:1666;top:4663;width:10;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8CcMA&#10;AADcAAAADwAAAGRycy9kb3ducmV2LnhtbESPT4vCMBTE74LfIbyFvWm6ruhSjSLKwnr0Dy7ens2z&#10;LSYvpYla/fRGEDwOM/MbZjxtrBEXqn3pWMFXNwFBnDldcq5gu/nt/IDwAVmjcUwKbuRhOmm3xphq&#10;d+UVXdYhFxHCPkUFRQhVKqXPCrLou64ijt7R1RZDlHUudY3XCLdG9pJkIC2WHBcKrGheUHZan62C&#10;2dGYVT5cLA/YD9t9c98x/u+U+vxoZiMQgZrwDr/af1pBb/ANzz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L8CcMAAADcAAAADwAAAAAAAAAAAAAAAACYAgAAZHJzL2Rv&#10;d25yZXYueG1sUEsFBgAAAAAEAAQA9QAAAIgDAAAAAA==&#10;" path="m,l8,,,,,,,xe" fillcolor="#bfff40" stroked="f">
              <v:path arrowok="t" o:connecttype="custom" o:connectlocs="0,0;10,0;0,0;0,0;0,0" o:connectangles="0,0,0,0,0"/>
              <o:lock v:ext="edit" aspectratio="t"/>
            </v:shape>
            <v:shape id="Freeform 1408" o:spid="_x0000_s1574" style="position:absolute;left:1578;top:1946;width:3839;height:550;visibility:visible;mso-wrap-style:square;v-text-anchor:top" coordsize="36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jxsUA&#10;AADcAAAADwAAAGRycy9kb3ducmV2LnhtbESPT2sCMRTE7wW/Q3hCL0WzSiu6GkWEgqeWrgoeH5u3&#10;f3TzsiRxXb99Uyh4HGbmN8xq05tGdOR8bVnBZJyAIM6trrlUcDx8juYgfEDW2FgmBQ/ysFkPXlaY&#10;anvnH+qyUIoIYZ+igiqENpXS5xUZ9GPbEkevsM5giNKVUju8R7hp5DRJZtJgzXGhwpZ2FeXX7GYU&#10;nP3u5CfZx/HL0fYt7xZF9n0plHod9tsliEB9eIb/23utYDp7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uPGxQAAANwAAAAPAAAAAAAAAAAAAAAAAJgCAABkcnMv&#10;ZG93bnJldi54bWxQSwUGAAAAAAQABAD1AAAAigMAAAAA&#10;" path="m3624,r-51,l3523,6r-42,7l3438,13r-50,7l3345,33r-42,l3252,40r-42,6l3168,53r-51,l3075,60r-42,6l2991,66r-51,7l2898,80r-43,13l2805,93r-42,7l2720,106r-50,l2627,113r-42,7l2534,120r-50,6l2442,133r-51,7l2349,140r-43,13l2256,160r-43,l2171,166r-42,7l2078,180r-42,l1994,186r-51,7l1901,193r-42,7l1808,213r-42,l1724,220r-51,6l1631,233r-43,l1538,240r-43,6l1453,246r-59,7l1352,260r-42,13l1267,273r-50,7l1175,286r-43,l1082,293r-43,7l997,306r-51,l904,313r-42,7l811,320r-42,13l727,340r-51,l634,346r-42,7l549,360r-50,l457,366r-43,7l364,373r-43,7l271,393r-51,7l178,400r-42,6l85,413r-42,l,420e" filled="f" strokeweight="0">
              <v:path arrowok="t" o:connecttype="custom" o:connectlocs="3785,0;3688,17;3589,26;3499,43;3400,60;3302,69;3213,86;3114,96;3024,122;2927,131;2828,139;2738,157;2631,165;2533,183;2443,200;2344,210;2255,227;2157,236;2058,253;1969,262;1871,279;1772,296;1682,305;1584,322;1477,331;1388,358;1289,367;1199,375;1101,393;1002,401;913,419;815,436;716,445;627,462;529,471;439,488;340,498;233,524;144,532;46,541" o:connectangles="0,0,0,0,0,0,0,0,0,0,0,0,0,0,0,0,0,0,0,0,0,0,0,0,0,0,0,0,0,0,0,0,0,0,0,0,0,0,0,0"/>
              <o:lock v:ext="edit" aspectratio="t"/>
            </v:shape>
            <v:shape id="Freeform 1409" o:spid="_x0000_s1575" style="position:absolute;left:1578;top:4741;width:3839;height:559;visibility:visible;mso-wrap-style:square;v-text-anchor:top" coordsize="36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FOcUA&#10;AADcAAAADwAAAGRycy9kb3ducmV2LnhtbESPQWvCQBSE7wX/w/KE3upGJRJTNyKlQk/SaikeH7uv&#10;SUz2bZrdavz3bqHgcZiZb5jVerCtOFPva8cKppMEBLF2puZSwedh+5SB8AHZYOuYFFzJw7oYPaww&#10;N+7CH3Teh1JECPscFVQhdLmUXldk0U9cRxy9b9dbDFH2pTQ9XiLctnKWJAtpsea4UGFHLxXpZv9r&#10;FbzulsnXT9Y4LU8bOuJunr5v50o9jofNM4hAQ7iH/9tvRsFskcL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MU5xQAAANwAAAAPAAAAAAAAAAAAAAAAAJgCAABkcnMv&#10;ZG93bnJldi54bWxQSwUGAAAAAAQABAD1AAAAigMAAAAA&#10;" path="m3624,427r-51,-7l3523,413r-42,-13l3438,400r-50,-7l3345,387r-42,l3252,380r-42,-7l3168,367r-51,l3075,360r-42,-7l2991,353r-51,-13l2898,333r-43,-6l2805,327r-42,-7l2720,313r-50,l2627,307r-42,-7l2534,300r-50,-7l2442,280r-51,-7l2349,273r-43,-6l2256,260r-43,l2171,253r-42,-6l2078,240r-42,l1994,233r-51,-13l1901,220r-42,-7l1808,207r-42,l1724,200r-51,-7l1631,187r-43,l1538,180r-43,-7l1453,173r-59,-13l1352,153r-42,-6l1267,147r-50,-7l1175,133r-43,l1082,127r-43,-7l997,113r-51,l904,100,862,94r-51,l769,87,727,80r-51,l634,74,592,67,549,60r-50,l457,54,414,40r-50,l321,34,271,27,220,20r-42,l136,14,85,7,43,7,,e" filled="f" strokeweight="0">
              <v:path arrowok="t" o:connecttype="custom" o:connectlocs="3785,550;3688,524;3589,514;3499,507;3400,488;3302,480;3213,462;3114,445;3024,428;2927,419;2828,410;2738,393;2631,384;2533,357;2443,350;2344,340;2255,323;2157,314;2058,288;1969,279;1871,271;1772,253;1682,245;1584,226;1477,209;1388,192;1289,183;1199,174;1101,157;1002,148;913,123;815,114;716,105;627,88;529,79;439,52;340,45;233,26;144,18;46,9" o:connectangles="0,0,0,0,0,0,0,0,0,0,0,0,0,0,0,0,0,0,0,0,0,0,0,0,0,0,0,0,0,0,0,0,0,0,0,0,0,0,0,0"/>
              <o:lock v:ext="edit" aspectratio="t"/>
            </v:shape>
            <v:shape id="Freeform 1410" o:spid="_x0000_s1576" style="position:absolute;left:1578;top:1946;width:3839;height:550;visibility:visible;mso-wrap-style:square;v-text-anchor:top" coordsize="36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YKsQA&#10;AADcAAAADwAAAGRycy9kb3ducmV2LnhtbESPT2sCMRTE74V+h/AKXopmFVx0axQRCj0prhZ6fGze&#10;/mk3L0uSruu3N4LgcZiZ3zCrzWBa0ZPzjWUF00kCgriwuuFKwfn0OV6A8AFZY2uZFFzJw2b9+rLC&#10;TNsLH6nPQyUihH2GCuoQukxKX9Rk0E9sRxy90jqDIUpXSe3wEuGmlbMkSaXBhuNCjR3tair+8n+j&#10;4Mfvvv00n5/3jrbvRb8s88NvqdTobdh+gAg0hGf40f7SCmZp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2CrEAAAA3AAAAA8AAAAAAAAAAAAAAAAAmAIAAGRycy9k&#10;b3ducmV2LnhtbFBLBQYAAAAABAAEAPUAAACJAwAAAAA=&#10;" path="m3624,r-51,l3523,6r-42,7l3438,13r-50,7l3345,33r-42,l3252,40r-42,6l3168,53r-51,l3075,60r-42,6l2991,66r-51,7l2898,80r-43,13l2805,93r-42,7l2720,106r-50,l2627,113r-42,7l2534,120r-50,6l2442,133r-51,7l2349,140r-43,13l2256,160r-43,l2171,166r-42,7l2078,180r-42,l1994,186r-51,7l1901,193r-42,7l1808,213r-42,l1724,220r-51,6l1631,233r-43,l1538,240r-43,6l1453,246r-59,7l1352,260r-42,13l1267,273r-50,7l1175,286r-43,l1082,293r-43,7l997,306r-51,l904,313r-42,7l811,320r-42,13l727,340r-51,l634,346r-42,7l549,360r-50,l457,366r-43,7l364,373r-43,7l271,393r-51,7l178,400r-42,6l85,413r-42,l,420e" filled="f" strokeweight="0">
              <v:path arrowok="t" o:connecttype="custom" o:connectlocs="3785,0;3688,17;3589,26;3499,43;3400,60;3302,69;3213,86;3114,96;3024,122;2927,131;2828,139;2738,157;2631,165;2533,183;2443,200;2344,210;2255,227;2157,236;2058,253;1969,262;1871,279;1772,296;1682,305;1584,322;1477,331;1388,358;1289,367;1199,375;1101,393;1002,401;913,419;815,436;716,445;627,462;529,471;439,488;340,498;233,524;144,532;46,541" o:connectangles="0,0,0,0,0,0,0,0,0,0,0,0,0,0,0,0,0,0,0,0,0,0,0,0,0,0,0,0,0,0,0,0,0,0,0,0,0,0,0,0"/>
              <o:lock v:ext="edit" aspectratio="t"/>
            </v:shape>
            <v:shape id="Freeform 1411" o:spid="_x0000_s1577" style="position:absolute;left:1578;top:4741;width:3839;height:559;visibility:visible;mso-wrap-style:square;v-text-anchor:top" coordsize="36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1cUA&#10;AADcAAAADwAAAGRycy9kb3ducmV2LnhtbESPQWvCQBSE74L/YXmCN7OpUhvTrCLFQE+ithSPj+xr&#10;kpp9m2a3Mf333YLgcZiZb5hsM5hG9NS52rKChygGQVxYXXOp4P0tnyUgnEfW2FgmBb/kYLMejzJM&#10;tb3ykfqTL0WAsEtRQeV9m0rpiooMusi2xMH7tJ1BH2RXSt3hNcBNI+dxvJQGaw4LFbb0UlFxOf0Y&#10;Bbv9Kv74Ti62kF9bOuN+8XjIF0pNJ8P2GYSnwd/Dt/arVjBfPsH/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v7VxQAAANwAAAAPAAAAAAAAAAAAAAAAAJgCAABkcnMv&#10;ZG93bnJldi54bWxQSwUGAAAAAAQABAD1AAAAigMAAAAA&#10;" path="m3624,427r-51,-7l3523,413r-42,-13l3438,400r-50,-7l3345,387r-42,l3252,380r-42,-7l3168,367r-51,l3075,360r-42,-7l2991,353r-51,-13l2898,333r-43,-6l2805,327r-42,-7l2720,313r-50,l2627,307r-42,-7l2534,300r-50,-7l2442,280r-51,-7l2349,273r-43,-6l2256,260r-43,l2171,253r-42,-6l2078,240r-42,l1994,233r-51,-13l1901,220r-42,-7l1808,207r-42,l1724,200r-51,-7l1631,187r-43,l1538,180r-43,-7l1453,173r-59,-13l1352,153r-42,-6l1267,147r-50,-7l1175,133r-43,l1082,127r-43,-7l997,113r-51,l904,100,862,94r-51,l769,87,727,80r-51,l634,74,592,67,549,60r-50,l457,54,414,40r-50,l321,34,271,27,220,20r-42,l136,14,85,7,43,7,,e" filled="f" strokeweight="0">
              <v:path arrowok="t" o:connecttype="custom" o:connectlocs="3785,550;3688,524;3589,514;3499,507;3400,488;3302,480;3213,462;3114,445;3024,428;2927,419;2828,410;2738,393;2631,384;2533,357;2443,350;2344,340;2255,323;2157,314;2058,288;1969,279;1871,271;1772,253;1682,245;1584,226;1477,209;1388,192;1289,183;1199,174;1101,157;1002,148;913,123;815,114;716,105;627,88;529,79;439,52;340,45;233,26;144,18;46,9" o:connectangles="0,0,0,0,0,0,0,0,0,0,0,0,0,0,0,0,0,0,0,0,0,0,0,0,0,0,0,0,0,0,0,0,0,0,0,0,0,0,0,0"/>
              <o:lock v:ext="edit" aspectratio="t"/>
            </v:shape>
            <v:shape id="Freeform 1412" o:spid="_x0000_s1578" style="position:absolute;left:1407;top:4707;width:4010;height:593;visibility:visible;mso-wrap-style:square;v-text-anchor:top" coordsize="378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BhMIA&#10;AADcAAAADwAAAGRycy9kb3ducmV2LnhtbERPy2oCMRTdF/oP4Rbc1UwHFJkaRQTFRRCqlm4vkzsP&#10;OrmZJtGZ9uubheDycN7L9Wg7cSMfWscK3qYZCOLSmZZrBZfz7nUBIkRkg51jUvBLAdar56clFsYN&#10;/EG3U6xFCuFQoIImxr6QMpQNWQxT1xMnrnLeYkzQ19J4HFK47WSeZXNpseXU0GBP24bK79PVKvg6&#10;D7r9OR73Vf7556uZ1qVeaKUmL+PmHUSkMT7Ed/fBKMjnaW06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EGEwgAAANwAAAAPAAAAAAAAAAAAAAAAAJgCAABkcnMvZG93&#10;bnJldi54bWxQSwUGAAAAAAQABAD1AAAAhwMAAAAA&#10;" path="m3784,453r-51,l3683,453r-42,l3598,453r-50,l3505,453r-42,l3412,453r-42,l3328,453r-51,l3235,453r-42,l3151,453r-51,l3058,453r-43,l2965,453r-42,l2880,453r-50,l2787,453r-42,l2694,453r-50,l2602,453r-51,l2509,453r-43,l2416,453r-43,l2331,453r-42,l2238,453r-42,l2154,453r-51,l2061,453r-42,l1968,453r-42,l1884,453r-51,l1791,453r-43,l1698,453r-43,l1613,453r-59,l1512,453r-42,l1427,453r-50,l1335,453r-43,l1242,453r-43,l1157,453r-51,l1064,453r-42,l971,453r-42,l887,453r-51,l794,453r-42,l709,453r-50,l617,453r-43,l524,453r-43,l431,453r-51,l338,453r-42,l245,453r-42,l160,453r3624,l3733,446r-50,-7l3641,426r-43,l3548,419r-43,-6l3463,413r-51,-7l3370,399r-42,-6l3277,393r-42,-7l3193,379r-42,l3100,366r-42,-7l3015,353r-50,l2923,346r-43,-7l2830,339r-43,-6l2745,326r-51,l2644,319r-42,-13l2551,299r-42,l2466,293r-50,-7l2373,286r-42,-7l2289,273r-51,-7l2196,266r-42,-7l2103,246r-42,l2019,239r-51,-6l1926,233r-42,-7l1833,219r-42,-6l1748,213r-50,-7l1655,199r-42,l1554,186r-42,-7l1470,173r-43,l1377,166r-42,-7l1292,159r-50,-6l1199,146r-42,-7l1106,139r-42,-13l1022,120r-51,l929,113r-42,-7l836,106r-42,-6l752,93,709,86r-50,l617,80,574,66r-50,l481,60,431,53,380,46r-42,l296,40,245,33r-42,l160,26,,,,453r3784,xe" stroked="f">
              <v:path arrowok="t" o:connecttype="custom" o:connectlocs="3903,593;3760,593;3616,593;3473,593;3339,593;3195,593;3052,593;2909,593;2757,593;2613,593;2470,593;2327,593;2184,593;2041,593;1898,593;1754,593;1602,593;1459,593;1316,593;1172,593;1029,593;886,593;751,593;608,593;457,593;314,593;170,593;3903,575;3760,548;3616,531;3473,514;3339,496;3195,462;3052,444;2909,427;2757,401;2613,384;2470,365;2327,348;2184,322;2041,305;1898,279;1754,261;1602,234;1459,217;1316,200;1172,182;1029,157;886,139;751,113;608,86;457,69;314,52;170,34;4010,593" o:connectangles="0,0,0,0,0,0,0,0,0,0,0,0,0,0,0,0,0,0,0,0,0,0,0,0,0,0,0,0,0,0,0,0,0,0,0,0,0,0,0,0,0,0,0,0,0,0,0,0,0,0,0,0,0,0,0"/>
              <o:lock v:ext="edit" aspectratio="t"/>
            </v:shape>
            <v:shape id="Freeform 1413" o:spid="_x0000_s1579" style="position:absolute;left:1407;top:4707;width:4010;height:593;visibility:visible;mso-wrap-style:square;v-text-anchor:top" coordsize="378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1vDMUA&#10;AADcAAAADwAAAGRycy9kb3ducmV2LnhtbESPT2vCQBTE70K/w/IEb7rRQ6qpq1gxIJQi/jnY2yP7&#10;mk3Nvg3ZVdNv3y0IHoeZ+Q0zX3a2FjdqfeVYwXiUgCAunK64VHA65sMpCB+QNdaOScEveVguXnpz&#10;zLS7855uh1CKCGGfoQITQpNJ6QtDFv3INcTR+3atxRBlW0rd4j3CbS0nSZJKixXHBYMNrQ0Vl8PV&#10;Ksg/f8zHKV3xV06b89rLbnd5fVdq0O9WbyACdeEZfrS3WsEknc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W8MxQAAANwAAAAPAAAAAAAAAAAAAAAAAJgCAABkcnMv&#10;ZG93bnJldi54bWxQSwUGAAAAAAQABAD1AAAAigMAAAAA&#10;" path="m3784,453r-51,l3683,453r-42,l3598,453r-50,l3505,453r-42,l3412,453r-42,l3328,453r-51,l3235,453r-42,l3151,453r-51,l3058,453r-43,l2965,453r-42,l2880,453r-50,l2787,453r-42,l2694,453r-50,l2602,453r-51,l2509,453r-43,l2416,453r-43,l2331,453r-42,l2238,453r-42,l2154,453r-51,l2061,453r-42,l1968,453r-42,l1884,453r-51,l1791,453r-43,l1698,453r-43,l1613,453r-59,l1512,453r-42,l1427,453r-50,l1335,453r-43,l1242,453r-43,l1157,453r-51,l1064,453r-42,l971,453r-42,l887,453r-51,l794,453r-42,l709,453r-50,l617,453r-43,l524,453r-43,l431,453r-51,l338,453r-42,l245,453r-42,l160,453r3624,l3733,446r-50,-7l3641,426r-43,l3548,419r-43,-6l3463,413r-51,-7l3370,399r-42,-6l3277,393r-42,-7l3193,379r-42,l3100,366r-42,-7l3015,353r-50,l2923,346r-43,-7l2830,339r-43,-6l2745,326r-51,l2644,319r-42,-13l2551,299r-42,l2466,293r-50,-7l2373,286r-42,-7l2289,273r-51,-7l2196,266r-42,-7l2103,246r-42,l2019,239r-51,-6l1926,233r-42,-7l1833,219r-42,-6l1748,213r-50,-7l1655,199r-42,l1554,186r-42,-7l1470,173r-43,l1377,166r-42,-7l1292,159r-50,-6l1199,146r-42,-7l1106,139r-42,-13l1022,120r-51,l929,113r-42,-7l836,106r-42,-6l752,93,709,86r-50,l617,80,574,66r-50,l481,60,431,53,380,46r-42,l296,40,245,33r-42,l160,26,,,,453r3784,e" filled="f" strokeweight="0">
              <v:path arrowok="t" o:connecttype="custom" o:connectlocs="3903,593;3760,593;3616,593;3473,593;3339,593;3195,593;3052,593;2909,593;2757,593;2613,593;2470,593;2327,593;2184,593;2041,593;1898,593;1754,593;1602,593;1459,593;1316,593;1172,593;1029,593;886,593;751,593;608,593;457,593;314,593;170,593;3903,575;3760,548;3616,531;3473,514;3339,496;3195,462;3052,444;2909,427;2757,401;2613,384;2470,365;2327,348;2184,322;2041,305;1898,279;1754,261;1602,234;1459,217;1316,200;1172,182;1029,157;886,139;751,113;608,86;457,69;314,52;170,34;4010,593" o:connectangles="0,0,0,0,0,0,0,0,0,0,0,0,0,0,0,0,0,0,0,0,0,0,0,0,0,0,0,0,0,0,0,0,0,0,0,0,0,0,0,0,0,0,0,0,0,0,0,0,0,0,0,0,0,0,0"/>
              <o:lock v:ext="edit" aspectratio="t"/>
            </v:shape>
            <v:shape id="Freeform 1414" o:spid="_x0000_s1580" style="position:absolute;left:1407;top:1946;width:4010;height:574;visibility:visible;mso-wrap-style:square;v-text-anchor:top" coordsize="378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z6MIA&#10;AADcAAAADwAAAGRycy9kb3ducmV2LnhtbERPz2vCMBS+C/sfwhvsIjO1B5WuUbaBoIcJ6g47vjWv&#10;TbF5KUlm63+/HASPH9/vcjPaTlzJh9axgvksA0FcOd1yo+D7vH1dgQgRWWPnmBTcKMBm/TQpsdBu&#10;4CNdT7ERKYRDgQpMjH0hZagMWQwz1xMnrnbeYkzQN1J7HFK47WSeZQtpseXUYLCnT0PV5fRnFfh9&#10;Pn6czWGoXB3736+ps5efnVIvz+P7G4hIY3yI7+6dVpAv0/x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vPowgAAANwAAAAPAAAAAAAAAAAAAAAAAJgCAABkcnMvZG93&#10;bnJldi54bWxQSwUGAAAAAAQABAD1AAAAhwMAAAAA&#10;" path="m3784,r-51,l3683,r-42,l3598,r-50,l3505,r-42,l3412,r-42,l3328,r-51,l3235,r-42,l3151,r-51,l3058,r-43,l2965,r-42,l2880,r-50,l2787,r-42,l2694,r-50,l2602,r-51,l2509,r-43,l2416,r-43,l2331,r-42,l2238,r-42,l2154,r-51,l2061,r-42,l1968,r-42,l1884,r-51,l1791,r-43,l1698,r-43,l1613,r-59,l1512,r-42,l1427,r-50,l1335,r-43,l1242,r-43,l1157,r-51,l1064,r-42,l971,,929,,887,,836,,794,,752,,709,,659,,617,,574,,524,,481,,431,,380,,338,,296,,245,,203,,160,,3784,r-51,l3683,6r-42,7l3598,13r-50,7l3505,33r-42,l3412,40r-42,6l3328,53r-51,l3235,60r-42,6l3151,66r-51,7l3058,80r-43,13l2965,93r-42,7l2880,106r-50,l2787,113r-42,7l2694,120r-50,6l2602,133r-51,7l2509,140r-43,13l2416,160r-43,l2331,166r-42,7l2238,180r-42,l2154,186r-51,7l2061,193r-42,7l1968,213r-42,l1884,220r-51,6l1791,233r-43,l1698,240r-43,6l1613,246r-59,7l1512,260r-42,13l1427,273r-50,7l1335,286r-43,l1242,293r-43,7l1157,306r-51,l1064,313r-42,7l971,320r-42,13l887,340r-51,l794,346r-42,7l709,360r-50,l617,366r-43,7l524,373r-43,7l431,393r-51,7l338,400r-42,6l245,413r-42,l160,420,,439,,,3784,xe" stroked="f">
              <v:path arrowok="t" o:connecttype="custom" o:connectlocs="3903,0;3760,0;3616,0;3473,0;3339,0;3195,0;3052,0;2909,0;2757,0;2613,0;2470,0;2327,0;2184,0;2041,0;1898,0;1754,0;1602,0;1459,0;1316,0;1172,0;1029,0;886,0;751,0;608,0;457,0;314,0;170,0;3903,8;3760,26;3616,52;3473,69;3339,86;3195,122;3052,139;2909,157;2757,174;2613,200;2470,217;2327,235;2184,252;2041,279;1898,305;1754,322;1602,340;1459,366;1316,383;1172,400;1029,418;886,445;751,471;608,488;457,514;314,531;170,549;4010,0" o:connectangles="0,0,0,0,0,0,0,0,0,0,0,0,0,0,0,0,0,0,0,0,0,0,0,0,0,0,0,0,0,0,0,0,0,0,0,0,0,0,0,0,0,0,0,0,0,0,0,0,0,0,0,0,0,0,0"/>
              <o:lock v:ext="edit" aspectratio="t"/>
            </v:shape>
            <v:shape id="Freeform 1415" o:spid="_x0000_s1581" style="position:absolute;left:1407;top:1946;width:4010;height:574;visibility:visible;mso-wrap-style:square;v-text-anchor:top" coordsize="378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1zsYA&#10;AADcAAAADwAAAGRycy9kb3ducmV2LnhtbESPT2sCMRTE74V+h/AKXopmFeqfrVFEEKTiQVvU3h6b&#10;5+7i5mVNoq7fvikIHoeZ+Q0znjamEldyvrSsoNtJQBBnVpecK/j5XrSHIHxA1lhZJgV38jCdvL6M&#10;MdX2xhu6bkMuIoR9igqKEOpUSp8VZNB3bE0cvaN1BkOULpfa4S3CTSV7SdKXBkuOCwXWNC8oO20v&#10;RoHrr+f730P1/vVR5zySu+N5sZJKtd6a2SeIQE14hh/tpVbQG3T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I1zsYAAADcAAAADwAAAAAAAAAAAAAAAACYAgAAZHJz&#10;L2Rvd25yZXYueG1sUEsFBgAAAAAEAAQA9QAAAIsDAAAAAA==&#10;" path="m3784,r-51,l3683,r-42,l3598,r-50,l3505,r-42,l3412,r-42,l3328,r-51,l3235,r-42,l3151,r-51,l3058,r-43,l2965,r-42,l2880,r-50,l2787,r-42,l2694,r-50,l2602,r-51,l2509,r-43,l2416,r-43,l2331,r-42,l2238,r-42,l2154,r-51,l2061,r-42,l1968,r-42,l1884,r-51,l1791,r-43,l1698,r-43,l1613,r-59,l1512,r-42,l1427,r-50,l1335,r-43,l1242,r-43,l1157,r-51,l1064,r-42,l971,,929,,887,,836,,794,,752,,709,,659,,617,,574,,524,,481,,431,,380,,338,,296,,245,,203,,160,,3784,r-51,l3683,6r-42,7l3598,13r-50,7l3505,33r-42,l3412,40r-42,6l3328,53r-51,l3235,60r-42,6l3151,66r-51,7l3058,80r-43,13l2965,93r-42,7l2880,106r-50,l2787,113r-42,7l2694,120r-50,6l2602,133r-51,7l2509,140r-43,13l2416,160r-43,l2331,166r-42,7l2238,180r-42,l2154,186r-51,7l2061,193r-42,7l1968,213r-42,l1884,220r-51,6l1791,233r-43,l1698,240r-43,6l1613,246r-59,7l1512,260r-42,13l1427,273r-50,7l1335,286r-43,l1242,293r-43,7l1157,306r-51,l1064,313r-42,7l971,320r-42,13l887,340r-51,l794,346r-42,7l709,360r-50,l617,366r-43,7l524,373r-43,7l431,393r-51,7l338,400r-42,6l245,413r-42,l160,420,,439,,,3784,e" filled="f" strokeweight="0">
              <v:path arrowok="t" o:connecttype="custom" o:connectlocs="3903,0;3760,0;3616,0;3473,0;3339,0;3195,0;3052,0;2909,0;2757,0;2613,0;2470,0;2327,0;2184,0;2041,0;1898,0;1754,0;1602,0;1459,0;1316,0;1172,0;1029,0;886,0;751,0;608,0;457,0;314,0;170,0;3903,8;3760,26;3616,52;3473,69;3339,86;3195,122;3052,139;2909,157;2757,174;2613,200;2470,217;2327,235;2184,252;2041,279;1898,305;1754,322;1602,340;1459,366;1316,383;1172,400;1029,418;886,445;751,471;608,488;457,514;314,531;170,549;4010,0" o:connectangles="0,0,0,0,0,0,0,0,0,0,0,0,0,0,0,0,0,0,0,0,0,0,0,0,0,0,0,0,0,0,0,0,0,0,0,0,0,0,0,0,0,0,0,0,0,0,0,0,0,0,0,0,0,0,0"/>
              <o:lock v:ext="edit" aspectratio="t"/>
            </v:shape>
            <v:line id="Line 1416" o:spid="_x0000_s1582" style="position:absolute;visibility:visible" from="1407,1946" to="5417,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o:lock v:ext="edit" aspectratio="t"/>
            </v:line>
            <v:shape id="Freeform 1417" o:spid="_x0000_s1583" style="position:absolute;left:1407;top:1946;width:4248;height:3354;visibility:visible;mso-wrap-style:square;v-text-anchor:top" coordsize="44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sqMQA&#10;AADcAAAADwAAAGRycy9kb3ducmV2LnhtbESPQWvCQBSE7wX/w/KE3urGlFqJrmIrhZaeGgWvj+wz&#10;iWbfhuwzSf99t1DocZiZb5j1dnSN6qkLtWcD81kCirjwtubSwPHw9rAEFQTZYuOZDHxTgO1mcrfG&#10;zPqBv6jPpVQRwiFDA5VIm2kdioochplviaN39p1DibIrte1wiHDX6DRJFtphzXGhwpZeKyqu+c0Z&#10;2Den0srQfyw+06flub7kw4vkxtxPx90KlNAo/+G/9rs1kD4/wu+Ze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rKjEAAAA3AAAAA8AAAAAAAAAAAAAAAAAmAIAAGRycy9k&#10;b3ducmV2LnhtbFBLBQYAAAAABAAEAPUAAACJAwAAAAA=&#10;" path="m,385r448,l448,e" filled="f" strokeweight="0">
              <v:path arrowok="t" o:connecttype="custom" o:connectlocs="0,3354;4248,3354;4248,0" o:connectangles="0,0,0"/>
              <o:lock v:ext="edit" aspectratio="t"/>
            </v:shape>
            <v:line id="Line 1418" o:spid="_x0000_s1584" style="position:absolute;flip:y;visibility:visible" from="1407,1946" to="140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ZR8YAAADcAAAADwAAAGRycy9kb3ducmV2LnhtbESPQWsCMRSE74L/IbyCN81WSi1bo4il&#10;RQpWtPXQ23Pzuru4eVmS6MZ/b4SCx2FmvmGm82gacSbna8sKHkcZCOLC6ppLBT/f78MXED4ga2ws&#10;k4ILeZjP+r0p5tp2vKXzLpQiQdjnqKAKoc2l9EVFBv3ItsTJ+7POYEjSlVI77BLcNHKcZc/SYM1p&#10;ocKWlhUVx93JKNh+TfjgPk7xGA/devO7Lz/3bwulBg9x8QoiUAz38H97pRWMJ0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WUfGAAAA3AAAAA8AAAAAAAAA&#10;AAAAAAAAoQIAAGRycy9kb3ducmV2LnhtbFBLBQYAAAAABAAEAPkAAACUAwAAAAA=&#10;" strokeweight="0">
              <o:lock v:ext="edit" aspectratio="t"/>
            </v:line>
            <v:line id="Line 1419" o:spid="_x0000_s1585" style="position:absolute;visibility:visible" from="1407,5300" to="5417,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o:lock v:ext="edit" aspectratio="t"/>
            </v:line>
            <v:line id="Line 1420" o:spid="_x0000_s1586" style="position:absolute;flip:y;visibility:visible" from="1407,1946" to="140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q8YAAADcAAAADwAAAGRycy9kb3ducmV2LnhtbESPQWsCMRSE74X+h/CE3mpWDypbo0hL&#10;SylUcVsPvT03r7uLm5cliW7890YQPA4z8w0zX0bTihM531hWMBpmIIhLqxuuFPz+vD/PQPiArLG1&#10;TArO5GG5eHyYY65tz1s6FaESCcI+RwV1CF0upS9rMuiHtiNO3r91BkOSrpLaYZ/gppXjLJtIgw2n&#10;hRo7eq2pPBRHo2C7nvLefRzjIe77783frvrava2UehrE1QuIQDHcw7f2p1Ywnk7g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YqvGAAAA3AAAAA8AAAAAAAAA&#10;AAAAAAAAoQIAAGRycy9kb3ducmV2LnhtbFBLBQYAAAAABAAEAPkAAACUAwAAAAA=&#10;" strokeweight="0">
              <o:lock v:ext="edit" aspectratio="t"/>
            </v:line>
            <v:line id="Line 1421" o:spid="_x0000_s1587" style="position:absolute;flip:y;visibility:visible" from="1407,5248" to="140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MMYAAADcAAAADwAAAGRycy9kb3ducmV2LnhtbESPQWsCMRSE70L/Q3gFb5qtB7dsjSIt&#10;LaVQi1oP3p6b5+7i5mVJopv++0YQPA4z8w0zW0TTigs531hW8DTOQBCXVjdcKfjdvo+eQfiArLG1&#10;TAr+yMNi/jCYYaFtz2u6bEIlEoR9gQrqELpCSl/WZNCPbUecvKN1BkOSrpLaYZ/gppWTLJtKgw2n&#10;hRo7eq2pPG3ORsF6lfPBfZzjKR7675/9rvravS2VGj7G5QuIQDHcw7f2p1Ywy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xzDGAAAA3AAAAA8AAAAAAAAA&#10;AAAAAAAAoQIAAGRycy9kb3ducmV2LnhtbFBLBQYAAAAABAAEAPkAAACUAwAAAAA=&#10;" strokeweight="0">
              <o:lock v:ext="edit" aspectratio="t"/>
            </v:line>
            <v:line id="Line 1422" o:spid="_x0000_s1588" style="position:absolute;visibility:visible" from="1407,1946" to="1408,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gh8EAAADcAAAADwAAAGRycy9kb3ducmV2LnhtbERPTYvCMBC9C/sfwix401RhtVuNsiwu&#10;6k2rwh6HZmyDzaQ0Ueu/NwfB4+N9z5edrcWNWm8cKxgNExDEhdOGSwXHw98gBeEDssbaMSl4kIfl&#10;4qM3x0y7O+/plodSxBD2GSqoQmgyKX1RkUU/dA1x5M6utRgibEupW7zHcFvLcZJMpEXDsaHChn4r&#10;Ki751Sowu8n6azs9fZ/kah1G/+klNfaoVP+z+5mBCNSFt/jl3mgF42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2CHwQAAANwAAAAPAAAAAAAAAAAAAAAA&#10;AKECAABkcnMvZG93bnJldi54bWxQSwUGAAAAAAQABAD5AAAAjwMAAAAA&#10;" strokeweight="0">
              <o:lock v:ext="edit" aspectratio="t"/>
            </v:line>
            <v:line id="Line 1423" o:spid="_x0000_s1589" style="position:absolute;flip:y;visibility:visible" from="1949,5248" to="195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22c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S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79tnGAAAA3AAAAA8AAAAAAAAA&#10;AAAAAAAAoQIAAGRycy9kb3ducmV2LnhtbFBLBQYAAAAABAAEAPkAAACUAwAAAAA=&#10;" strokeweight="0">
              <o:lock v:ext="edit" aspectratio="t"/>
            </v:line>
            <v:line id="Line 1424" o:spid="_x0000_s1590" style="position:absolute;visibility:visible" from="2016,1946" to="201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o:lock v:ext="edit" aspectratio="t"/>
            </v:line>
            <v:line id="Line 1425" o:spid="_x0000_s1591" style="position:absolute;flip:y;visibility:visible" from="2490,5248" to="249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K+MYAAADcAAAADwAAAGRycy9kb3ducmV2LnhtbESPQWsCMRSE74L/ITyhN83qocrWKFKx&#10;FMEWbT309ty87i5uXpYkuvHfNwXB4zAz3zDzZTSNuJLztWUF41EGgriwuuZSwffXZjgD4QOyxsYy&#10;KbiRh+Wi35tjrm3He7oeQikShH2OCqoQ2lxKX1Rk0I9sS5y8X+sMhiRdKbXDLsFNIydZ9iwN1pwW&#10;KmzptaLifLgYBfuPKZ/c2yWe46nbff4cy+1xvVLqaRBXLyACxfAI39vvWsFkN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ivjGAAAA3AAAAA8AAAAAAAAA&#10;AAAAAAAAoQIAAGRycy9kb3ducmV2LnhtbFBLBQYAAAAABAAEAPkAAACUAwAAAAA=&#10;" strokeweight="0">
              <o:lock v:ext="edit" aspectratio="t"/>
            </v:line>
            <v:line id="Line 1426" o:spid="_x0000_s1592" style="position:absolute;visibility:visible" from="2625,1946" to="262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o:lock v:ext="edit" aspectratio="t"/>
            </v:line>
            <v:line id="Line 1427" o:spid="_x0000_s1593" style="position:absolute;flip:y;visibility:visible" from="3042,5248" to="3044,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xFMYAAADcAAAADwAAAGRycy9kb3ducmV2LnhtbESPQWsCMRSE74L/ITzBm2ZVaG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sRTGAAAA3AAAAA8AAAAAAAAA&#10;AAAAAAAAoQIAAGRycy9kb3ducmV2LnhtbFBLBQYAAAAABAAEAPkAAACUAwAAAAA=&#10;" strokeweight="0">
              <o:lock v:ext="edit" aspectratio="t"/>
            </v:line>
            <v:line id="Line 1428" o:spid="_x0000_s1594" style="position:absolute;visibility:visible" from="3234,1946" to="3235,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o:lock v:ext="edit" aspectratio="t"/>
            </v:line>
            <v:line id="Line 1429" o:spid="_x0000_s1595" style="position:absolute;flip:y;visibility:visible" from="3577,5248" to="357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M+8YAAADcAAAADwAAAGRycy9kb3ducmV2LnhtbESPQWsCMRSE74L/ITzBm2YVbGVrFFFa&#10;SsEWbT309tw8dxc3L0sS3fTfm0Khx2FmvmEWq2gacSPna8sKJuMMBHFhdc2lgq/P59EchA/IGhvL&#10;pOCHPKyW/d4Cc2073tPtEEqRIOxzVFCF0OZS+qIig35sW+Lkna0zGJJ0pdQOuwQ3jZxm2YM0WHNa&#10;qLClTUXF5XA1Cvbvj3xyL9d4iadu9/F9LN+O27VSw0FcP4EIFMN/+K/9qhVM5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jPvGAAAA3AAAAA8AAAAAAAAA&#10;AAAAAAAAoQIAAGRycy9kb3ducmV2LnhtbFBLBQYAAAAABAAEAPkAAACUAwAAAAA=&#10;" strokeweight="0">
              <o:lock v:ext="edit" aspectratio="t"/>
            </v:line>
            <v:line id="Line 1430" o:spid="_x0000_s1596" style="position:absolute;visibility:visible" from="3843,1946" to="3843,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o:lock v:ext="edit" aspectratio="t"/>
            </v:line>
            <v:line id="Line 1431" o:spid="_x0000_s1597" style="position:absolute;flip:y;visibility:visible" from="4119,5248" to="412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23F8YAAADcAAAADwAAAGRycy9kb3ducmV2LnhtbESPT2sCMRTE7wW/Q3hCbzWrB5WtUaTS&#10;IoVa/Hfo7bl53V3cvCxJdNNvbwqCx2FmfsPMFtE04krO15YVDAcZCOLC6ppLBYf9+8sUhA/IGhvL&#10;pOCPPCzmvacZ5tp2vKXrLpQiQdjnqKAKoc2l9EVFBv3AtsTJ+7XOYEjSlVI77BLcNHKUZWNpsOa0&#10;UGFLbxUV593FKNhuJnxyH5d4jqfu6/vnWH4eV0ulnvtx+QoiUAyP8L291gpG0wn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9txfGAAAA3AAAAA8AAAAAAAAA&#10;AAAAAAAAoQIAAGRycy9kb3ducmV2LnhtbFBLBQYAAAAABAAEAPkAAACUAwAAAAA=&#10;" strokeweight="0">
              <o:lock v:ext="edit" aspectratio="t"/>
            </v:line>
            <v:line id="Line 1432" o:spid="_x0000_s1598" style="position:absolute;visibility:visible" from="4451,1946" to="4452,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o:lock v:ext="edit" aspectratio="t"/>
            </v:line>
            <v:line id="Line 1433" o:spid="_x0000_s1599" style="position:absolute;flip:y;visibility:visible" from="5152,5248" to="5154,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6G/sYAAADcAAAADwAAAGRycy9kb3ducmV2LnhtbESPQWsCMRSE74L/IbyCN83WQ2u3RhFL&#10;ixSsaOuht+fmdXdx87Ik0Y3/3ggFj8PMfMNM59E04kzO15YVPI4yEMSF1TWXCn6+34cTED4ga2ws&#10;k4ILeZjP+r0p5tp2vKXzLpQiQdjnqKAKoc2l9EVFBv3ItsTJ+7POYEjSlVI77BLcNHKcZU/SYM1p&#10;ocKWlhUVx93JKNh+PfPBfZziMR669eZ3X37u3xZKDR7i4hVEoBju4f/2SisYT17g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uhv7GAAAA3AAAAA8AAAAAAAAA&#10;AAAAAAAAoQIAAGRycy9kb3ducmV2LnhtbFBLBQYAAAAABAAEAPkAAACUAwAAAAA=&#10;" strokeweight="0">
              <o:lock v:ext="edit" aspectratio="t"/>
            </v:line>
            <v:line id="Line 1434" o:spid="_x0000_s1600" style="position:absolute;visibility:visible" from="5060,1946" to="5061,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o:lock v:ext="edit" aspectratio="t"/>
            </v:line>
            <v:line id="Line 1435" o:spid="_x0000_s1601" style="position:absolute;visibility:visible" from="1407,5256" to="1443,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o:lock v:ext="edit" aspectratio="t"/>
            </v:line>
            <v:line id="Line 1436" o:spid="_x0000_s1602" style="position:absolute;visibility:visible" from="1407,4707" to="1443,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o:lock v:ext="edit" aspectratio="t"/>
            </v:line>
            <v:line id="Line 1437" o:spid="_x0000_s1603" style="position:absolute;visibility:visible" from="1407,4158" to="1443,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o:lock v:ext="edit" aspectratio="t"/>
            </v:line>
            <v:line id="Line 1438" o:spid="_x0000_s1604" style="position:absolute;visibility:visible" from="1407,3618" to="144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o:lock v:ext="edit" aspectratio="t"/>
            </v:line>
            <v:line id="Line 1439" o:spid="_x0000_s1605" style="position:absolute;visibility:visible" from="1407,3069" to="1443,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o:lock v:ext="edit" aspectratio="t"/>
            </v:line>
            <v:line id="Line 1440" o:spid="_x0000_s1606" style="position:absolute;visibility:visible" from="1407,2520" to="1443,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o:lock v:ext="edit" aspectratio="t"/>
            </v:line>
            <v:line id="Line 1441" o:spid="_x0000_s1607" style="position:absolute;visibility:visible" from="1407,1974" to="1443,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o:lock v:ext="edit" aspectratio="t"/>
            </v:line>
            <v:line id="Line 1442" o:spid="_x0000_s1608" style="position:absolute;visibility:visible" from="1407,1946" to="5417,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o:lock v:ext="edit" aspectratio="t"/>
            </v:line>
            <v:shape id="Freeform 1443" o:spid="_x0000_s1609" style="position:absolute;left:1407;top:1946;width:4248;height:3354;visibility:visible;mso-wrap-style:square;v-text-anchor:top" coordsize="44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9uMQA&#10;AADcAAAADwAAAGRycy9kb3ducmV2LnhtbESPQWvCQBSE7wX/w/KE3urGgKLRVdQitPTUtOD1kX0m&#10;0ezbkH1N0n/fLRR6HGbmG2a7H12jeupC7dnAfJaAIi68rbk08PlxflqBCoJssfFMBr4pwH43edhi&#10;Zv3A79TnUqoI4ZChgUqkzbQORUUOw8y3xNG7+s6hRNmV2nY4RLhrdJokS+2w5rhQYUuniop7/uUM&#10;PDeX0srQvy7f0sXqWt/y4Si5MY/T8bABJTTKf/iv/WINpOs1/J6JR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fbjEAAAA3AAAAA8AAAAAAAAAAAAAAAAAmAIAAGRycy9k&#10;b3ducmV2LnhtbFBLBQYAAAAABAAEAPUAAACJAwAAAAA=&#10;" path="m,385r448,l448,e" filled="f" strokeweight="0">
              <v:path arrowok="t" o:connecttype="custom" o:connectlocs="0,3354;4248,3354;4248,0" o:connectangles="0,0,0"/>
              <o:lock v:ext="edit" aspectratio="t"/>
            </v:shape>
            <v:line id="Line 1444" o:spid="_x0000_s1610" style="position:absolute;flip:y;visibility:visible" from="1407,1946" to="140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jpMMAAADcAAAADwAAAGRycy9kb3ducmV2LnhtbERPTWsCMRC9F/ofwgjealYFW1ajSEUp&#10;hVa0evA2bsbdxc1kSaIb/31zKPT4eN+zRTSNuJPztWUFw0EGgriwuuZSweFn/fIGwgdkjY1lUvAg&#10;D4v589MMc2073tF9H0qRQtjnqKAKoc2l9EVFBv3AtsSJu1hnMCToSqkddincNHKUZRNpsObUUGFL&#10;7xUV1/3NKNh9v/LZbW7xGs/d1/Z0LD+Pq6VS/V5cTkEEiuFf/Of+0ArGWZqf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mI6TDAAAA3AAAAA8AAAAAAAAAAAAA&#10;AAAAoQIAAGRycy9kb3ducmV2LnhtbFBLBQYAAAAABAAEAPkAAACRAwAAAAA=&#10;" strokeweight="0">
              <o:lock v:ext="edit" aspectratio="t"/>
            </v:line>
            <v:shape id="Text Box 1445" o:spid="_x0000_s1611" type="#_x0000_t202" style="position:absolute;left:1205;top:5244;width:450;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w:t>
                    </w:r>
                  </w:p>
                </w:txbxContent>
              </v:textbox>
            </v:shape>
            <v:shape id="Text Box 1446" o:spid="_x0000_s1612" type="#_x0000_t202" style="position:absolute;left:1654;top:5244;width:724;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0.25</w:t>
                    </w:r>
                  </w:p>
                </w:txbxContent>
              </v:textbox>
            </v:shape>
            <v:shape id="Text Box 1447" o:spid="_x0000_s1613" type="#_x0000_t202" style="position:absolute;left:2226;top:5248;width:724;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0.5</w:t>
                    </w:r>
                  </w:p>
                </w:txbxContent>
              </v:textbox>
            </v:shape>
            <v:shape id="Text Box 1448" o:spid="_x0000_s1614" type="#_x0000_t202" style="position:absolute;left:2785;top:5235;width:72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0.75</w:t>
                    </w:r>
                  </w:p>
                </w:txbxContent>
              </v:textbox>
            </v:shape>
            <v:shape id="Text Box 1449" o:spid="_x0000_s1615" type="#_x0000_t202" style="position:absolute;left:3392;top:5235;width:57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1</w:t>
                    </w:r>
                  </w:p>
                </w:txbxContent>
              </v:textbox>
            </v:shape>
            <v:shape id="Text Box 1450" o:spid="_x0000_s1616" type="#_x0000_t202" style="position:absolute;left:3840;top:5235;width:72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1.25</w:t>
                    </w:r>
                  </w:p>
                </w:txbxContent>
              </v:textbox>
            </v:shape>
            <v:shape id="Text Box 1451" o:spid="_x0000_s1617" type="#_x0000_t202" style="position:absolute;left:4394;top:5235;width:72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1.5</w:t>
                    </w:r>
                  </w:p>
                </w:txbxContent>
              </v:textbox>
            </v:shape>
            <v:shape id="Text Box 1452" o:spid="_x0000_s1618" type="#_x0000_t202" style="position:absolute;left:4929;top:5244;width:724;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1.75</w:t>
                    </w:r>
                  </w:p>
                </w:txbxContent>
              </v:textbox>
            </v:shape>
            <v:shape id="Text Box 1453" o:spid="_x0000_s1619" type="#_x0000_t202" style="position:absolute;left:3496;top:5404;width:812;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X/D</w:t>
                    </w:r>
                    <w:r w:rsidRPr="004D3591">
                      <w:rPr>
                        <w:rFonts w:ascii="Arial" w:hAnsi="Arial" w:cs="Arial"/>
                        <w:sz w:val="16"/>
                        <w:szCs w:val="16"/>
                        <w:vertAlign w:val="subscript"/>
                      </w:rPr>
                      <w:t>h</w:t>
                    </w:r>
                  </w:p>
                </w:txbxContent>
              </v:textbox>
            </v:shape>
            <v:line id="Line 1454" o:spid="_x0000_s1620" style="position:absolute;visibility:visible" from="4892,5304" to="5655,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9b8EAAADcAAAADwAAAGRycy9kb3ducmV2LnhtbERPz2vCMBS+D/wfwhN2m6k6RKpRRBTG&#10;DoOqB709mmdTbF5qEmv33y+HgceP7/dy3dtGdORD7VjBeJSBIC6drrlScDruP+YgQkTW2DgmBb8U&#10;YL0avC0x1+7JBXWHWIkUwiFHBSbGNpcylIYshpFriRN3dd5iTNBXUnt8pnDbyEmWzaTFmlODwZa2&#10;hsrb4WEV+EsM5+I+/e4+q9395+bNka6FUu/DfrMAEamPL/G/+0srmI7T/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Cb1vwQAAANwAAAAPAAAAAAAAAAAAAAAA&#10;AKECAABkcnMvZG93bnJldi54bWxQSwUGAAAAAAQABAD5AAAAjwMAAAAA&#10;" strokeweight=".25pt">
              <o:lock v:ext="edit" aspectratio="t"/>
            </v:line>
            <v:line id="Line 1455" o:spid="_x0000_s1621" style="position:absolute;visibility:visible" from="4587,1946" to="5655,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Y9MUAAADcAAAADwAAAGRycy9kb3ducmV2LnhtbESPQWsCMRSE7wX/Q3hCbzW7tZSyGkXE&#10;gvRQWO1Bb4/Nc7O4eVmTuK7/3hQKPQ4z8w0zXw62FT350DhWkE8yEMSV0w3XCn72ny8fIEJE1tg6&#10;JgV3CrBcjJ7mWGh345L6XaxFgnAoUIGJsSukDJUhi2HiOuLknZy3GJP0tdQebwluW/maZe/SYsNp&#10;wWBHa0PVeXe1CvwxhkN5mX71b/Xm8n32Zk+nUqnn8bCagYg0xP/wX3urFUzzHH7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Y9MUAAADcAAAADwAAAAAAAAAA&#10;AAAAAAChAgAAZHJzL2Rvd25yZXYueG1sUEsFBgAAAAAEAAQA+QAAAJMDAAAAAA==&#10;" strokeweight=".25pt">
              <o:lock v:ext="edit" aspectratio="t"/>
            </v:line>
            <v:line id="Line 1456" o:spid="_x0000_s1622" style="position:absolute;flip:y;visibility:visible" from="4637,5241" to="4638,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lcYAAADcAAAADwAAAGRycy9kb3ducmV2LnhtbESPQWsCMRSE74L/ITzBm2ZVaGVrFFFa&#10;SsEWtR56e25edxc3L0sS3fTfm0Khx2FmvmEWq2gacSPna8sKJuMMBHFhdc2lgs/j82gOwgdkjY1l&#10;UvBDHlbLfm+BubYd7+l2CKVIEPY5KqhCaHMpfVGRQT+2LXHyvq0zGJJ0pdQOuwQ3jZxm2YM0WHNa&#10;qLClTUXF5XA1Cvbvj3x2L9d4iedu9/F1Kt9O27VSw0FcP4EIFMN/+K/9qhXMJ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hjpXGAAAA3AAAAA8AAAAAAAAA&#10;AAAAAAAAoQIAAGRycy9kb3ducmV2LnhtbFBLBQYAAAAABAAEAPkAAACUAwAAAAA=&#10;" strokeweight="0">
              <o:lock v:ext="edit" aspectratio="t"/>
            </v:line>
            <v:shape id="Text Box 1457" o:spid="_x0000_s1623" type="#_x0000_t202" style="position:absolute;left:897;top:1818;width:801;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0.75</w:t>
                    </w:r>
                  </w:p>
                </w:txbxContent>
              </v:textbox>
            </v:shape>
            <v:shape id="Text Box 1458" o:spid="_x0000_s1624" type="#_x0000_t202" style="position:absolute;left:890;top:2368;width:802;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0.50</w:t>
                    </w:r>
                  </w:p>
                </w:txbxContent>
              </v:textbox>
            </v:shape>
            <v:shape id="Text Box 1459" o:spid="_x0000_s1625" type="#_x0000_t202" style="position:absolute;left:859;top:2917;width:801;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0.25</w:t>
                    </w:r>
                  </w:p>
                </w:txbxContent>
              </v:textbox>
            </v:shape>
            <v:shape id="Text Box 1460" o:spid="_x0000_s1626" type="#_x0000_t202" style="position:absolute;left:1109;top:3465;width:37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w:t>
                    </w:r>
                  </w:p>
                </w:txbxContent>
              </v:textbox>
            </v:shape>
            <v:shape id="Text Box 1461" o:spid="_x0000_s1627" type="#_x0000_t202" style="position:absolute;left:868;top:4539;width:812;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-0.50</w:t>
                    </w:r>
                  </w:p>
                </w:txbxContent>
              </v:textbox>
            </v:shape>
            <v:shape id="Text Box 1462" o:spid="_x0000_s1628" type="#_x0000_t202" style="position:absolute;left:870;top:4015;width:812;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-0.25</w:t>
                    </w:r>
                  </w:p>
                </w:txbxContent>
              </v:textbox>
            </v:shape>
            <v:shape id="Text Box 1463" o:spid="_x0000_s1629" type="#_x0000_t202" style="position:absolute;left:860;top:5073;width:812;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o:lock v:ext="edit" aspectratio="t"/>
              <v:textbox>
                <w:txbxContent>
                  <w:p w:rsidR="00CC62AE" w:rsidRPr="004D3591" w:rsidRDefault="00CC62AE" w:rsidP="00941E09">
                    <w:pPr>
                      <w:rPr>
                        <w:rFonts w:ascii="Arial" w:hAnsi="Arial" w:cs="Arial"/>
                        <w:sz w:val="16"/>
                        <w:szCs w:val="16"/>
                      </w:rPr>
                    </w:pPr>
                    <w:r w:rsidRPr="004D3591">
                      <w:rPr>
                        <w:rFonts w:ascii="Arial" w:hAnsi="Arial" w:cs="Arial"/>
                        <w:sz w:val="16"/>
                        <w:szCs w:val="16"/>
                      </w:rPr>
                      <w:t>-0.75</w:t>
                    </w:r>
                  </w:p>
                </w:txbxContent>
              </v:textbox>
            </v:shape>
            <v:shape id="Text Box 1464" o:spid="_x0000_s1630" type="#_x0000_t202" style="position:absolute;left:861;top:3188;width:529;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wHsIA&#10;AADcAAAADwAAAGRycy9kb3ducmV2LnhtbERPTYvCMBC9L/gfwgje1lSFRapRRFH0ItrVg7exGdti&#10;M6lNtPXfbw7CHh/vezpvTSleVLvCsoJBPwJBnFpdcKbg9Lv+HoNwHlljaZkUvMnBfNb5mmKsbcNH&#10;eiU+EyGEXYwKcu+rWEqX5mTQ9W1FHLibrQ36AOtM6hqbEG5KOYyiH2mw4NCQY0XLnNJ78jQKztf9&#10;uzxWo0tUNLtDu3kcktUmU6rXbRcTEJ5a/y/+uLdawWgY5ocz4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rAewgAAANwAAAAPAAAAAAAAAAAAAAAAAJgCAABkcnMvZG93&#10;bnJldi54bWxQSwUGAAAAAAQABAD1AAAAhwMAAAAA&#10;" filled="f" stroked="f">
              <o:lock v:ext="edit" aspectratio="t"/>
              <v:textbox style="layout-flow:vertical;mso-layout-flow-alt:bottom-to-top">
                <w:txbxContent>
                  <w:p w:rsidR="00CC62AE" w:rsidRPr="004D3591" w:rsidRDefault="00CC62AE" w:rsidP="00941E09">
                    <w:pPr>
                      <w:jc w:val="center"/>
                      <w:rPr>
                        <w:rFonts w:ascii="Arial" w:hAnsi="Arial" w:cs="Arial"/>
                        <w:sz w:val="16"/>
                        <w:szCs w:val="16"/>
                      </w:rPr>
                    </w:pPr>
                    <w:r w:rsidRPr="004D3591">
                      <w:rPr>
                        <w:rFonts w:ascii="Arial" w:hAnsi="Arial" w:cs="Arial"/>
                        <w:sz w:val="16"/>
                        <w:szCs w:val="16"/>
                      </w:rPr>
                      <w:t>Y/D</w:t>
                    </w:r>
                    <w:r w:rsidRPr="004D3591">
                      <w:rPr>
                        <w:rFonts w:ascii="Arial" w:hAnsi="Arial" w:cs="Arial"/>
                        <w:sz w:val="16"/>
                        <w:szCs w:val="16"/>
                        <w:vertAlign w:val="subscript"/>
                      </w:rPr>
                      <w:t>h</w:t>
                    </w:r>
                  </w:p>
                </w:txbxContent>
              </v:textbox>
            </v:shape>
            <w10:wrap type="none"/>
            <w10:anchorlock/>
          </v:group>
        </w:pict>
      </w:r>
    </w:p>
    <w:p w:rsidR="00941E09" w:rsidRDefault="00941E09" w:rsidP="0097282F">
      <w:pPr>
        <w:pStyle w:val="Subtitle"/>
        <w:jc w:val="center"/>
        <w:rPr>
          <w:rFonts w:ascii="Arial" w:hAnsi="Arial" w:cs="Arial"/>
          <w:sz w:val="18"/>
          <w:szCs w:val="18"/>
          <w:lang w:val="en-GB"/>
        </w:rPr>
      </w:pPr>
      <w:r>
        <w:rPr>
          <w:rFonts w:ascii="Arial" w:hAnsi="Arial" w:cs="Arial"/>
          <w:bCs/>
          <w:sz w:val="18"/>
          <w:szCs w:val="18"/>
          <w:lang w:val="en-GB"/>
        </w:rPr>
        <w:t>Fig. 5</w:t>
      </w:r>
      <w:r w:rsidRPr="00B9225B">
        <w:rPr>
          <w:rFonts w:ascii="Arial" w:hAnsi="Arial" w:cs="Arial"/>
          <w:bCs/>
          <w:sz w:val="18"/>
          <w:szCs w:val="18"/>
          <w:lang w:val="en-GB"/>
        </w:rPr>
        <w:t>:</w:t>
      </w:r>
      <w:r w:rsidRPr="00935CB0">
        <w:rPr>
          <w:rFonts w:ascii="Arial" w:hAnsi="Arial" w:cs="Arial"/>
          <w:bCs/>
          <w:sz w:val="18"/>
          <w:szCs w:val="18"/>
          <w:lang w:val="en-GB"/>
        </w:rPr>
        <w:t>“</w:t>
      </w:r>
      <w:r>
        <w:rPr>
          <w:rFonts w:ascii="Arial" w:hAnsi="Arial" w:cs="Arial"/>
          <w:color w:val="FF0000"/>
          <w:sz w:val="18"/>
          <w:szCs w:val="18"/>
        </w:rPr>
        <w:t>Arial, 9 points, c</w:t>
      </w:r>
      <w:r w:rsidRPr="00DB5F14">
        <w:rPr>
          <w:rFonts w:ascii="Arial" w:hAnsi="Arial" w:cs="Arial"/>
          <w:color w:val="FF0000"/>
          <w:sz w:val="18"/>
          <w:szCs w:val="18"/>
        </w:rPr>
        <w:t>entered</w:t>
      </w:r>
      <w:r w:rsidR="00CC62AE">
        <w:rPr>
          <w:rFonts w:ascii="Arial" w:hAnsi="Arial" w:cs="Arial"/>
          <w:color w:val="FF0000"/>
          <w:sz w:val="18"/>
          <w:szCs w:val="18"/>
        </w:rPr>
        <w:t xml:space="preserve">, </w:t>
      </w:r>
      <w:r w:rsidR="00DA6B3C">
        <w:rPr>
          <w:rFonts w:ascii="Arial" w:hAnsi="Arial" w:cs="Arial"/>
          <w:color w:val="FF0000"/>
          <w:sz w:val="18"/>
          <w:szCs w:val="18"/>
        </w:rPr>
        <w:t xml:space="preserve">and </w:t>
      </w:r>
      <w:r w:rsidR="00CC62AE">
        <w:rPr>
          <w:rFonts w:ascii="Arial" w:hAnsi="Arial" w:cs="Arial"/>
          <w:color w:val="FF0000"/>
          <w:sz w:val="18"/>
          <w:szCs w:val="18"/>
        </w:rPr>
        <w:t>graph aligned on the text</w:t>
      </w:r>
      <w:r w:rsidRPr="00935CB0">
        <w:rPr>
          <w:rFonts w:ascii="Arial" w:hAnsi="Arial" w:cs="Arial"/>
          <w:sz w:val="18"/>
          <w:szCs w:val="18"/>
        </w:rPr>
        <w:t>”</w:t>
      </w:r>
      <w:r>
        <w:rPr>
          <w:rFonts w:ascii="Arial" w:hAnsi="Arial" w:cs="Arial"/>
          <w:sz w:val="18"/>
          <w:szCs w:val="18"/>
          <w:lang w:val="en-GB"/>
        </w:rPr>
        <w:t>Experimental evolution of</w:t>
      </w:r>
      <w:r w:rsidRPr="00B9225B">
        <w:rPr>
          <w:rFonts w:ascii="Arial" w:hAnsi="Arial" w:cs="Arial"/>
          <w:sz w:val="18"/>
          <w:szCs w:val="18"/>
          <w:lang w:val="en-GB"/>
        </w:rPr>
        <w:t xml:space="preserve"> text text text tex</w:t>
      </w:r>
      <w:r w:rsidR="00476447">
        <w:rPr>
          <w:rFonts w:ascii="Arial" w:hAnsi="Arial" w:cs="Arial"/>
          <w:sz w:val="18"/>
          <w:szCs w:val="18"/>
          <w:lang w:val="en-GB"/>
        </w:rPr>
        <w:t>t text text</w:t>
      </w:r>
    </w:p>
    <w:p w:rsidR="00941E09" w:rsidRDefault="00941E09" w:rsidP="0097282F">
      <w:pPr>
        <w:pStyle w:val="Subtitle"/>
        <w:jc w:val="center"/>
        <w:rPr>
          <w:rFonts w:ascii="Arial" w:hAnsi="Arial" w:cs="Arial"/>
          <w:sz w:val="20"/>
          <w:lang w:val="en-GB"/>
        </w:rPr>
      </w:pPr>
    </w:p>
    <w:p w:rsidR="00AF0B70" w:rsidRDefault="00941E09" w:rsidP="0097282F">
      <w:pPr>
        <w:pStyle w:val="Subtitle"/>
        <w:rPr>
          <w:rFonts w:ascii="Arial" w:hAnsi="Arial" w:cs="Arial"/>
          <w:sz w:val="20"/>
          <w:lang w:val="en-GB"/>
        </w:rPr>
      </w:pPr>
      <w:r>
        <w:rPr>
          <w:rFonts w:ascii="Arial" w:hAnsi="Arial" w:cs="Arial"/>
          <w:sz w:val="20"/>
          <w:lang w:val="en-GB"/>
        </w:rPr>
        <w:t>T</w:t>
      </w:r>
      <w:r w:rsidR="00C46701" w:rsidRPr="00BD1674">
        <w:rPr>
          <w:rFonts w:ascii="Arial" w:hAnsi="Arial" w:cs="Arial"/>
          <w:sz w:val="20"/>
          <w:lang w:val="en-GB"/>
        </w:rPr>
        <w:t>ext text text text text text text text text text text text text text text text text text text text text text text text text text text text text text text text text textText text text text text text text text text text text text text text text text text tex</w:t>
      </w:r>
      <w:r w:rsidR="00476447">
        <w:rPr>
          <w:rFonts w:ascii="Arial" w:hAnsi="Arial" w:cs="Arial"/>
          <w:sz w:val="20"/>
          <w:lang w:val="en-GB"/>
        </w:rPr>
        <w:t>t text text text text text text</w:t>
      </w:r>
      <w:r w:rsidR="00C46701" w:rsidRPr="00BD1674">
        <w:rPr>
          <w:rFonts w:ascii="Arial" w:hAnsi="Arial" w:cs="Arial"/>
          <w:sz w:val="20"/>
          <w:lang w:val="en-GB"/>
        </w:rPr>
        <w:t>.</w:t>
      </w:r>
    </w:p>
    <w:p w:rsidR="00476447" w:rsidRPr="00B9225B" w:rsidRDefault="00476447" w:rsidP="0097282F">
      <w:pPr>
        <w:pStyle w:val="Subtitle"/>
        <w:rPr>
          <w:rFonts w:ascii="Arial" w:hAnsi="Arial" w:cs="Arial"/>
          <w:bCs/>
          <w:sz w:val="18"/>
          <w:szCs w:val="18"/>
          <w:lang w:val="en-GB"/>
        </w:rPr>
      </w:pPr>
    </w:p>
    <w:p w:rsidR="004E5B33" w:rsidRDefault="00DB5F14" w:rsidP="0097282F">
      <w:pPr>
        <w:pStyle w:val="Subtitle"/>
        <w:jc w:val="left"/>
        <w:rPr>
          <w:rFonts w:ascii="Arial" w:hAnsi="Arial" w:cs="Arial"/>
          <w:b/>
          <w:sz w:val="20"/>
          <w:szCs w:val="20"/>
        </w:rPr>
      </w:pPr>
      <w:r>
        <w:rPr>
          <w:rFonts w:ascii="Arial" w:hAnsi="Arial" w:cs="Arial"/>
          <w:b/>
          <w:bCs/>
          <w:sz w:val="20"/>
          <w:lang w:val="en-GB"/>
        </w:rPr>
        <w:t xml:space="preserve">V. </w:t>
      </w:r>
      <w:r w:rsidR="004E5B33" w:rsidRPr="00BD1674">
        <w:rPr>
          <w:rFonts w:ascii="Arial" w:hAnsi="Arial" w:cs="Arial"/>
          <w:b/>
          <w:bCs/>
          <w:sz w:val="20"/>
          <w:lang w:val="en-GB"/>
        </w:rPr>
        <w:t>Conclusions</w:t>
      </w:r>
      <w:r w:rsidR="00935CB0">
        <w:rPr>
          <w:rFonts w:ascii="Arial" w:hAnsi="Arial" w:cs="Arial"/>
          <w:b/>
          <w:bCs/>
          <w:sz w:val="20"/>
          <w:szCs w:val="20"/>
          <w:lang w:val="en-GB"/>
        </w:rPr>
        <w:t>“</w:t>
      </w:r>
      <w:r w:rsidR="00935CB0" w:rsidRPr="00945393">
        <w:rPr>
          <w:rFonts w:ascii="Arial" w:hAnsi="Arial" w:cs="Arial"/>
          <w:b/>
          <w:color w:val="FF0000"/>
          <w:sz w:val="20"/>
          <w:szCs w:val="20"/>
        </w:rPr>
        <w:t xml:space="preserve">Arial, 10 points, </w:t>
      </w:r>
      <w:r w:rsidR="00945393" w:rsidRPr="00945393">
        <w:rPr>
          <w:rFonts w:ascii="Arial" w:hAnsi="Arial" w:cs="Arial"/>
          <w:b/>
          <w:color w:val="FF0000"/>
          <w:sz w:val="20"/>
          <w:szCs w:val="20"/>
        </w:rPr>
        <w:t>bold</w:t>
      </w:r>
      <w:r w:rsidR="00935CB0" w:rsidRPr="00935CB0">
        <w:rPr>
          <w:rFonts w:ascii="Arial" w:hAnsi="Arial" w:cs="Arial"/>
          <w:b/>
          <w:sz w:val="20"/>
          <w:szCs w:val="20"/>
        </w:rPr>
        <w:t>”</w:t>
      </w:r>
    </w:p>
    <w:p w:rsidR="00476447" w:rsidRPr="00BD1674" w:rsidRDefault="00476447" w:rsidP="0097282F">
      <w:pPr>
        <w:pStyle w:val="Subtitle"/>
        <w:jc w:val="left"/>
        <w:rPr>
          <w:rFonts w:ascii="Arial" w:hAnsi="Arial" w:cs="Arial"/>
          <w:b/>
          <w:bCs/>
          <w:sz w:val="20"/>
          <w:lang w:val="en-GB"/>
        </w:rPr>
      </w:pPr>
    </w:p>
    <w:p w:rsidR="00AF0B70" w:rsidRDefault="00935CB0" w:rsidP="0097282F">
      <w:pPr>
        <w:pStyle w:val="Subtitle"/>
        <w:rPr>
          <w:rFonts w:ascii="Arial" w:hAnsi="Arial" w:cs="Arial"/>
          <w:sz w:val="20"/>
          <w:lang w:val="en-GB"/>
        </w:rPr>
      </w:pPr>
      <w:r w:rsidRPr="00935CB0">
        <w:rPr>
          <w:rFonts w:ascii="Arial" w:hAnsi="Arial" w:cs="Arial"/>
          <w:bCs/>
          <w:sz w:val="20"/>
          <w:szCs w:val="20"/>
          <w:lang w:val="en-GB"/>
        </w:rPr>
        <w:t>“</w:t>
      </w:r>
      <w:r w:rsidRPr="00DB5F14">
        <w:rPr>
          <w:rFonts w:ascii="Arial" w:hAnsi="Arial" w:cs="Arial"/>
          <w:color w:val="FF0000"/>
          <w:sz w:val="20"/>
          <w:szCs w:val="20"/>
        </w:rPr>
        <w:t>Arial, 10 points</w:t>
      </w:r>
      <w:r w:rsidRPr="00935CB0">
        <w:rPr>
          <w:rFonts w:ascii="Arial" w:hAnsi="Arial" w:cs="Arial"/>
          <w:sz w:val="20"/>
          <w:szCs w:val="20"/>
        </w:rPr>
        <w:t xml:space="preserve">” </w:t>
      </w:r>
      <w:r w:rsidR="00B9225B">
        <w:rPr>
          <w:rFonts w:ascii="Arial" w:hAnsi="Arial" w:cs="Arial"/>
          <w:sz w:val="20"/>
          <w:lang w:val="en-GB"/>
        </w:rPr>
        <w:t>T</w:t>
      </w:r>
      <w:r w:rsidR="00F54114" w:rsidRPr="00BD1674">
        <w:rPr>
          <w:rFonts w:ascii="Arial" w:hAnsi="Arial" w:cs="Arial"/>
          <w:sz w:val="20"/>
          <w:lang w:val="en-GB"/>
        </w:rPr>
        <w:t>ext text text text text text text text text text text text text text text text text text text text</w:t>
      </w:r>
      <w:r w:rsidR="00AF0B70">
        <w:rPr>
          <w:rFonts w:ascii="Arial" w:hAnsi="Arial" w:cs="Arial"/>
          <w:sz w:val="20"/>
          <w:lang w:val="en-GB"/>
        </w:rPr>
        <w:t>. T</w:t>
      </w:r>
      <w:r w:rsidR="00AF0B70" w:rsidRPr="00BD1674">
        <w:rPr>
          <w:rFonts w:ascii="Arial" w:hAnsi="Arial" w:cs="Arial"/>
          <w:sz w:val="20"/>
          <w:lang w:val="en-GB"/>
        </w:rPr>
        <w: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w:t>
      </w:r>
      <w:r w:rsidR="00AF0B70">
        <w:rPr>
          <w:rFonts w:ascii="Arial" w:hAnsi="Arial" w:cs="Arial"/>
          <w:sz w:val="20"/>
          <w:lang w:val="en-GB"/>
        </w:rPr>
        <w:t>t text text text text text text.</w:t>
      </w:r>
    </w:p>
    <w:p w:rsidR="00476447" w:rsidRDefault="00476447" w:rsidP="0097282F">
      <w:pPr>
        <w:pStyle w:val="Subtitle"/>
        <w:rPr>
          <w:rFonts w:ascii="Arial" w:hAnsi="Arial" w:cs="Arial"/>
          <w:sz w:val="20"/>
          <w:lang w:val="en-GB"/>
        </w:rPr>
      </w:pPr>
    </w:p>
    <w:p w:rsidR="00AF0B70" w:rsidRDefault="00AF0B70" w:rsidP="0097282F">
      <w:pPr>
        <w:pStyle w:val="Subtitle"/>
        <w:rPr>
          <w:rFonts w:ascii="Arial" w:hAnsi="Arial" w:cs="Arial"/>
          <w:sz w:val="20"/>
          <w:lang w:val="en-GB"/>
        </w:rPr>
      </w:pPr>
      <w:r w:rsidRPr="00BD1674">
        <w:rPr>
          <w:rFonts w:ascii="Arial" w:hAnsi="Arial" w:cs="Arial"/>
          <w:sz w:val="20"/>
          <w:lang w:val="en-GB"/>
        </w:rPr>
        <w:t>Text text text text text text text text text text text text text text text text text text text tex</w:t>
      </w:r>
      <w:r>
        <w:rPr>
          <w:rFonts w:ascii="Arial" w:hAnsi="Arial" w:cs="Arial"/>
          <w:sz w:val="20"/>
          <w:lang w:val="en-GB"/>
        </w:rPr>
        <w:t xml:space="preserve">t text text text text text text </w:t>
      </w:r>
      <w:r w:rsidRPr="00BD1674">
        <w:rPr>
          <w:rFonts w:ascii="Arial" w:hAnsi="Arial" w:cs="Arial"/>
          <w:sz w:val="20"/>
          <w:lang w:val="en-GB"/>
        </w:rPr>
        <w:t>text text text text text text tex</w:t>
      </w:r>
      <w:r>
        <w:rPr>
          <w:rFonts w:ascii="Arial" w:hAnsi="Arial" w:cs="Arial"/>
          <w:sz w:val="20"/>
          <w:lang w:val="en-GB"/>
        </w:rPr>
        <w:t xml:space="preserve">t text text text text text text </w:t>
      </w:r>
      <w:r w:rsidRPr="00BD1674">
        <w:rPr>
          <w:rFonts w:ascii="Arial" w:hAnsi="Arial" w:cs="Arial"/>
          <w:sz w:val="20"/>
          <w:lang w:val="en-GB"/>
        </w:rPr>
        <w:t>text text text text text text tex</w:t>
      </w:r>
      <w:r>
        <w:rPr>
          <w:rFonts w:ascii="Arial" w:hAnsi="Arial" w:cs="Arial"/>
          <w:sz w:val="20"/>
          <w:lang w:val="en-GB"/>
        </w:rPr>
        <w:t>t text text text text text text. T</w:t>
      </w:r>
      <w:r w:rsidRPr="00BD1674">
        <w:rPr>
          <w:rFonts w:ascii="Arial" w:hAnsi="Arial" w:cs="Arial"/>
          <w:sz w:val="20"/>
          <w:lang w:val="en-GB"/>
        </w:rPr>
        <w: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w:t>
      </w:r>
      <w:r>
        <w:rPr>
          <w:rFonts w:ascii="Arial" w:hAnsi="Arial" w:cs="Arial"/>
          <w:sz w:val="20"/>
          <w:lang w:val="en-GB"/>
        </w:rPr>
        <w:t>t text text text text text text.</w:t>
      </w:r>
    </w:p>
    <w:p w:rsidR="00476447" w:rsidRDefault="00476447" w:rsidP="0097282F">
      <w:pPr>
        <w:pStyle w:val="Subtitle"/>
        <w:rPr>
          <w:rFonts w:ascii="Arial" w:hAnsi="Arial" w:cs="Arial"/>
          <w:sz w:val="20"/>
          <w:lang w:val="en-GB"/>
        </w:rPr>
      </w:pPr>
    </w:p>
    <w:p w:rsidR="007C169B" w:rsidRDefault="00AF0B70" w:rsidP="0097282F">
      <w:pPr>
        <w:pStyle w:val="Subtitle"/>
        <w:rPr>
          <w:rFonts w:ascii="Arial" w:hAnsi="Arial" w:cs="Arial"/>
          <w:sz w:val="20"/>
          <w:lang w:val="en-GB"/>
        </w:rPr>
      </w:pPr>
      <w:r w:rsidRPr="00BD1674">
        <w:rPr>
          <w:rFonts w:ascii="Arial" w:hAnsi="Arial" w:cs="Arial"/>
          <w:sz w:val="20"/>
          <w:lang w:val="en-GB"/>
        </w:rPr>
        <w:t>Text text text text text text tex</w:t>
      </w:r>
      <w:r>
        <w:rPr>
          <w:rFonts w:ascii="Arial" w:hAnsi="Arial" w:cs="Arial"/>
          <w:sz w:val="20"/>
          <w:lang w:val="en-GB"/>
        </w:rPr>
        <w:t xml:space="preserve">t text text text text text text </w:t>
      </w:r>
      <w:r w:rsidRPr="00BD1674">
        <w:rPr>
          <w:rFonts w:ascii="Arial" w:hAnsi="Arial" w:cs="Arial"/>
          <w:sz w:val="20"/>
          <w:lang w:val="en-GB"/>
        </w:rPr>
        <w:t>text text text text text text tex</w:t>
      </w:r>
      <w:r>
        <w:rPr>
          <w:rFonts w:ascii="Arial" w:hAnsi="Arial" w:cs="Arial"/>
          <w:sz w:val="20"/>
          <w:lang w:val="en-GB"/>
        </w:rPr>
        <w:t>t text text text text text text. T</w:t>
      </w:r>
      <w:r w:rsidRPr="00BD1674">
        <w:rPr>
          <w:rFonts w:ascii="Arial" w:hAnsi="Arial" w:cs="Arial"/>
          <w:sz w:val="20"/>
          <w:lang w:val="en-GB"/>
        </w:rPr>
        <w:t xml:space="preserve">ext text text text text text text text text text text text text text text text text text text text text text text text </w:t>
      </w:r>
      <w:r w:rsidR="007C169B" w:rsidRPr="00BD1674">
        <w:rPr>
          <w:rFonts w:ascii="Arial" w:hAnsi="Arial" w:cs="Arial"/>
          <w:sz w:val="20"/>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w:t>
      </w:r>
      <w:r w:rsidR="007C169B">
        <w:rPr>
          <w:rFonts w:ascii="Arial" w:hAnsi="Arial" w:cs="Arial"/>
          <w:sz w:val="20"/>
          <w:lang w:val="en-GB"/>
        </w:rPr>
        <w:t>t text text text text text text.</w:t>
      </w:r>
    </w:p>
    <w:p w:rsidR="00476447" w:rsidRDefault="00476447" w:rsidP="0097282F">
      <w:pPr>
        <w:pStyle w:val="Subtitle"/>
        <w:rPr>
          <w:rFonts w:ascii="Arial" w:hAnsi="Arial" w:cs="Arial"/>
          <w:sz w:val="20"/>
          <w:lang w:val="en-GB"/>
        </w:rPr>
      </w:pPr>
    </w:p>
    <w:p w:rsidR="00C46701" w:rsidRDefault="007C169B" w:rsidP="0097282F">
      <w:pPr>
        <w:pStyle w:val="Subtitle"/>
        <w:rPr>
          <w:rFonts w:ascii="Arial" w:hAnsi="Arial" w:cs="Arial"/>
          <w:sz w:val="20"/>
          <w:lang w:val="en-GB"/>
        </w:rPr>
      </w:pPr>
      <w:r w:rsidRPr="00BD1674">
        <w:rPr>
          <w:rFonts w:ascii="Arial" w:hAnsi="Arial" w:cs="Arial"/>
          <w:sz w:val="20"/>
          <w:lang w:val="en-GB"/>
        </w:rPr>
        <w:t>Text text text text text text tex</w:t>
      </w:r>
      <w:r>
        <w:rPr>
          <w:rFonts w:ascii="Arial" w:hAnsi="Arial" w:cs="Arial"/>
          <w:sz w:val="20"/>
          <w:lang w:val="en-GB"/>
        </w:rPr>
        <w:t xml:space="preserve">t text text text text text text </w:t>
      </w:r>
      <w:r w:rsidRPr="00BD1674">
        <w:rPr>
          <w:rFonts w:ascii="Arial" w:hAnsi="Arial" w:cs="Arial"/>
          <w:sz w:val="20"/>
          <w:lang w:val="en-GB"/>
        </w:rPr>
        <w:t>text text text text text text tex</w:t>
      </w:r>
      <w:r>
        <w:rPr>
          <w:rFonts w:ascii="Arial" w:hAnsi="Arial" w:cs="Arial"/>
          <w:sz w:val="20"/>
          <w:lang w:val="en-GB"/>
        </w:rPr>
        <w:t xml:space="preserve">t text text text text </w:t>
      </w:r>
      <w:r>
        <w:rPr>
          <w:rFonts w:ascii="Arial" w:hAnsi="Arial" w:cs="Arial"/>
          <w:sz w:val="20"/>
          <w:lang w:val="en-GB"/>
        </w:rPr>
        <w:lastRenderedPageBreak/>
        <w:t>text text. T</w:t>
      </w:r>
      <w:r w:rsidRPr="00BD1674">
        <w:rPr>
          <w:rFonts w:ascii="Arial" w:hAnsi="Arial" w:cs="Arial"/>
          <w:sz w:val="20"/>
          <w:lang w:val="en-GB"/>
        </w:rPr>
        <w:t xml:space="preserve">ext text text text text text text text text text text text text text text </w:t>
      </w:r>
      <w:r w:rsidR="00F0725F" w:rsidRPr="00BD1674">
        <w:rPr>
          <w:rFonts w:ascii="Arial" w:hAnsi="Arial" w:cs="Arial"/>
          <w:sz w:val="20"/>
          <w:lang w:val="en-GB"/>
        </w:rPr>
        <w:t xml:space="preserve">text text text text text text text text text text text </w:t>
      </w:r>
      <w:r w:rsidRPr="00BD1674">
        <w:rPr>
          <w:rFonts w:ascii="Arial" w:hAnsi="Arial" w:cs="Arial"/>
          <w:sz w:val="20"/>
          <w:lang w:val="en-GB"/>
        </w:rPr>
        <w:t>text text text text text text text text text text text text text text text text text text text text text tex</w:t>
      </w:r>
      <w:r>
        <w:rPr>
          <w:rFonts w:ascii="Arial" w:hAnsi="Arial" w:cs="Arial"/>
          <w:sz w:val="20"/>
          <w:lang w:val="en-GB"/>
        </w:rPr>
        <w:t xml:space="preserve">t text text text text text text. </w:t>
      </w:r>
      <w:r w:rsidRPr="00BD1674">
        <w:rPr>
          <w:rFonts w:ascii="Arial" w:hAnsi="Arial" w:cs="Arial"/>
          <w:sz w:val="20"/>
          <w:lang w:val="en-GB"/>
        </w:rPr>
        <w:t>Text text text text text text tex</w:t>
      </w:r>
      <w:r>
        <w:rPr>
          <w:rFonts w:ascii="Arial" w:hAnsi="Arial" w:cs="Arial"/>
          <w:sz w:val="20"/>
          <w:lang w:val="en-GB"/>
        </w:rPr>
        <w:t xml:space="preserve">t text text text text text text </w:t>
      </w:r>
      <w:r w:rsidRPr="00BD1674">
        <w:rPr>
          <w:rFonts w:ascii="Arial" w:hAnsi="Arial" w:cs="Arial"/>
          <w:sz w:val="20"/>
          <w:lang w:val="en-GB"/>
        </w:rPr>
        <w:t>text text text text text text tex</w:t>
      </w:r>
      <w:r>
        <w:rPr>
          <w:rFonts w:ascii="Arial" w:hAnsi="Arial" w:cs="Arial"/>
          <w:sz w:val="20"/>
          <w:lang w:val="en-GB"/>
        </w:rPr>
        <w:t>t text text text text text text.</w:t>
      </w:r>
    </w:p>
    <w:p w:rsidR="00F54114" w:rsidRPr="00BD1674" w:rsidRDefault="00F54114" w:rsidP="0097282F">
      <w:pPr>
        <w:pStyle w:val="Subtitle"/>
        <w:jc w:val="left"/>
        <w:rPr>
          <w:rFonts w:ascii="Arial" w:hAnsi="Arial" w:cs="Arial"/>
          <w:sz w:val="20"/>
          <w:lang w:val="en-GB"/>
        </w:rPr>
      </w:pPr>
    </w:p>
    <w:p w:rsidR="004E5B33" w:rsidRDefault="004E5B33" w:rsidP="0097282F">
      <w:pPr>
        <w:pStyle w:val="Subtitle"/>
        <w:jc w:val="left"/>
        <w:rPr>
          <w:rFonts w:ascii="Arial" w:hAnsi="Arial" w:cs="Arial"/>
          <w:b/>
          <w:sz w:val="20"/>
          <w:szCs w:val="20"/>
        </w:rPr>
      </w:pPr>
      <w:r w:rsidRPr="00BD1674">
        <w:rPr>
          <w:rFonts w:ascii="Arial" w:hAnsi="Arial" w:cs="Arial"/>
          <w:b/>
          <w:bCs/>
          <w:sz w:val="20"/>
          <w:lang w:val="en-GB"/>
        </w:rPr>
        <w:t>Acknowledgements</w:t>
      </w:r>
      <w:r w:rsidR="00935CB0">
        <w:rPr>
          <w:rFonts w:ascii="Arial" w:hAnsi="Arial" w:cs="Arial"/>
          <w:b/>
          <w:bCs/>
          <w:sz w:val="20"/>
          <w:szCs w:val="20"/>
          <w:lang w:val="en-GB"/>
        </w:rPr>
        <w:t>“</w:t>
      </w:r>
      <w:r w:rsidR="00935CB0" w:rsidRPr="00945393">
        <w:rPr>
          <w:rFonts w:ascii="Arial" w:hAnsi="Arial" w:cs="Arial"/>
          <w:b/>
          <w:color w:val="FF0000"/>
          <w:sz w:val="20"/>
          <w:szCs w:val="20"/>
        </w:rPr>
        <w:t xml:space="preserve">Arial, 10 points, </w:t>
      </w:r>
      <w:r w:rsidR="00945393" w:rsidRPr="00945393">
        <w:rPr>
          <w:rFonts w:ascii="Arial" w:hAnsi="Arial" w:cs="Arial"/>
          <w:b/>
          <w:color w:val="FF0000"/>
          <w:sz w:val="20"/>
          <w:szCs w:val="20"/>
        </w:rPr>
        <w:t>bold</w:t>
      </w:r>
      <w:r w:rsidR="00935CB0" w:rsidRPr="00935CB0">
        <w:rPr>
          <w:rFonts w:ascii="Arial" w:hAnsi="Arial" w:cs="Arial"/>
          <w:b/>
          <w:sz w:val="20"/>
          <w:szCs w:val="20"/>
        </w:rPr>
        <w:t>”</w:t>
      </w:r>
    </w:p>
    <w:p w:rsidR="00476447" w:rsidRPr="00BD1674" w:rsidRDefault="00476447" w:rsidP="0097282F">
      <w:pPr>
        <w:pStyle w:val="Subtitle"/>
        <w:jc w:val="left"/>
        <w:rPr>
          <w:rFonts w:ascii="Arial" w:hAnsi="Arial" w:cs="Arial"/>
          <w:b/>
          <w:bCs/>
          <w:sz w:val="20"/>
          <w:lang w:val="en-GB"/>
        </w:rPr>
      </w:pPr>
    </w:p>
    <w:p w:rsidR="00DA57E3" w:rsidRPr="007C169B" w:rsidRDefault="00935CB0" w:rsidP="0097282F">
      <w:pPr>
        <w:pStyle w:val="Subtitle"/>
        <w:rPr>
          <w:rFonts w:ascii="Arial" w:hAnsi="Arial" w:cs="Arial"/>
          <w:sz w:val="20"/>
          <w:lang w:val="en-GB"/>
        </w:rPr>
      </w:pPr>
      <w:r w:rsidRPr="00935CB0">
        <w:rPr>
          <w:rFonts w:ascii="Arial" w:hAnsi="Arial" w:cs="Arial"/>
          <w:bCs/>
          <w:sz w:val="20"/>
          <w:szCs w:val="20"/>
          <w:lang w:val="en-GB"/>
        </w:rPr>
        <w:t>“</w:t>
      </w:r>
      <w:r w:rsidRPr="001F3131">
        <w:rPr>
          <w:rFonts w:ascii="Arial" w:hAnsi="Arial" w:cs="Arial"/>
          <w:color w:val="FF0000"/>
          <w:sz w:val="20"/>
          <w:szCs w:val="20"/>
        </w:rPr>
        <w:t>Arial, 10 points</w:t>
      </w:r>
      <w:r w:rsidRPr="00935CB0">
        <w:rPr>
          <w:rFonts w:ascii="Arial" w:hAnsi="Arial" w:cs="Arial"/>
          <w:sz w:val="20"/>
          <w:szCs w:val="20"/>
        </w:rPr>
        <w:t xml:space="preserve">” </w:t>
      </w:r>
      <w:r w:rsidR="00230344" w:rsidRPr="00230344">
        <w:rPr>
          <w:rFonts w:ascii="Arial" w:hAnsi="Arial" w:cs="Arial"/>
          <w:sz w:val="20"/>
          <w:lang w:val="en-GB"/>
        </w:rPr>
        <w:t xml:space="preserve">This research was supported by the </w:t>
      </w:r>
      <w:r w:rsidR="00230344">
        <w:rPr>
          <w:rFonts w:ascii="Arial" w:hAnsi="Arial" w:cs="Arial"/>
          <w:sz w:val="20"/>
          <w:lang w:val="en-GB"/>
        </w:rPr>
        <w:t>text text</w:t>
      </w:r>
      <w:r w:rsidR="00230344" w:rsidRPr="00230344">
        <w:rPr>
          <w:rFonts w:ascii="Arial" w:hAnsi="Arial" w:cs="Arial"/>
          <w:sz w:val="20"/>
          <w:lang w:val="en-GB"/>
        </w:rPr>
        <w:t xml:space="preserve">, the Laboratory </w:t>
      </w:r>
      <w:r w:rsidR="00230344">
        <w:rPr>
          <w:rFonts w:ascii="Arial" w:hAnsi="Arial" w:cs="Arial"/>
          <w:sz w:val="20"/>
          <w:lang w:val="en-GB"/>
        </w:rPr>
        <w:t>text text</w:t>
      </w:r>
      <w:r w:rsidR="00230344" w:rsidRPr="00230344">
        <w:rPr>
          <w:rFonts w:ascii="Arial" w:hAnsi="Arial" w:cs="Arial"/>
          <w:sz w:val="20"/>
          <w:lang w:val="en-GB"/>
        </w:rPr>
        <w:t xml:space="preserve"> of the University of </w:t>
      </w:r>
      <w:r w:rsidR="00230344">
        <w:rPr>
          <w:rFonts w:ascii="Arial" w:hAnsi="Arial" w:cs="Arial"/>
          <w:sz w:val="20"/>
          <w:lang w:val="en-GB"/>
        </w:rPr>
        <w:t>text</w:t>
      </w:r>
      <w:r w:rsidR="00230344" w:rsidRPr="00230344">
        <w:rPr>
          <w:rFonts w:ascii="Arial" w:hAnsi="Arial" w:cs="Arial"/>
          <w:sz w:val="20"/>
          <w:lang w:val="en-GB"/>
        </w:rPr>
        <w:t xml:space="preserve">, </w:t>
      </w:r>
      <w:r w:rsidR="00230344">
        <w:rPr>
          <w:rFonts w:ascii="Arial" w:hAnsi="Arial" w:cs="Arial"/>
          <w:sz w:val="20"/>
          <w:lang w:val="en-GB"/>
        </w:rPr>
        <w:t>and the text text</w:t>
      </w:r>
      <w:r w:rsidR="00230344" w:rsidRPr="00230344">
        <w:rPr>
          <w:rFonts w:ascii="Arial" w:hAnsi="Arial" w:cs="Arial"/>
          <w:sz w:val="20"/>
          <w:lang w:val="en-GB"/>
        </w:rPr>
        <w:t>. These supports are gratefully acknowledged</w:t>
      </w:r>
      <w:r w:rsidR="007C169B" w:rsidRPr="00BD1674">
        <w:rPr>
          <w:rFonts w:ascii="Arial" w:hAnsi="Arial" w:cs="Arial"/>
          <w:sz w:val="20"/>
          <w:lang w:val="en-GB"/>
        </w:rPr>
        <w:t>text text text</w:t>
      </w:r>
      <w:r w:rsidR="007C169B">
        <w:rPr>
          <w:rFonts w:ascii="Arial" w:hAnsi="Arial" w:cs="Arial"/>
          <w:sz w:val="20"/>
          <w:lang w:val="en-GB"/>
        </w:rPr>
        <w:t>.</w:t>
      </w:r>
    </w:p>
    <w:p w:rsidR="004E5B33" w:rsidRDefault="004E5B33" w:rsidP="0097282F">
      <w:pPr>
        <w:pStyle w:val="Subtitle"/>
        <w:jc w:val="left"/>
        <w:rPr>
          <w:rFonts w:ascii="Arial" w:hAnsi="Arial" w:cs="Arial"/>
          <w:b/>
          <w:sz w:val="20"/>
          <w:szCs w:val="20"/>
          <w:lang w:val="en-GB"/>
        </w:rPr>
      </w:pPr>
    </w:p>
    <w:p w:rsidR="0097282F" w:rsidRDefault="0097282F" w:rsidP="0097282F">
      <w:pPr>
        <w:pStyle w:val="Subtitle"/>
        <w:jc w:val="left"/>
        <w:rPr>
          <w:rFonts w:ascii="Arial" w:hAnsi="Arial" w:cs="Arial"/>
          <w:b/>
          <w:sz w:val="20"/>
          <w:szCs w:val="20"/>
        </w:rPr>
      </w:pPr>
      <w:r w:rsidRPr="00BD1674">
        <w:rPr>
          <w:rFonts w:ascii="Arial" w:hAnsi="Arial" w:cs="Arial"/>
          <w:b/>
          <w:bCs/>
          <w:sz w:val="20"/>
          <w:lang w:val="en-GB"/>
        </w:rPr>
        <w:t>Nomenclature</w:t>
      </w:r>
      <w:r>
        <w:rPr>
          <w:rFonts w:ascii="Arial" w:hAnsi="Arial" w:cs="Arial"/>
          <w:b/>
          <w:bCs/>
          <w:sz w:val="20"/>
          <w:szCs w:val="20"/>
          <w:lang w:val="en-GB"/>
        </w:rPr>
        <w:t>“</w:t>
      </w:r>
      <w:r w:rsidRPr="00013FBE">
        <w:rPr>
          <w:rFonts w:ascii="Arial" w:hAnsi="Arial" w:cs="Arial"/>
          <w:b/>
          <w:color w:val="FF0000"/>
          <w:sz w:val="20"/>
          <w:szCs w:val="20"/>
        </w:rPr>
        <w:t xml:space="preserve">Arial, 10 points, </w:t>
      </w:r>
      <w:r>
        <w:rPr>
          <w:rFonts w:ascii="Arial" w:hAnsi="Arial" w:cs="Arial"/>
          <w:b/>
          <w:color w:val="FF0000"/>
          <w:sz w:val="20"/>
          <w:szCs w:val="20"/>
        </w:rPr>
        <w:t>bold</w:t>
      </w:r>
      <w:r w:rsidRPr="00935CB0">
        <w:rPr>
          <w:rFonts w:ascii="Arial" w:hAnsi="Arial" w:cs="Arial"/>
          <w:b/>
          <w:sz w:val="20"/>
          <w:szCs w:val="20"/>
        </w:rPr>
        <w:t>”</w:t>
      </w:r>
    </w:p>
    <w:p w:rsidR="009C4983" w:rsidRDefault="009C4983" w:rsidP="0097282F">
      <w:pPr>
        <w:pStyle w:val="Subtitle"/>
        <w:jc w:val="left"/>
        <w:rPr>
          <w:rFonts w:ascii="Arial" w:hAnsi="Arial" w:cs="Arial"/>
          <w:b/>
          <w:sz w:val="20"/>
          <w:szCs w:val="20"/>
        </w:rPr>
      </w:pP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g</w:t>
      </w:r>
      <w:r w:rsidRPr="009C4983">
        <w:rPr>
          <w:rFonts w:ascii="Arial" w:hAnsi="Arial" w:cs="Arial"/>
          <w:bCs/>
          <w:sz w:val="20"/>
          <w:lang w:val="en-GB"/>
        </w:rPr>
        <w:tab/>
        <w:t>: Gravitational constant (m.s-1)</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p</w:t>
      </w:r>
      <w:r w:rsidRPr="009C4983">
        <w:rPr>
          <w:rFonts w:ascii="Arial" w:hAnsi="Arial" w:cs="Arial"/>
          <w:bCs/>
          <w:sz w:val="20"/>
          <w:lang w:val="en-GB"/>
        </w:rPr>
        <w:tab/>
        <w:t>: Pressure (N.m-2)</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Greek letters</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sym w:font="Symbol" w:char="F046"/>
      </w:r>
      <w:r w:rsidRPr="009C4983">
        <w:rPr>
          <w:rFonts w:ascii="Arial" w:hAnsi="Arial" w:cs="Arial"/>
          <w:bCs/>
          <w:sz w:val="20"/>
          <w:lang w:val="en-GB"/>
        </w:rPr>
        <w:tab/>
        <w:t>: Heat transfer coefficient (W.m-2)</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sym w:font="Symbol" w:char="F06D"/>
      </w:r>
      <w:r w:rsidRPr="009C4983">
        <w:rPr>
          <w:rFonts w:ascii="Arial" w:hAnsi="Arial" w:cs="Arial"/>
          <w:bCs/>
          <w:sz w:val="20"/>
          <w:lang w:val="en-GB"/>
        </w:rPr>
        <w:tab/>
        <w:t>: Viscosity (Pa.s)</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Superscripts</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w:t>
      </w:r>
      <w:r w:rsidRPr="009C4983">
        <w:rPr>
          <w:rFonts w:ascii="Arial" w:hAnsi="Arial" w:cs="Arial"/>
          <w:bCs/>
          <w:sz w:val="20"/>
          <w:lang w:val="en-GB"/>
        </w:rPr>
        <w:tab/>
        <w:t>: Dimensionless</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w:t>
      </w:r>
      <w:r w:rsidRPr="009C4983">
        <w:rPr>
          <w:rFonts w:ascii="Arial" w:hAnsi="Arial" w:cs="Arial"/>
          <w:bCs/>
          <w:sz w:val="20"/>
          <w:lang w:val="en-GB"/>
        </w:rPr>
        <w:tab/>
        <w:t>: Temporal average</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Subscripts</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max</w:t>
      </w:r>
      <w:r w:rsidRPr="009C4983">
        <w:rPr>
          <w:rFonts w:ascii="Arial" w:hAnsi="Arial" w:cs="Arial"/>
          <w:bCs/>
          <w:sz w:val="20"/>
          <w:lang w:val="en-GB"/>
        </w:rPr>
        <w:tab/>
        <w:t>: Maximum</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turb</w:t>
      </w:r>
      <w:r w:rsidRPr="009C4983">
        <w:rPr>
          <w:rFonts w:ascii="Arial" w:hAnsi="Arial" w:cs="Arial"/>
          <w:bCs/>
          <w:sz w:val="20"/>
          <w:lang w:val="en-GB"/>
        </w:rPr>
        <w:tab/>
        <w:t>: Turbulent</w:t>
      </w:r>
    </w:p>
    <w:p w:rsidR="00476447" w:rsidRPr="009C4983" w:rsidRDefault="00476447" w:rsidP="00476447">
      <w:pPr>
        <w:pStyle w:val="Subtitle"/>
        <w:jc w:val="left"/>
        <w:rPr>
          <w:rFonts w:ascii="Arial" w:hAnsi="Arial" w:cs="Arial"/>
          <w:bCs/>
          <w:sz w:val="20"/>
          <w:lang w:val="en-GB"/>
        </w:rPr>
      </w:pPr>
      <w:r w:rsidRPr="009C4983">
        <w:rPr>
          <w:rFonts w:ascii="Arial" w:hAnsi="Arial" w:cs="Arial"/>
          <w:bCs/>
          <w:sz w:val="20"/>
          <w:lang w:val="en-GB"/>
        </w:rPr>
        <w:t>enr</w:t>
      </w:r>
      <w:r w:rsidRPr="009C4983">
        <w:rPr>
          <w:rFonts w:ascii="Arial" w:hAnsi="Arial" w:cs="Arial"/>
          <w:bCs/>
          <w:sz w:val="20"/>
          <w:lang w:val="en-GB"/>
        </w:rPr>
        <w:tab/>
        <w:t>: Energy</w:t>
      </w:r>
    </w:p>
    <w:p w:rsidR="00F0725F" w:rsidRDefault="00F0725F" w:rsidP="0097282F">
      <w:pPr>
        <w:pStyle w:val="Subtitle"/>
        <w:jc w:val="left"/>
        <w:rPr>
          <w:rFonts w:ascii="Arial" w:hAnsi="Arial" w:cs="Arial"/>
          <w:b/>
          <w:sz w:val="20"/>
          <w:szCs w:val="20"/>
          <w:lang w:val="en-GB"/>
        </w:rPr>
      </w:pPr>
    </w:p>
    <w:p w:rsidR="00DA57E3" w:rsidRDefault="00DA57E3" w:rsidP="0097282F">
      <w:pPr>
        <w:pStyle w:val="Subtitle"/>
        <w:jc w:val="left"/>
        <w:rPr>
          <w:rFonts w:ascii="Arial" w:hAnsi="Arial" w:cs="Arial"/>
          <w:b/>
          <w:sz w:val="20"/>
          <w:szCs w:val="20"/>
        </w:rPr>
      </w:pPr>
      <w:r w:rsidRPr="00BD1674">
        <w:rPr>
          <w:rFonts w:ascii="Arial" w:hAnsi="Arial" w:cs="Arial"/>
          <w:b/>
          <w:sz w:val="20"/>
          <w:szCs w:val="20"/>
          <w:lang w:val="en-GB"/>
        </w:rPr>
        <w:t>References</w:t>
      </w:r>
      <w:r w:rsidR="00935CB0">
        <w:rPr>
          <w:rFonts w:ascii="Arial" w:hAnsi="Arial" w:cs="Arial"/>
          <w:b/>
          <w:bCs/>
          <w:sz w:val="20"/>
          <w:szCs w:val="20"/>
          <w:lang w:val="en-GB"/>
        </w:rPr>
        <w:t>“</w:t>
      </w:r>
      <w:r w:rsidR="00935CB0" w:rsidRPr="00945393">
        <w:rPr>
          <w:rFonts w:ascii="Arial" w:hAnsi="Arial" w:cs="Arial"/>
          <w:b/>
          <w:color w:val="FF0000"/>
          <w:sz w:val="20"/>
          <w:szCs w:val="20"/>
        </w:rPr>
        <w:t xml:space="preserve">Arial, 10 points, </w:t>
      </w:r>
      <w:r w:rsidR="00945393" w:rsidRPr="00945393">
        <w:rPr>
          <w:rFonts w:ascii="Arial" w:hAnsi="Arial" w:cs="Arial"/>
          <w:b/>
          <w:color w:val="FF0000"/>
          <w:sz w:val="20"/>
          <w:szCs w:val="20"/>
        </w:rPr>
        <w:t>bold</w:t>
      </w:r>
      <w:r w:rsidR="00935CB0" w:rsidRPr="00935CB0">
        <w:rPr>
          <w:rFonts w:ascii="Arial" w:hAnsi="Arial" w:cs="Arial"/>
          <w:b/>
          <w:sz w:val="20"/>
          <w:szCs w:val="20"/>
        </w:rPr>
        <w:t>”</w:t>
      </w:r>
    </w:p>
    <w:p w:rsidR="00476447" w:rsidRPr="00935CB0" w:rsidRDefault="00476447" w:rsidP="009C4983">
      <w:pPr>
        <w:pStyle w:val="Subtitle"/>
        <w:jc w:val="left"/>
        <w:rPr>
          <w:rFonts w:ascii="Arial" w:hAnsi="Arial" w:cs="Arial"/>
          <w:b/>
          <w:sz w:val="20"/>
          <w:szCs w:val="20"/>
          <w:lang w:val="en-GB"/>
        </w:rPr>
      </w:pPr>
    </w:p>
    <w:p w:rsidR="00945393" w:rsidRDefault="00935CB0" w:rsidP="009C4983">
      <w:pPr>
        <w:pStyle w:val="Subtitle"/>
        <w:rPr>
          <w:rFonts w:ascii="Arial" w:hAnsi="Arial" w:cs="Arial"/>
          <w:sz w:val="18"/>
          <w:szCs w:val="18"/>
        </w:rPr>
      </w:pPr>
      <w:r w:rsidRPr="00935CB0">
        <w:rPr>
          <w:rFonts w:ascii="Arial" w:hAnsi="Arial" w:cs="Arial"/>
          <w:bCs/>
          <w:sz w:val="18"/>
          <w:szCs w:val="18"/>
          <w:lang w:val="en-GB"/>
        </w:rPr>
        <w:t>“</w:t>
      </w:r>
      <w:r w:rsidRPr="00945393">
        <w:rPr>
          <w:rFonts w:ascii="Arial" w:hAnsi="Arial" w:cs="Arial"/>
          <w:color w:val="FF0000"/>
          <w:sz w:val="18"/>
          <w:szCs w:val="18"/>
        </w:rPr>
        <w:t>Arial, 9 points</w:t>
      </w:r>
      <w:r w:rsidR="00195B29">
        <w:rPr>
          <w:rFonts w:ascii="Arial" w:hAnsi="Arial" w:cs="Arial"/>
          <w:color w:val="FF0000"/>
          <w:sz w:val="18"/>
          <w:szCs w:val="18"/>
        </w:rPr>
        <w:t>, alphabetic order of names (fist author)</w:t>
      </w:r>
      <w:r w:rsidRPr="00935CB0">
        <w:rPr>
          <w:rFonts w:ascii="Arial" w:hAnsi="Arial" w:cs="Arial"/>
          <w:sz w:val="18"/>
          <w:szCs w:val="18"/>
        </w:rPr>
        <w:t>”</w:t>
      </w:r>
    </w:p>
    <w:p w:rsidR="00747BE3" w:rsidRDefault="00747BE3" w:rsidP="009C4983">
      <w:pPr>
        <w:pStyle w:val="Subtitle"/>
        <w:rPr>
          <w:rFonts w:ascii="Arial" w:hAnsi="Arial" w:cs="Arial"/>
          <w:sz w:val="18"/>
          <w:szCs w:val="18"/>
          <w:lang w:val="en-GB"/>
        </w:rPr>
      </w:pPr>
      <w:r w:rsidRPr="00F9046A">
        <w:rPr>
          <w:rFonts w:ascii="Arial" w:hAnsi="Arial" w:cs="Arial"/>
          <w:sz w:val="18"/>
          <w:szCs w:val="18"/>
          <w:lang w:val="en-GB"/>
        </w:rPr>
        <w:t>Carte G., Dusek J., Fraunié P., A spectral time discretization for flows with dominant periodicity, Journal of Computational Physiscs, 120, 171-183, (1995).</w:t>
      </w:r>
    </w:p>
    <w:p w:rsidR="00476447" w:rsidRPr="00F9046A" w:rsidRDefault="00476447" w:rsidP="009C4983">
      <w:pPr>
        <w:pStyle w:val="Subtitle"/>
        <w:rPr>
          <w:rFonts w:ascii="Arial" w:hAnsi="Arial" w:cs="Arial"/>
          <w:sz w:val="18"/>
          <w:szCs w:val="18"/>
          <w:lang w:val="en-GB"/>
        </w:rPr>
      </w:pPr>
    </w:p>
    <w:p w:rsidR="00747BE3" w:rsidRDefault="00747BE3" w:rsidP="009C4983">
      <w:pPr>
        <w:pStyle w:val="Subtitle"/>
        <w:rPr>
          <w:rFonts w:ascii="Arial" w:hAnsi="Arial" w:cs="Arial"/>
          <w:sz w:val="18"/>
          <w:szCs w:val="18"/>
          <w:lang w:val="en-GB"/>
        </w:rPr>
      </w:pPr>
      <w:r w:rsidRPr="00F9046A">
        <w:rPr>
          <w:rFonts w:ascii="Arial" w:hAnsi="Arial" w:cs="Arial"/>
          <w:sz w:val="18"/>
          <w:szCs w:val="18"/>
          <w:lang w:val="en-GB"/>
        </w:rPr>
        <w:t>Coutanceau M., Bouard R., Experimental determination of the main features of the viscous flow in the wake of a cylinder in uniform translation, Part 1: Steady flow, Journal of Fluid Mechanics, 79, 231-256 (1977).</w:t>
      </w:r>
    </w:p>
    <w:p w:rsidR="00476447" w:rsidRPr="00F9046A" w:rsidRDefault="00476447" w:rsidP="009C4983">
      <w:pPr>
        <w:pStyle w:val="Subtitle"/>
        <w:rPr>
          <w:rFonts w:ascii="Arial" w:hAnsi="Arial" w:cs="Arial"/>
          <w:sz w:val="18"/>
          <w:szCs w:val="18"/>
          <w:lang w:val="en-GB"/>
        </w:rPr>
      </w:pPr>
    </w:p>
    <w:p w:rsidR="009C4983" w:rsidRDefault="009C4983" w:rsidP="009C4983">
      <w:pPr>
        <w:pStyle w:val="Subtitle"/>
        <w:rPr>
          <w:rFonts w:ascii="Arial" w:hAnsi="Arial" w:cs="Arial"/>
          <w:sz w:val="18"/>
          <w:szCs w:val="18"/>
          <w:lang w:val="fr-FR"/>
        </w:rPr>
      </w:pPr>
    </w:p>
    <w:p w:rsidR="00747BE3" w:rsidRDefault="00747BE3" w:rsidP="009C4983">
      <w:pPr>
        <w:pStyle w:val="Subtitle"/>
        <w:rPr>
          <w:rFonts w:ascii="Arial" w:hAnsi="Arial" w:cs="Arial"/>
          <w:sz w:val="18"/>
          <w:szCs w:val="18"/>
          <w:lang w:val="fr-FR"/>
        </w:rPr>
      </w:pPr>
      <w:r w:rsidRPr="00F9046A">
        <w:rPr>
          <w:rFonts w:ascii="Arial" w:hAnsi="Arial" w:cs="Arial"/>
          <w:sz w:val="18"/>
          <w:szCs w:val="18"/>
          <w:lang w:val="fr-FR"/>
        </w:rPr>
        <w:t>Escriva X., Étude dynamique et thermique des transferts pariétaux instationnaires : Application à l’interaction tourbillon couche limite, PhD. Thesis, Uni</w:t>
      </w:r>
      <w:r w:rsidR="00494BA7" w:rsidRPr="00F9046A">
        <w:rPr>
          <w:rFonts w:ascii="Arial" w:hAnsi="Arial" w:cs="Arial"/>
          <w:sz w:val="18"/>
          <w:szCs w:val="18"/>
          <w:lang w:val="fr-FR"/>
        </w:rPr>
        <w:t xml:space="preserve">versité Paul Sabatier, France </w:t>
      </w:r>
      <w:r w:rsidRPr="00F9046A">
        <w:rPr>
          <w:rFonts w:ascii="Arial" w:hAnsi="Arial" w:cs="Arial"/>
          <w:sz w:val="18"/>
          <w:szCs w:val="18"/>
          <w:lang w:val="fr-FR"/>
        </w:rPr>
        <w:t>(1999).</w:t>
      </w:r>
    </w:p>
    <w:p w:rsidR="00476447" w:rsidRPr="00F9046A" w:rsidRDefault="00476447" w:rsidP="009C4983">
      <w:pPr>
        <w:pStyle w:val="Subtitle"/>
        <w:rPr>
          <w:rFonts w:ascii="Arial" w:hAnsi="Arial" w:cs="Arial"/>
          <w:sz w:val="18"/>
          <w:szCs w:val="18"/>
          <w:lang w:val="fr-FR"/>
        </w:rPr>
      </w:pPr>
    </w:p>
    <w:p w:rsidR="00747BE3" w:rsidRDefault="00747BE3" w:rsidP="009C4983">
      <w:pPr>
        <w:pStyle w:val="Subtitle"/>
        <w:rPr>
          <w:rFonts w:ascii="Arial" w:hAnsi="Arial" w:cs="Arial"/>
          <w:sz w:val="18"/>
          <w:szCs w:val="18"/>
          <w:lang w:val="en-GB"/>
        </w:rPr>
      </w:pPr>
      <w:r w:rsidRPr="00F9046A">
        <w:rPr>
          <w:rFonts w:ascii="Arial" w:hAnsi="Arial" w:cs="Arial"/>
          <w:sz w:val="18"/>
          <w:szCs w:val="18"/>
          <w:lang w:val="en-GB"/>
        </w:rPr>
        <w:t>GraftieauxL., Michard M., Grosjean N., Combining PIV, POD and vortex identification algorithms for the study of unsteady turbulentswirling flows, Measurements and Science Technology, 1422-1429 (2001).</w:t>
      </w:r>
    </w:p>
    <w:p w:rsidR="00476447" w:rsidRPr="00F9046A" w:rsidRDefault="00476447" w:rsidP="009C4983">
      <w:pPr>
        <w:pStyle w:val="Subtitle"/>
        <w:rPr>
          <w:rFonts w:ascii="Arial" w:hAnsi="Arial" w:cs="Arial"/>
          <w:sz w:val="18"/>
          <w:szCs w:val="18"/>
          <w:lang w:val="en-GB"/>
        </w:rPr>
      </w:pPr>
    </w:p>
    <w:p w:rsidR="00747BE3" w:rsidRDefault="00747BE3" w:rsidP="009C4983">
      <w:pPr>
        <w:pStyle w:val="Subtitle"/>
        <w:rPr>
          <w:rFonts w:ascii="Arial" w:hAnsi="Arial" w:cs="Arial"/>
          <w:sz w:val="18"/>
          <w:szCs w:val="18"/>
          <w:lang w:val="fr-FR"/>
        </w:rPr>
      </w:pPr>
      <w:r w:rsidRPr="00F9046A">
        <w:rPr>
          <w:rFonts w:ascii="Arial" w:hAnsi="Arial" w:cs="Arial"/>
          <w:sz w:val="18"/>
          <w:szCs w:val="18"/>
          <w:lang w:val="fr-FR"/>
        </w:rPr>
        <w:t>Guerrouache M.S., Étude numérique de l’instabilité de Bénard-Kármán derrière un cylindre fixe ou en mouvement périodique, Dynamique de l’écoulement et advection chaotique, Ph</w:t>
      </w:r>
      <w:r w:rsidR="00494BA7" w:rsidRPr="00F9046A">
        <w:rPr>
          <w:rFonts w:ascii="Arial" w:hAnsi="Arial" w:cs="Arial"/>
          <w:sz w:val="18"/>
          <w:szCs w:val="18"/>
          <w:lang w:val="fr-FR"/>
        </w:rPr>
        <w:t>.</w:t>
      </w:r>
      <w:r w:rsidRPr="00F9046A">
        <w:rPr>
          <w:rFonts w:ascii="Arial" w:hAnsi="Arial" w:cs="Arial"/>
          <w:sz w:val="18"/>
          <w:szCs w:val="18"/>
          <w:lang w:val="fr-FR"/>
        </w:rPr>
        <w:t>D. Thesis, Université de Nantes (2000).</w:t>
      </w:r>
    </w:p>
    <w:p w:rsidR="00476447" w:rsidRPr="00F9046A" w:rsidRDefault="00476447" w:rsidP="009C4983">
      <w:pPr>
        <w:pStyle w:val="Subtitle"/>
        <w:rPr>
          <w:rFonts w:ascii="Arial" w:hAnsi="Arial" w:cs="Arial"/>
          <w:sz w:val="18"/>
          <w:szCs w:val="18"/>
          <w:lang w:val="fr-FR"/>
        </w:rPr>
      </w:pPr>
    </w:p>
    <w:p w:rsidR="00747BE3" w:rsidRDefault="00747BE3" w:rsidP="009C4983">
      <w:pPr>
        <w:pStyle w:val="Subtitle"/>
        <w:rPr>
          <w:rFonts w:ascii="Arial" w:hAnsi="Arial" w:cs="Arial"/>
          <w:sz w:val="18"/>
          <w:szCs w:val="18"/>
          <w:lang w:val="en-GB"/>
        </w:rPr>
      </w:pPr>
      <w:r w:rsidRPr="00F9046A">
        <w:rPr>
          <w:rFonts w:ascii="Arial" w:hAnsi="Arial" w:cs="Arial"/>
          <w:sz w:val="18"/>
          <w:szCs w:val="18"/>
          <w:lang w:val="en-GB"/>
        </w:rPr>
        <w:t>Natarajan N.M., Lakshmanan S.M., Laminar flow in rectangular ducts: prediction of velocity profiles and friction factor, Indian Journal of Technology, 435-438</w:t>
      </w:r>
      <w:r w:rsidR="00494BA7" w:rsidRPr="00F9046A">
        <w:rPr>
          <w:rFonts w:ascii="Arial" w:hAnsi="Arial" w:cs="Arial"/>
          <w:sz w:val="18"/>
          <w:szCs w:val="18"/>
          <w:lang w:val="en-GB"/>
        </w:rPr>
        <w:t xml:space="preserve"> (</w:t>
      </w:r>
      <w:r w:rsidRPr="00F9046A">
        <w:rPr>
          <w:rFonts w:ascii="Arial" w:hAnsi="Arial" w:cs="Arial"/>
          <w:sz w:val="18"/>
          <w:szCs w:val="18"/>
          <w:lang w:val="en-GB"/>
        </w:rPr>
        <w:t>1972</w:t>
      </w:r>
      <w:r w:rsidR="00494BA7" w:rsidRPr="00F9046A">
        <w:rPr>
          <w:rFonts w:ascii="Arial" w:hAnsi="Arial" w:cs="Arial"/>
          <w:sz w:val="18"/>
          <w:szCs w:val="18"/>
          <w:lang w:val="en-GB"/>
        </w:rPr>
        <w:t>)</w:t>
      </w:r>
      <w:r w:rsidRPr="00F9046A">
        <w:rPr>
          <w:rFonts w:ascii="Arial" w:hAnsi="Arial" w:cs="Arial"/>
          <w:sz w:val="18"/>
          <w:szCs w:val="18"/>
          <w:lang w:val="en-GB"/>
        </w:rPr>
        <w:t>.</w:t>
      </w:r>
    </w:p>
    <w:p w:rsidR="00476447" w:rsidRPr="00F9046A" w:rsidRDefault="00476447" w:rsidP="009C4983">
      <w:pPr>
        <w:pStyle w:val="Subtitle"/>
        <w:rPr>
          <w:rFonts w:ascii="Arial" w:hAnsi="Arial" w:cs="Arial"/>
          <w:sz w:val="18"/>
          <w:szCs w:val="18"/>
          <w:lang w:val="en-GB"/>
        </w:rPr>
      </w:pPr>
    </w:p>
    <w:p w:rsidR="00747BE3" w:rsidRDefault="00494BA7" w:rsidP="009C4983">
      <w:pPr>
        <w:pStyle w:val="Subtitle"/>
        <w:rPr>
          <w:rFonts w:ascii="Arial" w:hAnsi="Arial" w:cs="Arial"/>
          <w:sz w:val="18"/>
          <w:szCs w:val="18"/>
          <w:lang w:val="en-GB"/>
        </w:rPr>
      </w:pPr>
      <w:r w:rsidRPr="00F9046A">
        <w:rPr>
          <w:rFonts w:ascii="Arial" w:hAnsi="Arial" w:cs="Arial"/>
          <w:sz w:val="18"/>
          <w:szCs w:val="18"/>
          <w:lang w:val="en-GB"/>
        </w:rPr>
        <w:t>Sahin M., Owens R.G.,</w:t>
      </w:r>
      <w:r w:rsidR="00747BE3" w:rsidRPr="00F9046A">
        <w:rPr>
          <w:rFonts w:ascii="Arial" w:hAnsi="Arial" w:cs="Arial"/>
          <w:sz w:val="18"/>
          <w:szCs w:val="18"/>
          <w:lang w:val="en-GB"/>
        </w:rPr>
        <w:t xml:space="preserve"> A numerical investigation of wall effects up to high blockage ratios on two-dimensional flow past a confined circular cylinder. </w:t>
      </w:r>
      <w:r w:rsidRPr="00F9046A">
        <w:rPr>
          <w:rFonts w:ascii="Arial" w:hAnsi="Arial" w:cs="Arial"/>
          <w:sz w:val="18"/>
          <w:szCs w:val="18"/>
          <w:lang w:val="en-GB"/>
        </w:rPr>
        <w:t>Physics of Fluids 16, 1305-1320 (</w:t>
      </w:r>
      <w:r w:rsidR="00747BE3" w:rsidRPr="00F9046A">
        <w:rPr>
          <w:rFonts w:ascii="Arial" w:hAnsi="Arial" w:cs="Arial"/>
          <w:sz w:val="18"/>
          <w:szCs w:val="18"/>
          <w:lang w:val="en-GB"/>
        </w:rPr>
        <w:t>2004</w:t>
      </w:r>
      <w:r w:rsidRPr="00F9046A">
        <w:rPr>
          <w:rFonts w:ascii="Arial" w:hAnsi="Arial" w:cs="Arial"/>
          <w:sz w:val="18"/>
          <w:szCs w:val="18"/>
          <w:lang w:val="en-GB"/>
        </w:rPr>
        <w:t>)</w:t>
      </w:r>
      <w:r w:rsidR="00747BE3" w:rsidRPr="00F9046A">
        <w:rPr>
          <w:rFonts w:ascii="Arial" w:hAnsi="Arial" w:cs="Arial"/>
          <w:sz w:val="18"/>
          <w:szCs w:val="18"/>
          <w:lang w:val="en-GB"/>
        </w:rPr>
        <w:t>.</w:t>
      </w:r>
    </w:p>
    <w:p w:rsidR="00476447" w:rsidRPr="00F9046A" w:rsidRDefault="00476447" w:rsidP="009C4983">
      <w:pPr>
        <w:pStyle w:val="Subtitle"/>
        <w:rPr>
          <w:rFonts w:ascii="Arial" w:hAnsi="Arial" w:cs="Arial"/>
          <w:sz w:val="18"/>
          <w:szCs w:val="18"/>
          <w:lang w:val="en-GB"/>
        </w:rPr>
      </w:pPr>
    </w:p>
    <w:p w:rsidR="00747BE3" w:rsidRDefault="00747BE3" w:rsidP="009C4983">
      <w:pPr>
        <w:pStyle w:val="Subtitle"/>
        <w:rPr>
          <w:rFonts w:ascii="Arial" w:hAnsi="Arial" w:cs="Arial"/>
          <w:sz w:val="18"/>
          <w:szCs w:val="18"/>
          <w:lang w:val="en-GB"/>
        </w:rPr>
      </w:pPr>
      <w:r w:rsidRPr="00F9046A">
        <w:rPr>
          <w:rFonts w:ascii="Arial" w:hAnsi="Arial" w:cs="Arial"/>
          <w:sz w:val="18"/>
          <w:szCs w:val="18"/>
          <w:lang w:val="en-GB"/>
        </w:rPr>
        <w:t xml:space="preserve">Williamson C.H.K., Defining a universal and continuous </w:t>
      </w:r>
      <w:r w:rsidRPr="00F9046A">
        <w:rPr>
          <w:rFonts w:ascii="Arial" w:hAnsi="Arial" w:cs="Arial"/>
          <w:sz w:val="18"/>
          <w:szCs w:val="18"/>
          <w:lang w:val="en-GB"/>
        </w:rPr>
        <w:lastRenderedPageBreak/>
        <w:t>Strouhal-Reynolds number relationship for the laminar vortex sheddin</w:t>
      </w:r>
      <w:r w:rsidRPr="00F9046A">
        <w:rPr>
          <w:rFonts w:ascii="Arial" w:hAnsi="Arial" w:cs="Arial"/>
          <w:sz w:val="18"/>
          <w:szCs w:val="18"/>
          <w:lang w:val="nl-NL"/>
        </w:rPr>
        <w:t xml:space="preserve">g of a circular cylinder at low Reynolds number, Phys. </w:t>
      </w:r>
      <w:r w:rsidRPr="00F9046A">
        <w:rPr>
          <w:rFonts w:ascii="Arial" w:hAnsi="Arial" w:cs="Arial"/>
          <w:sz w:val="18"/>
          <w:szCs w:val="18"/>
          <w:lang w:val="en-GB"/>
        </w:rPr>
        <w:t>Fluids</w:t>
      </w:r>
      <w:r w:rsidR="00494BA7" w:rsidRPr="00F9046A">
        <w:rPr>
          <w:rFonts w:ascii="Arial" w:hAnsi="Arial" w:cs="Arial"/>
          <w:sz w:val="18"/>
          <w:szCs w:val="18"/>
          <w:lang w:val="en-GB"/>
        </w:rPr>
        <w:t xml:space="preserve">, </w:t>
      </w:r>
      <w:r w:rsidRPr="00F9046A">
        <w:rPr>
          <w:rFonts w:ascii="Arial" w:hAnsi="Arial" w:cs="Arial"/>
          <w:sz w:val="18"/>
          <w:szCs w:val="18"/>
          <w:lang w:val="en-GB"/>
        </w:rPr>
        <w:t>31, 2742</w:t>
      </w:r>
      <w:r w:rsidR="00494BA7" w:rsidRPr="00F9046A">
        <w:rPr>
          <w:rFonts w:ascii="Arial" w:hAnsi="Arial" w:cs="Arial"/>
          <w:sz w:val="18"/>
          <w:szCs w:val="18"/>
          <w:lang w:val="en-GB"/>
        </w:rPr>
        <w:t>-2752 (</w:t>
      </w:r>
      <w:r w:rsidRPr="00F9046A">
        <w:rPr>
          <w:rFonts w:ascii="Arial" w:hAnsi="Arial" w:cs="Arial"/>
          <w:sz w:val="18"/>
          <w:szCs w:val="18"/>
          <w:lang w:val="en-GB"/>
        </w:rPr>
        <w:t>1989</w:t>
      </w:r>
      <w:r w:rsidR="00494BA7" w:rsidRPr="00F9046A">
        <w:rPr>
          <w:rFonts w:ascii="Arial" w:hAnsi="Arial" w:cs="Arial"/>
          <w:sz w:val="18"/>
          <w:szCs w:val="18"/>
          <w:lang w:val="en-GB"/>
        </w:rPr>
        <w:t>)</w:t>
      </w:r>
      <w:r w:rsidRPr="00F9046A">
        <w:rPr>
          <w:rFonts w:ascii="Arial" w:hAnsi="Arial" w:cs="Arial"/>
          <w:sz w:val="18"/>
          <w:szCs w:val="18"/>
          <w:lang w:val="en-GB"/>
        </w:rPr>
        <w:t>.</w:t>
      </w:r>
    </w:p>
    <w:p w:rsidR="00476447" w:rsidRPr="00F9046A" w:rsidRDefault="00476447" w:rsidP="009C4983">
      <w:pPr>
        <w:pStyle w:val="Subtitle"/>
        <w:rPr>
          <w:rFonts w:ascii="Arial" w:hAnsi="Arial" w:cs="Arial"/>
          <w:sz w:val="18"/>
          <w:szCs w:val="18"/>
          <w:lang w:val="en-GB"/>
        </w:rPr>
      </w:pPr>
    </w:p>
    <w:p w:rsidR="00DA57E3" w:rsidRPr="00F9046A" w:rsidRDefault="00747BE3" w:rsidP="009C4983">
      <w:pPr>
        <w:pStyle w:val="Subtitle"/>
        <w:rPr>
          <w:rFonts w:ascii="Arial" w:hAnsi="Arial" w:cs="Arial"/>
          <w:sz w:val="18"/>
          <w:szCs w:val="18"/>
          <w:lang w:val="en-GB"/>
        </w:rPr>
      </w:pPr>
      <w:r w:rsidRPr="00F9046A">
        <w:rPr>
          <w:rFonts w:ascii="Arial" w:hAnsi="Arial" w:cs="Arial"/>
          <w:sz w:val="18"/>
          <w:szCs w:val="18"/>
          <w:lang w:val="en-GB"/>
        </w:rPr>
        <w:t xml:space="preserve">Yang Y., Shehata A., Modi V. , West A. C., Mass transfer to a channel wall downstream of a cylinder, Int. J. Heat Mass </w:t>
      </w:r>
      <w:r w:rsidR="00494BA7" w:rsidRPr="00F9046A">
        <w:rPr>
          <w:rFonts w:ascii="Arial" w:hAnsi="Arial" w:cs="Arial"/>
          <w:sz w:val="18"/>
          <w:szCs w:val="18"/>
          <w:lang w:val="en-GB"/>
        </w:rPr>
        <w:t>Trans., 40, 4263-4271 (</w:t>
      </w:r>
      <w:r w:rsidRPr="00F9046A">
        <w:rPr>
          <w:rFonts w:ascii="Arial" w:hAnsi="Arial" w:cs="Arial"/>
          <w:sz w:val="18"/>
          <w:szCs w:val="18"/>
          <w:lang w:val="en-GB"/>
        </w:rPr>
        <w:t>1997</w:t>
      </w:r>
      <w:r w:rsidR="00494BA7" w:rsidRPr="00F9046A">
        <w:rPr>
          <w:rFonts w:ascii="Arial" w:hAnsi="Arial" w:cs="Arial"/>
          <w:sz w:val="18"/>
          <w:szCs w:val="18"/>
          <w:lang w:val="en-GB"/>
        </w:rPr>
        <w:t>)</w:t>
      </w:r>
      <w:r w:rsidRPr="00F9046A">
        <w:rPr>
          <w:rFonts w:ascii="Arial" w:hAnsi="Arial" w:cs="Arial"/>
          <w:sz w:val="18"/>
          <w:szCs w:val="18"/>
          <w:lang w:val="en-GB"/>
        </w:rPr>
        <w:t>.</w:t>
      </w:r>
    </w:p>
    <w:sectPr w:rsidR="00DA57E3" w:rsidRPr="00F9046A" w:rsidSect="00DA6B3C">
      <w:type w:val="continuous"/>
      <w:pgSz w:w="11906" w:h="16838" w:code="9"/>
      <w:pgMar w:top="851" w:right="851" w:bottom="1134" w:left="964" w:header="451" w:footer="607" w:gutter="0"/>
      <w:cols w:num="2" w:space="454" w:equalWidth="0">
        <w:col w:w="4763" w:space="573"/>
        <w:col w:w="4755"/>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C08" w:rsidRDefault="00693C08">
      <w:r>
        <w:separator/>
      </w:r>
    </w:p>
  </w:endnote>
  <w:endnote w:type="continuationSeparator" w:id="1">
    <w:p w:rsidR="00693C08" w:rsidRDefault="00693C0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A00002EF" w:usb1="420020EB" w:usb2="00000000" w:usb3="00000000" w:csb0="0000009F"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AE" w:rsidRDefault="00E904F1" w:rsidP="00F16C54">
    <w:pPr>
      <w:pStyle w:val="Footer"/>
      <w:framePr w:wrap="around" w:vAnchor="text" w:hAnchor="margin" w:xAlign="center" w:y="1"/>
      <w:rPr>
        <w:rStyle w:val="PageNumber"/>
      </w:rPr>
    </w:pPr>
    <w:r>
      <w:rPr>
        <w:rStyle w:val="PageNumber"/>
      </w:rPr>
      <w:fldChar w:fldCharType="begin"/>
    </w:r>
    <w:r w:rsidR="00CC62AE">
      <w:rPr>
        <w:rStyle w:val="PageNumber"/>
      </w:rPr>
      <w:instrText xml:space="preserve">PAGE  </w:instrText>
    </w:r>
    <w:r>
      <w:rPr>
        <w:rStyle w:val="PageNumber"/>
      </w:rPr>
      <w:fldChar w:fldCharType="end"/>
    </w:r>
  </w:p>
  <w:p w:rsidR="00CC62AE" w:rsidRDefault="00CC62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AE" w:rsidRPr="00C007B4" w:rsidRDefault="00CC62AE" w:rsidP="00C007B4">
    <w:pPr>
      <w:pStyle w:val="Footer"/>
      <w:tabs>
        <w:tab w:val="clear" w:pos="4252"/>
        <w:tab w:val="clear" w:pos="8504"/>
        <w:tab w:val="left" w:pos="4820"/>
      </w:tabs>
      <w:rPr>
        <w:rFonts w:ascii="Arial" w:hAnsi="Arial" w:cs="Arial"/>
        <w:sz w:val="16"/>
        <w:szCs w:val="16"/>
        <w:lang w:val="en-GB"/>
      </w:rPr>
    </w:pPr>
    <w:r>
      <w:rPr>
        <w:rFonts w:ascii="Arial" w:hAnsi="Arial" w:cs="Arial"/>
        <w:b/>
        <w:sz w:val="16"/>
        <w:szCs w:val="16"/>
      </w:rPr>
      <w:tab/>
      <w:t>-</w:t>
    </w:r>
    <w:r w:rsidR="00E904F1" w:rsidRPr="00C007B4">
      <w:rPr>
        <w:rStyle w:val="PageNumber"/>
        <w:rFonts w:ascii="Arial" w:hAnsi="Arial" w:cs="Arial"/>
        <w:sz w:val="18"/>
        <w:szCs w:val="18"/>
      </w:rPr>
      <w:fldChar w:fldCharType="begin"/>
    </w:r>
    <w:r w:rsidRPr="00C007B4">
      <w:rPr>
        <w:rStyle w:val="PageNumber"/>
        <w:rFonts w:ascii="Arial" w:hAnsi="Arial" w:cs="Arial"/>
        <w:sz w:val="18"/>
        <w:szCs w:val="18"/>
      </w:rPr>
      <w:instrText xml:space="preserve"> PAGE </w:instrText>
    </w:r>
    <w:r w:rsidR="00E904F1" w:rsidRPr="00C007B4">
      <w:rPr>
        <w:rStyle w:val="PageNumber"/>
        <w:rFonts w:ascii="Arial" w:hAnsi="Arial" w:cs="Arial"/>
        <w:sz w:val="18"/>
        <w:szCs w:val="18"/>
      </w:rPr>
      <w:fldChar w:fldCharType="separate"/>
    </w:r>
    <w:r w:rsidR="00DC3D6A">
      <w:rPr>
        <w:rStyle w:val="PageNumber"/>
        <w:rFonts w:ascii="Arial" w:hAnsi="Arial" w:cs="Arial"/>
        <w:noProof/>
        <w:sz w:val="18"/>
        <w:szCs w:val="18"/>
      </w:rPr>
      <w:t>1</w:t>
    </w:r>
    <w:r w:rsidR="00E904F1" w:rsidRPr="00C007B4">
      <w:rPr>
        <w:rStyle w:val="PageNumber"/>
        <w:rFonts w:ascii="Arial" w:hAnsi="Arial" w:cs="Arial"/>
        <w:sz w:val="18"/>
        <w:szCs w:val="18"/>
      </w:rPr>
      <w:fldChar w:fldCharType="end"/>
    </w:r>
    <w:r>
      <w:rPr>
        <w:rFonts w:ascii="Arial" w:hAnsi="Arial" w:cs="Arial"/>
        <w:b/>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C08" w:rsidRDefault="00693C08">
      <w:r>
        <w:separator/>
      </w:r>
    </w:p>
  </w:footnote>
  <w:footnote w:type="continuationSeparator" w:id="1">
    <w:p w:rsidR="00693C08" w:rsidRDefault="00693C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AE" w:rsidRPr="00DC3D6A" w:rsidRDefault="00DC3D6A" w:rsidP="00DC3D6A">
    <w:pPr>
      <w:pBdr>
        <w:bottom w:val="single" w:sz="4" w:space="1" w:color="auto"/>
      </w:pBdr>
      <w:ind w:right="26"/>
      <w:jc w:val="center"/>
      <w:rPr>
        <w:rFonts w:ascii="Arial" w:hAnsi="Arial" w:cs="Arial"/>
        <w:b/>
        <w:bCs/>
        <w:i/>
        <w:sz w:val="16"/>
        <w:szCs w:val="16"/>
        <w:lang w:val="en-GB"/>
      </w:rPr>
    </w:pPr>
    <w:r>
      <w:rPr>
        <w:rFonts w:ascii="Arial" w:hAnsi="Arial" w:cs="Arial"/>
        <w:b/>
        <w:bCs/>
        <w:i/>
        <w:sz w:val="16"/>
        <w:szCs w:val="16"/>
        <w:lang w:val="en-GB"/>
      </w:rPr>
      <w:t>9</w:t>
    </w:r>
    <w:r w:rsidR="006D2C43" w:rsidRPr="00B73D46">
      <w:rPr>
        <w:rFonts w:ascii="Arial" w:hAnsi="Arial" w:cs="Arial"/>
        <w:b/>
        <w:bCs/>
        <w:i/>
        <w:sz w:val="16"/>
        <w:szCs w:val="16"/>
        <w:vertAlign w:val="superscript"/>
        <w:lang w:val="en-GB"/>
      </w:rPr>
      <w:t>th</w:t>
    </w:r>
    <w:r w:rsidR="006D2C43">
      <w:rPr>
        <w:rFonts w:ascii="Arial" w:hAnsi="Arial" w:cs="Arial"/>
        <w:b/>
        <w:bCs/>
        <w:i/>
        <w:sz w:val="16"/>
        <w:szCs w:val="16"/>
        <w:lang w:val="en-GB"/>
      </w:rPr>
      <w:t xml:space="preserve"> International Exergy, Energy and Environment Symposium</w:t>
    </w:r>
    <w:r w:rsidR="0097282F">
      <w:rPr>
        <w:rFonts w:ascii="Arial" w:hAnsi="Arial" w:cs="Arial"/>
        <w:b/>
        <w:bCs/>
        <w:i/>
        <w:sz w:val="16"/>
        <w:szCs w:val="16"/>
        <w:lang w:val="en-GB"/>
      </w:rPr>
      <w:t xml:space="preserve"> (IEEES-</w:t>
    </w:r>
    <w:r>
      <w:rPr>
        <w:rFonts w:ascii="Arial" w:hAnsi="Arial" w:cs="Arial"/>
        <w:b/>
        <w:bCs/>
        <w:i/>
        <w:sz w:val="16"/>
        <w:szCs w:val="16"/>
        <w:lang w:val="en-GB"/>
      </w:rPr>
      <w:t>9</w:t>
    </w:r>
    <w:r w:rsidR="0097282F">
      <w:rPr>
        <w:rFonts w:ascii="Arial" w:hAnsi="Arial" w:cs="Arial"/>
        <w:b/>
        <w:bCs/>
        <w:i/>
        <w:sz w:val="16"/>
        <w:szCs w:val="16"/>
        <w:lang w:val="en-GB"/>
      </w:rPr>
      <w:t>)</w:t>
    </w:r>
    <w:r w:rsidR="00476447">
      <w:rPr>
        <w:rFonts w:ascii="Arial" w:hAnsi="Arial" w:cs="Arial"/>
        <w:b/>
        <w:bCs/>
        <w:i/>
        <w:sz w:val="16"/>
        <w:szCs w:val="16"/>
        <w:lang w:val="en-GB"/>
      </w:rPr>
      <w:t xml:space="preserve">, </w:t>
    </w:r>
    <w:r>
      <w:rPr>
        <w:rFonts w:ascii="Arial" w:hAnsi="Arial" w:cs="Arial"/>
        <w:b/>
        <w:bCs/>
        <w:i/>
        <w:sz w:val="16"/>
        <w:szCs w:val="16"/>
        <w:lang w:val="en-GB"/>
      </w:rPr>
      <w:t>May 14-17, 2017, Split, Croatia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840"/>
  <w:hyphenationZone w:val="425"/>
  <w:drawingGridHorizontalSpacing w:val="10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026D6"/>
    <w:rsid w:val="00013FBE"/>
    <w:rsid w:val="00050BFC"/>
    <w:rsid w:val="00065BB1"/>
    <w:rsid w:val="000B6E1D"/>
    <w:rsid w:val="000D09AE"/>
    <w:rsid w:val="000D10AD"/>
    <w:rsid w:val="0011047F"/>
    <w:rsid w:val="00116462"/>
    <w:rsid w:val="00126F25"/>
    <w:rsid w:val="001344A8"/>
    <w:rsid w:val="00160511"/>
    <w:rsid w:val="00180262"/>
    <w:rsid w:val="00180A67"/>
    <w:rsid w:val="00195B29"/>
    <w:rsid w:val="001F3131"/>
    <w:rsid w:val="001F3ACC"/>
    <w:rsid w:val="00221DB8"/>
    <w:rsid w:val="00230344"/>
    <w:rsid w:val="00233FAC"/>
    <w:rsid w:val="00250432"/>
    <w:rsid w:val="00256AE8"/>
    <w:rsid w:val="00286C9F"/>
    <w:rsid w:val="002A5F29"/>
    <w:rsid w:val="002F6FE5"/>
    <w:rsid w:val="00320FC1"/>
    <w:rsid w:val="00321883"/>
    <w:rsid w:val="00324B53"/>
    <w:rsid w:val="00347ED3"/>
    <w:rsid w:val="00372B52"/>
    <w:rsid w:val="00372CC4"/>
    <w:rsid w:val="003825BD"/>
    <w:rsid w:val="00391DF8"/>
    <w:rsid w:val="00397201"/>
    <w:rsid w:val="003F05DF"/>
    <w:rsid w:val="004212D2"/>
    <w:rsid w:val="00476447"/>
    <w:rsid w:val="00494BA7"/>
    <w:rsid w:val="004E5B33"/>
    <w:rsid w:val="00501D21"/>
    <w:rsid w:val="0052678E"/>
    <w:rsid w:val="00547AD8"/>
    <w:rsid w:val="00547B1F"/>
    <w:rsid w:val="005526ED"/>
    <w:rsid w:val="00555CE0"/>
    <w:rsid w:val="005A12F4"/>
    <w:rsid w:val="005A6492"/>
    <w:rsid w:val="005C4E36"/>
    <w:rsid w:val="005C590E"/>
    <w:rsid w:val="005D6EF1"/>
    <w:rsid w:val="005F7943"/>
    <w:rsid w:val="00605A7D"/>
    <w:rsid w:val="00657CC6"/>
    <w:rsid w:val="00690501"/>
    <w:rsid w:val="00693C08"/>
    <w:rsid w:val="006B6310"/>
    <w:rsid w:val="006C1365"/>
    <w:rsid w:val="006C4DED"/>
    <w:rsid w:val="006D2C43"/>
    <w:rsid w:val="007026D6"/>
    <w:rsid w:val="007109D7"/>
    <w:rsid w:val="00747BE3"/>
    <w:rsid w:val="00750A70"/>
    <w:rsid w:val="00795FB4"/>
    <w:rsid w:val="007A0676"/>
    <w:rsid w:val="007A7B65"/>
    <w:rsid w:val="007B2670"/>
    <w:rsid w:val="007C169B"/>
    <w:rsid w:val="007C6C31"/>
    <w:rsid w:val="007D1E7A"/>
    <w:rsid w:val="007D332E"/>
    <w:rsid w:val="007E45A1"/>
    <w:rsid w:val="0085036C"/>
    <w:rsid w:val="008B4F5F"/>
    <w:rsid w:val="00914ADC"/>
    <w:rsid w:val="00935CB0"/>
    <w:rsid w:val="00937AD5"/>
    <w:rsid w:val="00940842"/>
    <w:rsid w:val="00941E09"/>
    <w:rsid w:val="00945393"/>
    <w:rsid w:val="0097282F"/>
    <w:rsid w:val="00994291"/>
    <w:rsid w:val="00997A63"/>
    <w:rsid w:val="009A7FD6"/>
    <w:rsid w:val="009B1B0C"/>
    <w:rsid w:val="009C4983"/>
    <w:rsid w:val="009D3539"/>
    <w:rsid w:val="00A00D76"/>
    <w:rsid w:val="00A31501"/>
    <w:rsid w:val="00A85B92"/>
    <w:rsid w:val="00AC31B0"/>
    <w:rsid w:val="00AF0B70"/>
    <w:rsid w:val="00B1764D"/>
    <w:rsid w:val="00B245BC"/>
    <w:rsid w:val="00B66F34"/>
    <w:rsid w:val="00B73D46"/>
    <w:rsid w:val="00B9225B"/>
    <w:rsid w:val="00B936B9"/>
    <w:rsid w:val="00BD1674"/>
    <w:rsid w:val="00BF1BFD"/>
    <w:rsid w:val="00BF708D"/>
    <w:rsid w:val="00C007B4"/>
    <w:rsid w:val="00C0223B"/>
    <w:rsid w:val="00C46701"/>
    <w:rsid w:val="00C62572"/>
    <w:rsid w:val="00C72667"/>
    <w:rsid w:val="00CC62AE"/>
    <w:rsid w:val="00CE65AB"/>
    <w:rsid w:val="00D15E1D"/>
    <w:rsid w:val="00D2515D"/>
    <w:rsid w:val="00D46781"/>
    <w:rsid w:val="00D7578A"/>
    <w:rsid w:val="00D83A79"/>
    <w:rsid w:val="00D84CFB"/>
    <w:rsid w:val="00D86C94"/>
    <w:rsid w:val="00DA57E3"/>
    <w:rsid w:val="00DA6B3C"/>
    <w:rsid w:val="00DB2EDF"/>
    <w:rsid w:val="00DB5F14"/>
    <w:rsid w:val="00DC3D6A"/>
    <w:rsid w:val="00DD0B02"/>
    <w:rsid w:val="00DE06CE"/>
    <w:rsid w:val="00E05C93"/>
    <w:rsid w:val="00E230FA"/>
    <w:rsid w:val="00E40B15"/>
    <w:rsid w:val="00E80B3F"/>
    <w:rsid w:val="00E904F1"/>
    <w:rsid w:val="00E9726D"/>
    <w:rsid w:val="00EF43DA"/>
    <w:rsid w:val="00F0725F"/>
    <w:rsid w:val="00F13EBA"/>
    <w:rsid w:val="00F16C54"/>
    <w:rsid w:val="00F17127"/>
    <w:rsid w:val="00F23B94"/>
    <w:rsid w:val="00F453AE"/>
    <w:rsid w:val="00F50C77"/>
    <w:rsid w:val="00F54114"/>
    <w:rsid w:val="00F66625"/>
    <w:rsid w:val="00F9046A"/>
    <w:rsid w:val="00FD2E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04F1"/>
    <w:pPr>
      <w:widowControl w:val="0"/>
      <w:jc w:val="both"/>
    </w:pPr>
    <w:rPr>
      <w:rFonts w:ascii="Times New Roman" w:hAnsi="Times New Roman"/>
      <w:kern w:val="2"/>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904F1"/>
    <w:pPr>
      <w:jc w:val="center"/>
    </w:pPr>
    <w:rPr>
      <w:rFonts w:ascii="Arial" w:hAnsi="Arial"/>
      <w:sz w:val="24"/>
    </w:rPr>
  </w:style>
  <w:style w:type="paragraph" w:styleId="Header">
    <w:name w:val="header"/>
    <w:basedOn w:val="Normal"/>
    <w:rsid w:val="00E904F1"/>
    <w:pPr>
      <w:tabs>
        <w:tab w:val="center" w:pos="4252"/>
        <w:tab w:val="right" w:pos="8504"/>
      </w:tabs>
      <w:snapToGrid w:val="0"/>
    </w:pPr>
  </w:style>
  <w:style w:type="paragraph" w:styleId="Footer">
    <w:name w:val="footer"/>
    <w:basedOn w:val="Normal"/>
    <w:rsid w:val="00E904F1"/>
    <w:pPr>
      <w:tabs>
        <w:tab w:val="center" w:pos="4252"/>
        <w:tab w:val="right" w:pos="8504"/>
      </w:tabs>
      <w:snapToGrid w:val="0"/>
    </w:pPr>
  </w:style>
  <w:style w:type="paragraph" w:styleId="Subtitle">
    <w:name w:val="Subtitle"/>
    <w:basedOn w:val="Normal"/>
    <w:qFormat/>
    <w:rsid w:val="00E904F1"/>
    <w:rPr>
      <w:sz w:val="24"/>
    </w:rPr>
  </w:style>
  <w:style w:type="character" w:styleId="Hyperlink">
    <w:name w:val="Hyperlink"/>
    <w:basedOn w:val="DefaultParagraphFont"/>
    <w:rsid w:val="00E904F1"/>
    <w:rPr>
      <w:color w:val="0000FF"/>
      <w:u w:val="single"/>
    </w:rPr>
  </w:style>
  <w:style w:type="paragraph" w:styleId="Date">
    <w:name w:val="Date"/>
    <w:basedOn w:val="Normal"/>
    <w:next w:val="Normal"/>
    <w:rsid w:val="00E904F1"/>
  </w:style>
  <w:style w:type="character" w:styleId="FollowedHyperlink">
    <w:name w:val="FollowedHyperlink"/>
    <w:basedOn w:val="DefaultParagraphFont"/>
    <w:rsid w:val="00E904F1"/>
    <w:rPr>
      <w:color w:val="800080"/>
      <w:u w:val="single"/>
    </w:rPr>
  </w:style>
  <w:style w:type="paragraph" w:styleId="BalloonText">
    <w:name w:val="Balloon Text"/>
    <w:basedOn w:val="Normal"/>
    <w:semiHidden/>
    <w:rsid w:val="00221DB8"/>
    <w:rPr>
      <w:rFonts w:ascii="Tahoma" w:hAnsi="Tahoma" w:cs="Tahoma"/>
      <w:sz w:val="16"/>
      <w:szCs w:val="16"/>
    </w:rPr>
  </w:style>
  <w:style w:type="character" w:styleId="PageNumber">
    <w:name w:val="page number"/>
    <w:basedOn w:val="DefaultParagraphFont"/>
    <w:rsid w:val="00501D21"/>
  </w:style>
  <w:style w:type="table" w:styleId="TableGrid">
    <w:name w:val="Table Grid"/>
    <w:basedOn w:val="TableNormal"/>
    <w:rsid w:val="001344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1F3131"/>
    <w:pPr>
      <w:widowControl/>
      <w:suppressAutoHyphens/>
      <w:overflowPunct w:val="0"/>
      <w:autoSpaceDE w:val="0"/>
      <w:autoSpaceDN w:val="0"/>
      <w:adjustRightInd w:val="0"/>
      <w:ind w:firstLine="360"/>
      <w:textAlignment w:val="baseline"/>
    </w:pPr>
    <w:rPr>
      <w:rFonts w:eastAsia="Times New Roman"/>
      <w:kern w:val="14"/>
      <w:szCs w:val="20"/>
      <w:lang w:eastAsia="en-US"/>
    </w:rPr>
  </w:style>
</w:styles>
</file>

<file path=word/webSettings.xml><?xml version="1.0" encoding="utf-8"?>
<w:webSettings xmlns:r="http://schemas.openxmlformats.org/officeDocument/2006/relationships" xmlns:w="http://schemas.openxmlformats.org/wordprocessingml/2006/main">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gi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thi\Local%20Settings\Temporary%20Internet%20Files\Content.IE5\9YDX21CE\%5bauth%5d%5bauth_other%5d-ICMF2007%5bletter%5d%5b1%5d.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[auth][auth_other]-ICMF2007[letter][1].dot</Template>
  <TotalTime>1</TotalTime>
  <Pages>7</Pages>
  <Words>5167</Words>
  <Characters>29453</Characters>
  <Application>Microsoft Office Word</Application>
  <DocSecurity>0</DocSecurity>
  <Lines>245</Lines>
  <Paragraphs>69</Paragraphs>
  <ScaleCrop>false</ScaleCrop>
  <HeadingPairs>
    <vt:vector size="4" baseType="variant">
      <vt:variant>
        <vt:lpstr>Konu Başlığı</vt:lpstr>
      </vt:variant>
      <vt:variant>
        <vt:i4>1</vt:i4>
      </vt:variant>
      <vt:variant>
        <vt:lpstr>Titre</vt:lpstr>
      </vt:variant>
      <vt:variant>
        <vt:i4>1</vt:i4>
      </vt:variant>
    </vt:vector>
  </HeadingPairs>
  <TitlesOfParts>
    <vt:vector size="2" baseType="lpstr">
      <vt:lpstr>Template for the Preparation of Abstract</vt:lpstr>
      <vt:lpstr>Template for the Preparation of Abstract</vt:lpstr>
    </vt:vector>
  </TitlesOfParts>
  <Company>Kobe University</Company>
  <LinksUpToDate>false</LinksUpToDate>
  <CharactersWithSpaces>34551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the Preparation of Abstract</dc:title>
  <dc:subject/>
  <dc:creator>ALOUI-Bureau</dc:creator>
  <cp:keywords/>
  <dc:description/>
  <cp:lastModifiedBy> </cp:lastModifiedBy>
  <cp:revision>4</cp:revision>
  <cp:lastPrinted>2007-08-20T08:24:00Z</cp:lastPrinted>
  <dcterms:created xsi:type="dcterms:W3CDTF">2015-10-16T08:52:00Z</dcterms:created>
  <dcterms:modified xsi:type="dcterms:W3CDTF">2016-06-03T09:20:00Z</dcterms:modified>
</cp:coreProperties>
</file>